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06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58"/>
        <w:gridCol w:w="43"/>
        <w:gridCol w:w="243"/>
        <w:gridCol w:w="310"/>
        <w:gridCol w:w="9"/>
        <w:gridCol w:w="423"/>
        <w:gridCol w:w="155"/>
        <w:gridCol w:w="338"/>
        <w:gridCol w:w="360"/>
        <w:gridCol w:w="26"/>
        <w:gridCol w:w="549"/>
        <w:gridCol w:w="39"/>
        <w:gridCol w:w="100"/>
        <w:gridCol w:w="259"/>
        <w:gridCol w:w="579"/>
        <w:gridCol w:w="12"/>
        <w:gridCol w:w="220"/>
        <w:gridCol w:w="61"/>
        <w:gridCol w:w="285"/>
        <w:gridCol w:w="145"/>
        <w:gridCol w:w="140"/>
        <w:gridCol w:w="181"/>
        <w:gridCol w:w="314"/>
        <w:gridCol w:w="771"/>
        <w:gridCol w:w="12"/>
        <w:gridCol w:w="227"/>
        <w:gridCol w:w="55"/>
        <w:gridCol w:w="279"/>
        <w:gridCol w:w="856"/>
        <w:gridCol w:w="192"/>
        <w:gridCol w:w="88"/>
        <w:gridCol w:w="708"/>
        <w:gridCol w:w="329"/>
        <w:gridCol w:w="1240"/>
      </w:tblGrid>
      <w:tr w:rsidR="00A61837" w:rsidRPr="004A75A7" w:rsidTr="008E1B38">
        <w:trPr>
          <w:trHeight w:val="480"/>
        </w:trPr>
        <w:tc>
          <w:tcPr>
            <w:tcW w:w="10206" w:type="dxa"/>
            <w:gridSpan w:val="34"/>
            <w:vMerge w:val="restart"/>
            <w:tcBorders>
              <w:top w:val="doub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4A75A7" w:rsidRDefault="00A61837" w:rsidP="008E1B3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КАРТА-ПЛАН ТЕРРИТОРИИ</w:t>
            </w:r>
          </w:p>
        </w:tc>
      </w:tr>
      <w:tr w:rsidR="00A61837" w:rsidRPr="004A75A7" w:rsidTr="008E1B38">
        <w:trPr>
          <w:trHeight w:val="322"/>
        </w:trPr>
        <w:tc>
          <w:tcPr>
            <w:tcW w:w="10206" w:type="dxa"/>
            <w:gridSpan w:val="34"/>
            <w:vMerge/>
            <w:tcBorders>
              <w:top w:val="single" w:sz="2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1837" w:rsidRPr="004A75A7" w:rsidRDefault="00A61837" w:rsidP="008E1B3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A61837" w:rsidRPr="004A75A7" w:rsidTr="008E1B38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8D40AA" w:rsidRDefault="00A61837" w:rsidP="008E1B38">
            <w:pPr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8D40AA">
              <w:rPr>
                <w:b/>
                <w:sz w:val="28"/>
                <w:szCs w:val="28"/>
              </w:rPr>
              <w:t>Пояснительная записка</w:t>
            </w:r>
          </w:p>
        </w:tc>
      </w:tr>
      <w:tr w:rsidR="00A61837" w:rsidRPr="004A75A7" w:rsidTr="008E1B38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FB5EE8" w:rsidRDefault="00A61837" w:rsidP="008E1B38">
            <w:pPr>
              <w:pStyle w:val="a7"/>
              <w:spacing w:before="120" w:after="120"/>
              <w:jc w:val="both"/>
              <w:rPr>
                <w:b/>
                <w:u w:val="single"/>
                <w:lang w:val="ru-RU"/>
              </w:rPr>
            </w:pPr>
            <w:r w:rsidRPr="00FB5EE8">
              <w:rPr>
                <w:b/>
                <w:lang w:val="ru-RU"/>
              </w:rPr>
              <w:t>1.</w:t>
            </w:r>
            <w:r w:rsidRPr="00FB5EE8">
              <w:rPr>
                <w:b/>
              </w:rPr>
              <w:t> </w:t>
            </w:r>
            <w:r w:rsidRPr="00FB5EE8">
              <w:rPr>
                <w:b/>
                <w:lang w:val="ru-RU"/>
              </w:rPr>
              <w:t>Сведения о территории выполнения комплексных кадастровых работ:</w:t>
            </w:r>
            <w:r w:rsidRPr="00936DD4">
              <w:rPr>
                <w:lang w:val="ru-RU"/>
              </w:rPr>
              <w:t xml:space="preserve"> </w:t>
            </w:r>
            <w:r w:rsidRPr="00FB5EE8">
              <w:rPr>
                <w:u w:val="single"/>
                <w:lang w:val="ru-RU"/>
              </w:rPr>
              <w:t>Российская Федерация, 187015, Ленинградская область, район Тосненский, СНТ Монолит массива Трубников Бор территория</w:t>
            </w:r>
            <w:r>
              <w:rPr>
                <w:u w:val="single"/>
                <w:lang w:val="ru-RU"/>
              </w:rPr>
              <w:t xml:space="preserve"> </w:t>
            </w:r>
            <w:r w:rsidRPr="00FB5EE8">
              <w:rPr>
                <w:u w:val="single"/>
                <w:lang w:val="ru-RU"/>
              </w:rPr>
              <w:t>47:26:1010002</w:t>
            </w:r>
          </w:p>
          <w:p w:rsidR="00A61837" w:rsidRPr="00E55487" w:rsidRDefault="00A61837" w:rsidP="008E1B38">
            <w:pPr>
              <w:pStyle w:val="a7"/>
              <w:spacing w:after="120"/>
              <w:jc w:val="both"/>
              <w:rPr>
                <w:lang w:val="ru-RU"/>
              </w:rPr>
            </w:pPr>
            <w:r w:rsidRPr="00E55487">
              <w:rPr>
                <w:sz w:val="20"/>
                <w:lang w:val="ru-RU"/>
              </w:rPr>
              <w:t>(наименование субъекта Российской Федерации, муниципального образования, населенного пункта, уникальные учетные номера кадастровых кварталов, иные сведения, позволяющие определить местоположение территории, на которой выполняются комплексные кадастровые работы</w:t>
            </w:r>
            <w:r>
              <w:rPr>
                <w:sz w:val="20"/>
                <w:lang w:val="ru-RU"/>
              </w:rPr>
              <w:t>, например, наименование садоводческого или огороднического некоммерческого товарищества, гаражного кооператива, элемента планировочной структуры</w:t>
            </w:r>
            <w:r w:rsidRPr="00E55487">
              <w:rPr>
                <w:sz w:val="20"/>
                <w:lang w:val="ru-RU"/>
              </w:rPr>
              <w:t>)</w:t>
            </w:r>
          </w:p>
        </w:tc>
      </w:tr>
      <w:tr w:rsidR="00A61837" w:rsidRPr="004A75A7" w:rsidTr="008E1B38">
        <w:trPr>
          <w:trHeight w:val="789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FB5EE8" w:rsidRDefault="00A61837" w:rsidP="008E1B38">
            <w:pPr>
              <w:pStyle w:val="a7"/>
              <w:spacing w:before="120" w:after="120"/>
              <w:contextualSpacing w:val="0"/>
              <w:jc w:val="left"/>
              <w:rPr>
                <w:b/>
                <w:lang w:val="ru-RU"/>
              </w:rPr>
            </w:pPr>
            <w:r w:rsidRPr="00FB5EE8">
              <w:rPr>
                <w:b/>
                <w:lang w:val="ru-RU"/>
              </w:rPr>
              <w:t>2. Основания выполнения комплексных кадастровых работ:</w:t>
            </w:r>
          </w:p>
          <w:p w:rsidR="00A61837" w:rsidRPr="00E55487" w:rsidRDefault="00A61837" w:rsidP="008E1B38">
            <w:pPr>
              <w:pStyle w:val="a7"/>
              <w:spacing w:after="120"/>
              <w:jc w:val="left"/>
              <w:rPr>
                <w:b/>
                <w:lang w:val="ru-RU"/>
              </w:rPr>
            </w:pPr>
            <w:r w:rsidRPr="00E55487">
              <w:rPr>
                <w:sz w:val="22"/>
                <w:szCs w:val="22"/>
                <w:lang w:val="ru-RU"/>
              </w:rPr>
              <w:t>Наименование, дата и номер документа, на основании которого выполняются комплексные кадастровые работы: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172FF9">
              <w:rPr>
                <w:sz w:val="22"/>
                <w:u w:val="single"/>
                <w:lang w:val="ru-RU"/>
              </w:rPr>
              <w:t>Муниципальный контракт №0145300006326000006 от 11.03.2026</w:t>
            </w:r>
          </w:p>
        </w:tc>
      </w:tr>
      <w:tr w:rsidR="00A61837" w:rsidRPr="004A75A7" w:rsidTr="008E1B38">
        <w:tc>
          <w:tcPr>
            <w:tcW w:w="10206" w:type="dxa"/>
            <w:gridSpan w:val="34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E55487" w:rsidRDefault="00A61837" w:rsidP="008E1B38">
            <w:pPr>
              <w:pStyle w:val="a7"/>
              <w:spacing w:before="120" w:after="120"/>
              <w:jc w:val="left"/>
              <w:rPr>
                <w:sz w:val="22"/>
                <w:szCs w:val="22"/>
                <w:lang w:val="ru-RU"/>
              </w:rPr>
            </w:pPr>
            <w:r w:rsidRPr="00FB5EE8">
              <w:rPr>
                <w:b/>
                <w:lang w:val="ru-RU"/>
              </w:rPr>
              <w:t>3. Дата подготовки карты-плана территории</w:t>
            </w:r>
            <w:r w:rsidRPr="00FB5EE8">
              <w:rPr>
                <w:lang w:val="ru-RU"/>
              </w:rPr>
              <w:t>:</w:t>
            </w:r>
            <w:r>
              <w:rPr>
                <w:lang w:val="ru-RU"/>
              </w:rPr>
              <w:t xml:space="preserve"> </w:t>
            </w:r>
            <w:r w:rsidRPr="00484ED8">
              <w:rPr>
                <w:sz w:val="22"/>
                <w:u w:val="single"/>
                <w:lang w:val="ru-RU"/>
              </w:rPr>
              <w:t>01.07.2026</w:t>
            </w:r>
          </w:p>
        </w:tc>
      </w:tr>
      <w:tr w:rsidR="00A61837" w:rsidRPr="004A75A7" w:rsidTr="008E1B38">
        <w:tc>
          <w:tcPr>
            <w:tcW w:w="10206" w:type="dxa"/>
            <w:gridSpan w:val="34"/>
            <w:tcBorders>
              <w:top w:val="sing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61837" w:rsidRPr="00FB5EE8" w:rsidRDefault="00A61837" w:rsidP="008E1B38">
            <w:pPr>
              <w:pStyle w:val="a7"/>
              <w:spacing w:before="120" w:after="120"/>
              <w:jc w:val="both"/>
              <w:rPr>
                <w:b/>
                <w:lang w:val="ru-RU"/>
              </w:rPr>
            </w:pPr>
            <w:r w:rsidRPr="00FB5EE8">
              <w:rPr>
                <w:b/>
                <w:lang w:val="ru-RU"/>
              </w:rPr>
              <w:t>4. Сведения о заказчике(ах) комплексных кадастровых работ:</w:t>
            </w:r>
          </w:p>
        </w:tc>
      </w:tr>
      <w:tr w:rsidR="00A61837" w:rsidRPr="004A75A7" w:rsidTr="008E1B38">
        <w:trPr>
          <w:trHeight w:val="888"/>
        </w:trPr>
        <w:tc>
          <w:tcPr>
            <w:tcW w:w="10206" w:type="dxa"/>
            <w:gridSpan w:val="34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В отношении юридического лица, органа местного самоуправления муниципального района, муниципального округа или городского округа либо уполномоченного исполнительного органа государственной власти субъекта Российской Федерации: 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ind w:left="708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полное или сокращенное (в случае, если имеется) наименование: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Администрация Тосненского муниципального района Ленинградской области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ind w:left="708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основной государственный регистрационный номер: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1054700604518</w:t>
            </w:r>
          </w:p>
          <w:p w:rsidR="00A61837" w:rsidRDefault="00A61837" w:rsidP="008E1B38">
            <w:pPr>
              <w:pStyle w:val="1"/>
              <w:keepNext w:val="0"/>
              <w:spacing w:before="0"/>
              <w:ind w:left="708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идентификационный номер налогоплательщика: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4716024480</w:t>
            </w:r>
          </w:p>
          <w:p w:rsidR="00A61837" w:rsidRDefault="00A61837" w:rsidP="008E1B38">
            <w:pPr>
              <w:pStyle w:val="1"/>
              <w:keepNext w:val="0"/>
              <w:spacing w:before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>В отношении физического лица или представителя физических или юридических лиц:</w:t>
            </w:r>
          </w:p>
          <w:p w:rsidR="00A61837" w:rsidRDefault="00A61837" w:rsidP="008E1B38">
            <w:pPr>
              <w:pStyle w:val="1"/>
              <w:keepNext w:val="0"/>
              <w:spacing w:before="0"/>
              <w:ind w:left="708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фамилия, имя, отчество (последнее - при наличии):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–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ind w:left="708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страховой номер индивидуального лицевого счета в системе обязательного пенсионного страхования Российской Федерации (СНИЛС):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–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Наименование и реквизиты документа, подтверждающие полномочия представителя заказчика(ов) комплексных кадастровых работ: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–</w:t>
            </w:r>
          </w:p>
        </w:tc>
      </w:tr>
      <w:tr w:rsidR="00A61837" w:rsidRPr="004A75A7" w:rsidTr="008E1B38">
        <w:trPr>
          <w:trHeight w:val="888"/>
        </w:trPr>
        <w:tc>
          <w:tcPr>
            <w:tcW w:w="10206" w:type="dxa"/>
            <w:gridSpan w:val="34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E323C1" w:rsidRDefault="00A61837" w:rsidP="008E1B38">
            <w:pPr>
              <w:pStyle w:val="a7"/>
              <w:spacing w:before="120" w:after="120"/>
              <w:jc w:val="both"/>
              <w:rPr>
                <w:b/>
                <w:lang w:val="ru-RU"/>
              </w:rPr>
            </w:pPr>
            <w:r w:rsidRPr="00E323C1">
              <w:rPr>
                <w:sz w:val="22"/>
                <w:szCs w:val="22"/>
                <w:lang w:val="ru-RU"/>
              </w:rPr>
              <w:t xml:space="preserve">Адрес электронной почты (для направления уведомления о результатах внесения сведений в Единый государственный реестр недвижимости): </w:t>
            </w:r>
            <w:r w:rsidRPr="00E323C1">
              <w:rPr>
                <w:sz w:val="22"/>
                <w:u w:val="single"/>
                <w:lang w:val="ru-RU"/>
              </w:rPr>
              <w:t>–</w:t>
            </w:r>
          </w:p>
        </w:tc>
      </w:tr>
      <w:tr w:rsidR="00A61837" w:rsidRPr="004A75A7" w:rsidTr="008E1B38">
        <w:trPr>
          <w:trHeight w:val="1065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</w:tcPr>
          <w:p w:rsidR="00A61837" w:rsidRPr="00FB5EE8" w:rsidRDefault="00A61837" w:rsidP="008E1B38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5. Сведения об исполнителе комплексных кадастровых работ:</w:t>
            </w:r>
          </w:p>
          <w:p w:rsidR="00A61837" w:rsidRPr="004A75A7" w:rsidRDefault="00A61837" w:rsidP="008E1B38">
            <w:pPr>
              <w:pStyle w:val="ConsPlusNonformat"/>
              <w:spacing w:after="12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>Полное или сокращенное (в случае, если имеется) наименование и адрес юридического лица, с которым заключен государственный или муниципальный ко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нтракт либо договор подряда</w:t>
            </w: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 xml:space="preserve"> на выполнение комплексных кадастровых работ: </w:t>
            </w:r>
            <w:r w:rsidRPr="00396072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ООО "Центр Межевания и Кадастра" 160000, Вологодская обл, г Вологда, ул Сергея Орлова, д 9, офис 103</w:t>
            </w:r>
          </w:p>
        </w:tc>
      </w:tr>
      <w:tr w:rsidR="00A61837" w:rsidRPr="004A75A7" w:rsidTr="008E1B38">
        <w:trPr>
          <w:trHeight w:val="358"/>
        </w:trPr>
        <w:tc>
          <w:tcPr>
            <w:tcW w:w="10206" w:type="dxa"/>
            <w:gridSpan w:val="34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484ED8" w:rsidRDefault="00A61837" w:rsidP="008E1B38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>Фамилия, имя, отчество кадастрового инженера (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последнее - </w:t>
            </w: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>при наличии):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C21C5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Плетнева Екатерина Николаевна</w:t>
            </w:r>
            <w:r w:rsidRPr="008D124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 основной государственный регистрационный номер кадастрового инженера индивидуального предпринимателя (ОГРНИП): </w:t>
            </w:r>
            <w:r w:rsidRPr="008015A2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–</w:t>
            </w:r>
          </w:p>
        </w:tc>
      </w:tr>
      <w:tr w:rsidR="00A61837" w:rsidRPr="004A75A7" w:rsidTr="008E1B38">
        <w:trPr>
          <w:trHeight w:val="580"/>
        </w:trPr>
        <w:tc>
          <w:tcPr>
            <w:tcW w:w="10206" w:type="dxa"/>
            <w:gridSpan w:val="34"/>
            <w:tcBorders>
              <w:top w:val="single" w:sz="2" w:space="0" w:color="000000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CF7B29" w:rsidRDefault="00A61837" w:rsidP="008E1B38">
            <w:pPr>
              <w:pStyle w:val="a6"/>
              <w:spacing w:before="120" w:beforeAutospacing="0" w:after="120"/>
              <w:jc w:val="both"/>
            </w:pPr>
            <w:r w:rsidRPr="00DC21C5">
              <w:rPr>
                <w:sz w:val="22"/>
                <w:szCs w:val="22"/>
              </w:rPr>
              <w:t>Страховой номер индивидуального лицевого счета в системе обязательного пенсионного страхования Российской Федерации (СНИЛС)</w:t>
            </w:r>
            <w:r>
              <w:rPr>
                <w:sz w:val="22"/>
                <w:szCs w:val="22"/>
              </w:rPr>
              <w:t xml:space="preserve"> кадастрового инженера: </w:t>
            </w:r>
            <w:r w:rsidRPr="00B75329">
              <w:rPr>
                <w:sz w:val="22"/>
                <w:szCs w:val="22"/>
                <w:u w:val="single"/>
              </w:rPr>
              <w:t>13870228969</w:t>
            </w:r>
          </w:p>
        </w:tc>
      </w:tr>
      <w:tr w:rsidR="00A61837" w:rsidRPr="004A75A7" w:rsidTr="008E1B38">
        <w:trPr>
          <w:trHeight w:val="951"/>
        </w:trPr>
        <w:tc>
          <w:tcPr>
            <w:tcW w:w="10206" w:type="dxa"/>
            <w:gridSpan w:val="34"/>
            <w:tcBorders>
              <w:top w:val="sing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a6"/>
              <w:spacing w:before="120" w:beforeAutospacing="0" w:after="120"/>
              <w:jc w:val="both"/>
              <w:rPr>
                <w:sz w:val="22"/>
                <w:szCs w:val="22"/>
              </w:rPr>
            </w:pPr>
            <w:r w:rsidRPr="00DC21C5">
              <w:rPr>
                <w:sz w:val="22"/>
                <w:szCs w:val="22"/>
              </w:rPr>
              <w:lastRenderedPageBreak/>
              <w:t xml:space="preserve">Уникальный </w:t>
            </w:r>
            <w:r>
              <w:rPr>
                <w:sz w:val="22"/>
                <w:szCs w:val="22"/>
              </w:rPr>
              <w:t>реестровый</w:t>
            </w:r>
            <w:r w:rsidRPr="00DC21C5">
              <w:rPr>
                <w:sz w:val="22"/>
                <w:szCs w:val="22"/>
              </w:rPr>
              <w:t xml:space="preserve"> номер </w:t>
            </w:r>
            <w:r>
              <w:rPr>
                <w:sz w:val="22"/>
                <w:szCs w:val="22"/>
              </w:rPr>
              <w:t xml:space="preserve">кадастрового инженера в реестре саморегулируемой </w:t>
            </w:r>
            <w:r w:rsidRPr="00DC21C5">
              <w:rPr>
                <w:sz w:val="22"/>
                <w:szCs w:val="22"/>
              </w:rPr>
              <w:t>организации кадастровых инженеров и дата внесения сведений о физическом лице в такой реестр:</w:t>
            </w:r>
            <w:r>
              <w:rPr>
                <w:sz w:val="22"/>
                <w:szCs w:val="22"/>
              </w:rPr>
              <w:t xml:space="preserve"> </w:t>
            </w:r>
            <w:r w:rsidRPr="00DC21C5">
              <w:rPr>
                <w:sz w:val="22"/>
                <w:szCs w:val="22"/>
                <w:u w:val="single"/>
              </w:rPr>
              <w:t>519,</w:t>
            </w:r>
            <w:r>
              <w:rPr>
                <w:sz w:val="22"/>
                <w:szCs w:val="22"/>
                <w:u w:val="single"/>
              </w:rPr>
              <w:t xml:space="preserve"> </w:t>
            </w:r>
            <w:r w:rsidRPr="00EC1A3D">
              <w:rPr>
                <w:sz w:val="22"/>
                <w:szCs w:val="22"/>
                <w:u w:val="single"/>
              </w:rPr>
              <w:t>10.03.2016</w:t>
            </w:r>
          </w:p>
        </w:tc>
      </w:tr>
      <w:tr w:rsidR="00A61837" w:rsidRPr="004A75A7" w:rsidTr="008E1B38">
        <w:trPr>
          <w:trHeight w:val="869"/>
        </w:trPr>
        <w:tc>
          <w:tcPr>
            <w:tcW w:w="10206" w:type="dxa"/>
            <w:gridSpan w:val="34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 xml:space="preserve">Полное или (в случае, если имеется) сокращенное наименование саморегулируемой организации кадастровых инженеров, членом которой является кадастровый инженер: </w:t>
            </w:r>
            <w:r w:rsidRPr="00DC21C5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Ассоциация СРО "Балтийское объединение кадастровых инженеров"</w:t>
            </w:r>
          </w:p>
        </w:tc>
      </w:tr>
      <w:tr w:rsidR="00A61837" w:rsidRPr="004A75A7" w:rsidTr="008E1B38">
        <w:trPr>
          <w:trHeight w:val="358"/>
        </w:trPr>
        <w:tc>
          <w:tcPr>
            <w:tcW w:w="10206" w:type="dxa"/>
            <w:gridSpan w:val="34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К</w:t>
            </w:r>
            <w:r w:rsidRPr="00DC21C5">
              <w:rPr>
                <w:rFonts w:ascii="Times New Roman" w:hAnsi="Times New Roman" w:cs="Times New Roman"/>
                <w:sz w:val="22"/>
                <w:szCs w:val="24"/>
              </w:rPr>
              <w:t xml:space="preserve">онтактный телефон: </w:t>
            </w:r>
            <w:r w:rsidRPr="00DC21C5">
              <w:rPr>
                <w:rFonts w:ascii="Times New Roman" w:hAnsi="Times New Roman" w:cs="Times New Roman"/>
                <w:sz w:val="22"/>
                <w:szCs w:val="24"/>
                <w:u w:val="single"/>
              </w:rPr>
              <w:t>8-953-517-25-08</w:t>
            </w:r>
          </w:p>
        </w:tc>
      </w:tr>
      <w:tr w:rsidR="00A61837" w:rsidRPr="004A75A7" w:rsidTr="008E1B38">
        <w:trPr>
          <w:trHeight w:val="358"/>
        </w:trPr>
        <w:tc>
          <w:tcPr>
            <w:tcW w:w="10206" w:type="dxa"/>
            <w:gridSpan w:val="34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DC21C5">
              <w:rPr>
                <w:rFonts w:ascii="Times New Roman" w:hAnsi="Times New Roman" w:cs="Times New Roman"/>
                <w:sz w:val="22"/>
                <w:szCs w:val="24"/>
              </w:rPr>
              <w:t xml:space="preserve">Почтовый адрес и адрес электронной почты, по которым осуществляется связь с кадастровым инженером: </w:t>
            </w:r>
            <w:r w:rsidRPr="00DC21C5">
              <w:rPr>
                <w:rFonts w:ascii="Times New Roman" w:hAnsi="Times New Roman" w:cs="Times New Roman"/>
                <w:sz w:val="22"/>
                <w:szCs w:val="24"/>
                <w:u w:val="single"/>
              </w:rPr>
              <w:t>160000, Вологодская область, г.Вологда, ул.Петина, д.25, кв.56, catrin-p@rambler.ru</w:t>
            </w:r>
          </w:p>
        </w:tc>
      </w:tr>
      <w:tr w:rsidR="00A61837" w:rsidRPr="004A75A7" w:rsidTr="008E1B38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FB5EE8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документов, использованных при подготовке карты-плана территории:</w:t>
            </w:r>
          </w:p>
        </w:tc>
      </w:tr>
      <w:tr w:rsidR="00A61837" w:rsidRPr="004A75A7" w:rsidTr="008E1B38">
        <w:trPr>
          <w:trHeight w:val="369"/>
        </w:trPr>
        <w:tc>
          <w:tcPr>
            <w:tcW w:w="703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Реквизиты документа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</w:t>
            </w:r>
            <w:r w:rsidRPr="00F33511">
              <w:rPr>
                <w:b/>
                <w:sz w:val="22"/>
                <w:szCs w:val="22"/>
              </w:rPr>
              <w:t>ид</w:t>
            </w:r>
          </w:p>
        </w:tc>
        <w:tc>
          <w:tcPr>
            <w:tcW w:w="12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</w:t>
            </w:r>
            <w:r w:rsidRPr="00F33511">
              <w:rPr>
                <w:b/>
                <w:sz w:val="22"/>
                <w:szCs w:val="22"/>
              </w:rPr>
              <w:t>ата</w:t>
            </w:r>
          </w:p>
        </w:tc>
        <w:tc>
          <w:tcPr>
            <w:tcW w:w="17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</w:t>
            </w:r>
            <w:r w:rsidRPr="00F33511">
              <w:rPr>
                <w:b/>
                <w:sz w:val="22"/>
                <w:szCs w:val="22"/>
              </w:rPr>
              <w:t>омер</w:t>
            </w:r>
          </w:p>
        </w:tc>
        <w:tc>
          <w:tcPr>
            <w:tcW w:w="28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Н</w:t>
            </w: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аименование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DB123C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B123C">
              <w:rPr>
                <w:rFonts w:ascii="Times New Roman" w:hAnsi="Times New Roman" w:cs="Times New Roman"/>
                <w:b/>
                <w:sz w:val="22"/>
                <w:szCs w:val="22"/>
              </w:rPr>
              <w:t>Иные сведения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12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17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4</w:t>
            </w:r>
          </w:p>
        </w:tc>
        <w:tc>
          <w:tcPr>
            <w:tcW w:w="28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5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DB123C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B123C">
              <w:rPr>
                <w:rFonts w:ascii="Times New Roman" w:hAnsi="Times New Roman" w:cs="Times New Roman"/>
                <w:b/>
                <w:sz w:val="22"/>
                <w:szCs w:val="22"/>
              </w:rPr>
              <w:t>6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4648C9">
              <w:rPr>
                <w:sz w:val="22"/>
                <w:szCs w:val="22"/>
              </w:rPr>
              <w:t>1</w:t>
            </w: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Кадастровый план территории</w:t>
            </w:r>
          </w:p>
        </w:tc>
        <w:tc>
          <w:tcPr>
            <w:tcW w:w="1273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15.05.2026</w:t>
            </w:r>
          </w:p>
        </w:tc>
        <w:tc>
          <w:tcPr>
            <w:tcW w:w="1700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****-***/****-********</w:t>
            </w:r>
          </w:p>
        </w:tc>
        <w:tc>
          <w:tcPr>
            <w:tcW w:w="283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  <w:lang w:val="en-US"/>
              </w:rPr>
              <w:t>Кадастровый план территории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A62A9E" w:rsidRDefault="00A61837" w:rsidP="008E1B38">
            <w:pPr>
              <w:pStyle w:val="a6"/>
              <w:spacing w:before="113" w:beforeAutospacing="0" w:after="113"/>
              <w:rPr>
                <w:lang w:val="en-US"/>
              </w:rPr>
            </w:pPr>
            <w:r w:rsidRPr="00080428">
              <w:rPr>
                <w:sz w:val="22"/>
                <w:szCs w:val="22"/>
                <w:u w:val="single"/>
                <w:lang w:val="en-US"/>
              </w:rPr>
              <w:t>–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4648C9">
              <w:rPr>
                <w:sz w:val="22"/>
                <w:szCs w:val="22"/>
              </w:rPr>
              <w:t>2</w:t>
            </w: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Иной документ</w:t>
            </w:r>
          </w:p>
        </w:tc>
        <w:tc>
          <w:tcPr>
            <w:tcW w:w="1273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08.04.2026</w:t>
            </w:r>
          </w:p>
        </w:tc>
        <w:tc>
          <w:tcPr>
            <w:tcW w:w="1700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171-8008/2026-В</w:t>
            </w:r>
          </w:p>
        </w:tc>
        <w:tc>
          <w:tcPr>
            <w:tcW w:w="283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  <w:lang w:val="en-US"/>
              </w:rPr>
              <w:t>Сведения ЕЭКО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A62A9E" w:rsidRDefault="00A61837" w:rsidP="008E1B38">
            <w:pPr>
              <w:pStyle w:val="a6"/>
              <w:spacing w:before="113" w:beforeAutospacing="0" w:after="113"/>
              <w:rPr>
                <w:lang w:val="en-US"/>
              </w:rPr>
            </w:pPr>
            <w:r w:rsidRPr="00080428">
              <w:rPr>
                <w:sz w:val="22"/>
                <w:szCs w:val="22"/>
                <w:u w:val="single"/>
                <w:lang w:val="en-US"/>
              </w:rPr>
              <w:t>–</w:t>
            </w:r>
          </w:p>
        </w:tc>
      </w:tr>
      <w:tr w:rsidR="00A61837" w:rsidRPr="004A75A7" w:rsidTr="008E1B38">
        <w:trPr>
          <w:trHeight w:val="51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B5EE8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Пояснения к карте-плану территории:</w:t>
            </w:r>
          </w:p>
        </w:tc>
      </w:tr>
      <w:tr w:rsidR="00A61837" w:rsidRPr="004A75A7" w:rsidTr="008E1B38">
        <w:trPr>
          <w:trHeight w:val="404"/>
        </w:trPr>
        <w:tc>
          <w:tcPr>
            <w:tcW w:w="10206" w:type="dxa"/>
            <w:gridSpan w:val="34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1837" w:rsidRPr="004B4F2D" w:rsidRDefault="00A61837" w:rsidP="008E1B38">
            <w:pPr>
              <w:pStyle w:val="ConsPlusNonformat"/>
              <w:numPr>
                <w:ilvl w:val="0"/>
                <w:numId w:val="48"/>
              </w:numPr>
              <w:spacing w:before="120" w:after="120"/>
              <w:ind w:left="318" w:hanging="31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F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A61837" w:rsidRPr="004A75A7" w:rsidTr="008E1B38">
        <w:trPr>
          <w:trHeight w:val="29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spacing w:before="120" w:after="12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22EAF">
              <w:rPr>
                <w:rFonts w:ascii="Times New Roman" w:hAnsi="Times New Roman" w:cs="Times New Roman"/>
                <w:b/>
                <w:sz w:val="24"/>
              </w:rPr>
              <w:t>Сведения о пунктах геодезической сети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E22EAF">
              <w:rPr>
                <w:rFonts w:ascii="Times New Roman" w:hAnsi="Times New Roman" w:cs="Times New Roman"/>
                <w:b/>
                <w:sz w:val="24"/>
              </w:rPr>
              <w:t>и средствах измерений</w:t>
            </w:r>
          </w:p>
        </w:tc>
      </w:tr>
      <w:tr w:rsidR="00A61837" w:rsidRPr="004A75A7" w:rsidTr="008E1B38">
        <w:trPr>
          <w:trHeight w:val="158"/>
        </w:trPr>
        <w:tc>
          <w:tcPr>
            <w:tcW w:w="10206" w:type="dxa"/>
            <w:gridSpan w:val="3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Default="00A61837" w:rsidP="008E1B38">
            <w:pPr>
              <w:pStyle w:val="ConsPlusNonformat"/>
              <w:numPr>
                <w:ilvl w:val="0"/>
                <w:numId w:val="47"/>
              </w:numPr>
              <w:spacing w:before="120" w:after="120"/>
              <w:ind w:left="318" w:hanging="284"/>
              <w:rPr>
                <w:rFonts w:ascii="Times New Roman" w:hAnsi="Times New Roman" w:cs="Times New Roman"/>
                <w:b/>
              </w:rPr>
            </w:pPr>
            <w:r w:rsidRPr="00E22EAF">
              <w:rPr>
                <w:rFonts w:ascii="Times New Roman" w:hAnsi="Times New Roman" w:cs="Times New Roman"/>
                <w:b/>
                <w:sz w:val="22"/>
              </w:rPr>
              <w:t>Сведения о пунктах геодезической сети:</w:t>
            </w:r>
          </w:p>
        </w:tc>
      </w:tr>
      <w:tr w:rsidR="00A61837" w:rsidRPr="00F13182" w:rsidTr="008E1B38">
        <w:trPr>
          <w:trHeight w:val="617"/>
        </w:trPr>
        <w:tc>
          <w:tcPr>
            <w:tcW w:w="703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п/п</w:t>
            </w:r>
          </w:p>
        </w:tc>
        <w:tc>
          <w:tcPr>
            <w:tcW w:w="114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AC245B" w:rsidRDefault="00A61837" w:rsidP="008E1B38">
            <w:pPr>
              <w:pStyle w:val="ConsPlusNonformat"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>Вид</w:t>
            </w:r>
          </w:p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>геодезической сети</w:t>
            </w:r>
          </w:p>
        </w:tc>
        <w:tc>
          <w:tcPr>
            <w:tcW w:w="131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1C1D5A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Название пункта 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геодезической сети и </w:t>
            </w: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>тип знака</w:t>
            </w:r>
          </w:p>
        </w:tc>
        <w:tc>
          <w:tcPr>
            <w:tcW w:w="123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D52202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Система координат пункта геодезической сети</w:t>
            </w:r>
          </w:p>
        </w:tc>
        <w:tc>
          <w:tcPr>
            <w:tcW w:w="2129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Координаты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пункта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, м</w:t>
            </w:r>
          </w:p>
        </w:tc>
        <w:tc>
          <w:tcPr>
            <w:tcW w:w="36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A9191B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Дата обследования</w:t>
            </w:r>
          </w:p>
          <w:p w:rsidR="00A61837" w:rsidRPr="00060B11" w:rsidRDefault="00A61837" w:rsidP="008E1B38">
            <w:pPr>
              <w:pStyle w:val="ConsPlusNonformat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60B11">
              <w:rPr>
                <w:rFonts w:ascii="Times New Roman" w:hAnsi="Times New Roman" w:cs="Times New Roman"/>
                <w:b/>
                <w:sz w:val="22"/>
                <w:szCs w:val="22"/>
              </w:rPr>
              <w:t>–</w:t>
            </w:r>
          </w:p>
        </w:tc>
      </w:tr>
      <w:tr w:rsidR="00A61837" w:rsidRPr="00F13182" w:rsidTr="008E1B38">
        <w:trPr>
          <w:trHeight w:val="303"/>
        </w:trPr>
        <w:tc>
          <w:tcPr>
            <w:tcW w:w="703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4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1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231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129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6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EF31F8" w:rsidRDefault="00A61837" w:rsidP="008E1B38">
            <w:pPr>
              <w:pStyle w:val="ConsPlusNonformat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Сведения о состоянии</w:t>
            </w:r>
          </w:p>
        </w:tc>
      </w:tr>
      <w:tr w:rsidR="00A61837" w:rsidRPr="00F13182" w:rsidTr="008E1B38">
        <w:trPr>
          <w:trHeight w:val="199"/>
        </w:trPr>
        <w:tc>
          <w:tcPr>
            <w:tcW w:w="703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4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1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231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X</w:t>
            </w:r>
          </w:p>
        </w:tc>
        <w:tc>
          <w:tcPr>
            <w:tcW w:w="1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Y</w:t>
            </w:r>
          </w:p>
        </w:tc>
        <w:tc>
          <w:tcPr>
            <w:tcW w:w="14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EF31F8" w:rsidRDefault="00A61837" w:rsidP="008E1B38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F31F8">
              <w:rPr>
                <w:rFonts w:ascii="Times New Roman" w:hAnsi="Times New Roman" w:cs="Times New Roman"/>
                <w:b/>
                <w:sz w:val="22"/>
                <w:szCs w:val="22"/>
              </w:rPr>
              <w:t>наружного знака пункта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EF31F8" w:rsidRDefault="00A61837" w:rsidP="008E1B38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F31F8">
              <w:rPr>
                <w:rFonts w:ascii="Times New Roman" w:hAnsi="Times New Roman" w:cs="Times New Roman"/>
                <w:b/>
                <w:sz w:val="22"/>
                <w:szCs w:val="22"/>
              </w:rPr>
              <w:t>центра пункта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EF31F8" w:rsidRDefault="00A61837" w:rsidP="008E1B38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м</w:t>
            </w:r>
            <w:r w:rsidRPr="00EF31F8">
              <w:rPr>
                <w:rFonts w:ascii="Times New Roman" w:hAnsi="Times New Roman" w:cs="Times New Roman"/>
                <w:b/>
                <w:sz w:val="22"/>
                <w:szCs w:val="22"/>
              </w:rPr>
              <w:t>арки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центра пункта</w:t>
            </w:r>
          </w:p>
        </w:tc>
      </w:tr>
      <w:tr w:rsidR="00A61837" w:rsidRPr="00F13182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636ABD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13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636ABD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12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1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5</w:t>
            </w:r>
          </w:p>
        </w:tc>
        <w:tc>
          <w:tcPr>
            <w:tcW w:w="1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6</w:t>
            </w:r>
          </w:p>
        </w:tc>
        <w:tc>
          <w:tcPr>
            <w:tcW w:w="14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7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8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636ABD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9</w:t>
            </w:r>
          </w:p>
        </w:tc>
      </w:tr>
      <w:tr w:rsidR="00A61837" w:rsidRPr="004A75A7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3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2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6318C3" w:rsidRDefault="00A61837" w:rsidP="008E1B38">
            <w:pPr>
              <w:spacing w:before="120" w:after="120"/>
              <w:jc w:val="center"/>
              <w:rPr>
                <w:sz w:val="22"/>
                <w:u w:val="single"/>
              </w:rPr>
            </w:pPr>
            <w:r w:rsidRPr="006B4080">
              <w:rPr>
                <w:sz w:val="22"/>
                <w:szCs w:val="22"/>
                <w:lang w:val="en-US"/>
              </w:rPr>
              <w:t>–</w:t>
            </w:r>
          </w:p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4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</w:tr>
      <w:tr w:rsidR="00A61837" w:rsidRPr="00F13182" w:rsidTr="008E1B38">
        <w:trPr>
          <w:trHeight w:val="413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B5EE8" w:rsidRDefault="00A61837" w:rsidP="008E1B38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Сведения об использованных средствах измерений: </w:t>
            </w:r>
          </w:p>
        </w:tc>
      </w:tr>
      <w:tr w:rsidR="00A61837" w:rsidRPr="00F13182" w:rsidTr="008E1B38">
        <w:trPr>
          <w:trHeight w:val="966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862FE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п/п</w:t>
            </w:r>
          </w:p>
        </w:tc>
        <w:tc>
          <w:tcPr>
            <w:tcW w:w="339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и обозначение типа средства измерений -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прибора (инструмента, 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аппаратуры)</w:t>
            </w:r>
          </w:p>
        </w:tc>
        <w:tc>
          <w:tcPr>
            <w:tcW w:w="21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 xml:space="preserve">Заводской или серийный номер средства </w:t>
            </w: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измерений</w:t>
            </w:r>
          </w:p>
        </w:tc>
        <w:tc>
          <w:tcPr>
            <w:tcW w:w="39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Реквизиты свидетельства о поверке прибора (инструмента, аппаратуры)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t>и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t>(или) срок действия поверки</w:t>
            </w:r>
          </w:p>
        </w:tc>
      </w:tr>
      <w:tr w:rsidR="00A61837" w:rsidRPr="00F13182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339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39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4</w:t>
            </w:r>
          </w:p>
        </w:tc>
      </w:tr>
      <w:tr w:rsidR="00A61837" w:rsidRPr="004A75A7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57753C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57753C">
              <w:rPr>
                <w:sz w:val="22"/>
                <w:szCs w:val="22"/>
              </w:rPr>
              <w:t>1</w:t>
            </w:r>
          </w:p>
        </w:tc>
        <w:tc>
          <w:tcPr>
            <w:tcW w:w="3392" w:type="dxa"/>
            <w:gridSpan w:val="1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57753C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57753C">
              <w:rPr>
                <w:sz w:val="22"/>
                <w:szCs w:val="22"/>
                <w:lang w:val="en-US"/>
              </w:rPr>
              <w:t>Аппаратура спутниковая EFT M3 GNSS</w:t>
            </w:r>
          </w:p>
        </w:tc>
        <w:tc>
          <w:tcPr>
            <w:tcW w:w="2130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C44C4F" w:rsidRDefault="00A61837" w:rsidP="008E1B38">
            <w:pPr>
              <w:rPr>
                <w:sz w:val="22"/>
                <w:szCs w:val="22"/>
              </w:rPr>
            </w:pPr>
            <w:r w:rsidRPr="00C44C4F">
              <w:rPr>
                <w:sz w:val="22"/>
                <w:szCs w:val="22"/>
              </w:rPr>
              <w:t>NE11802434</w:t>
            </w:r>
          </w:p>
        </w:tc>
        <w:tc>
          <w:tcPr>
            <w:tcW w:w="3981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57753C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57753C">
              <w:rPr>
                <w:sz w:val="22"/>
                <w:szCs w:val="22"/>
                <w:lang w:val="en-US"/>
              </w:rPr>
              <w:t>С-ГСХ/26-02-2026/507091339 до 25.02.2027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338CF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338CF" w:rsidRPr="00E30EC3" w:rsidRDefault="00F338CF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47:26:1010002:1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338CF" w:rsidRPr="003603C1" w:rsidRDefault="00F338CF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338CF" w:rsidRPr="00A868BD" w:rsidRDefault="00F338CF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338CF" w:rsidRPr="008417BF" w:rsidRDefault="00F338C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8417BF" w:rsidRDefault="00F338CF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38CF" w:rsidRPr="008417BF" w:rsidRDefault="00F338C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338CF" w:rsidRPr="00A9191B" w:rsidRDefault="00F338CF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338CF" w:rsidRPr="008417BF" w:rsidRDefault="00F338CF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E35930" w:rsidRDefault="00F338C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338CF" w:rsidRPr="008417BF" w:rsidRDefault="00F338C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8417BF" w:rsidRDefault="00F338CF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38CF" w:rsidRPr="008417BF" w:rsidRDefault="00F338CF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338CF" w:rsidRPr="008417BF" w:rsidRDefault="00F338C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338CF" w:rsidRPr="008417BF" w:rsidRDefault="00F338C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338CF" w:rsidRPr="00E35930" w:rsidRDefault="00F338C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EB43A2" w:rsidRDefault="00F338CF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B43A2" w:rsidRDefault="00F338CF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B43A2" w:rsidRDefault="00F338CF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B43A2" w:rsidRDefault="00F338CF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B43A2" w:rsidRDefault="00F338CF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EB43A2" w:rsidRDefault="00F338C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EB43A2" w:rsidRDefault="00F338C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338CF" w:rsidRPr="00E35930" w:rsidRDefault="00F338CF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EB43A2" w:rsidRDefault="00F338CF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EB43A2" w:rsidRDefault="00F338CF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EB43A2" w:rsidRDefault="00F338CF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EB43A2" w:rsidRDefault="00F338CF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EB43A2" w:rsidRDefault="00F338CF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EB43A2" w:rsidRDefault="00F338CF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5B4FA1" w:rsidRDefault="00F338CF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338CF" w:rsidRPr="005B4FA1" w:rsidRDefault="00F338CF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362282.07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2279482.81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0333FE" w:rsidRDefault="00F338C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362303.22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2279504.50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0333FE" w:rsidRDefault="00F338C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362296.71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2279511.16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0333FE" w:rsidRDefault="00F338C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362297.06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2279512.43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0333FE" w:rsidRDefault="00F338C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362294.15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2279515.28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0333FE" w:rsidRDefault="00F338C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362292.38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2279514.84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0333FE" w:rsidRDefault="00F338C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362288.79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2279517.18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0333FE" w:rsidRDefault="00F338C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362287.20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2279518.21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0333FE" w:rsidRDefault="00F338C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362268.76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2279497.98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0333FE" w:rsidRDefault="00F338C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362282.07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2279482.81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0333FE" w:rsidRDefault="00F338C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666D74" w:rsidRDefault="00F338CF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47:26:1010002:1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666D74" w:rsidRDefault="00F338C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38CF" w:rsidRPr="00666D74" w:rsidRDefault="00F338C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38CF" w:rsidRPr="00666D74" w:rsidRDefault="00F338C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338CF" w:rsidRDefault="00F338CF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338CF" w:rsidRPr="00666D74" w:rsidRDefault="00F338CF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90258" w:rsidRDefault="00F338C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666D74" w:rsidRDefault="00F338C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666D74" w:rsidRDefault="00F338C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666D74" w:rsidRDefault="00F338C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666D74" w:rsidRDefault="00F338C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666D74" w:rsidRDefault="00F338C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B4FA1" w:rsidRDefault="00F338C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9.31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B4FA1" w:rsidRDefault="00F338C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1.32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B4FA1" w:rsidRDefault="00F338C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4.07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B4FA1" w:rsidRDefault="00F338C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1.82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B4FA1" w:rsidRDefault="00F338C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4.29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B4FA1" w:rsidRDefault="00F338C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1.89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B4FA1" w:rsidRDefault="00F338C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27.37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B4FA1" w:rsidRDefault="00F338C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B4FA1" w:rsidRDefault="00F338C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90258" w:rsidRDefault="00F338CF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47:26:1010002:1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666D74" w:rsidRDefault="00F338C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B1242C" w:rsidRDefault="00F338C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338CF" w:rsidRPr="00B1242C" w:rsidRDefault="00F338C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B1242C" w:rsidRDefault="00F338C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B1242C" w:rsidRDefault="00F338C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338CF" w:rsidRPr="00B1242C" w:rsidRDefault="00F338C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1242C" w:rsidRDefault="00F338CF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1242C" w:rsidRDefault="00F338C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B1242C" w:rsidRDefault="00F338CF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1242C" w:rsidRDefault="00F338CF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E70CD1" w:rsidRDefault="00F338C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CE1DAD" w:rsidRDefault="00F338C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Default="00F338C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6360AC" w:rsidRDefault="00F338C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Default="00F338C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611 кв.м ± 9.89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6360AC" w:rsidRDefault="00F338C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Default="00F338C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√611 * √((1 + 1.03²)/(2 * 1.03)) = 9.89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Default="00F338C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Default="00F338C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Default="00F338C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6360AC" w:rsidRDefault="00F338CF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6360AC" w:rsidRDefault="00F338C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AF1B59" w:rsidRDefault="00F338C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Default="00F338C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DC26F1" w:rsidRDefault="00F338C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DC26F1" w:rsidRDefault="00F338C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47:26:1010002:79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338CF" w:rsidRPr="008030E7" w:rsidRDefault="00F338CF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338CF" w:rsidRPr="008030E7" w:rsidRDefault="00F338C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338CF" w:rsidRPr="008030E7" w:rsidRDefault="00F338CF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338CF" w:rsidRDefault="00F338C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338CF" w:rsidRPr="00CD1C19" w:rsidRDefault="00F338C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47:26:1010002:1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338CF" w:rsidRPr="006360AC" w:rsidRDefault="00F338CF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338CF" w:rsidRPr="00F70DBD" w:rsidRDefault="00F338CF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338CF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338CF" w:rsidRPr="00E30EC3" w:rsidRDefault="00F338CF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47:26:1010002:10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338CF" w:rsidRPr="003603C1" w:rsidRDefault="00F338CF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338CF" w:rsidRPr="00A868BD" w:rsidRDefault="00F338CF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338CF" w:rsidRPr="008417BF" w:rsidRDefault="00F338C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8417BF" w:rsidRDefault="00F338CF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38CF" w:rsidRPr="008417BF" w:rsidRDefault="00F338C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338CF" w:rsidRPr="00A9191B" w:rsidRDefault="00F338CF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338CF" w:rsidRPr="008417BF" w:rsidRDefault="00F338CF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E35930" w:rsidRDefault="00F338C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338CF" w:rsidRPr="008417BF" w:rsidRDefault="00F338C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8417BF" w:rsidRDefault="00F338CF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38CF" w:rsidRPr="008417BF" w:rsidRDefault="00F338CF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338CF" w:rsidRPr="008417BF" w:rsidRDefault="00F338C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338CF" w:rsidRPr="008417BF" w:rsidRDefault="00F338C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338CF" w:rsidRPr="00E35930" w:rsidRDefault="00F338C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EB43A2" w:rsidRDefault="00F338CF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B43A2" w:rsidRDefault="00F338CF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B43A2" w:rsidRDefault="00F338CF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B43A2" w:rsidRDefault="00F338CF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B43A2" w:rsidRDefault="00F338CF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EB43A2" w:rsidRDefault="00F338C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EB43A2" w:rsidRDefault="00F338C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338CF" w:rsidRPr="00E35930" w:rsidRDefault="00F338CF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EB43A2" w:rsidRDefault="00F338CF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EB43A2" w:rsidRDefault="00F338CF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EB43A2" w:rsidRDefault="00F338CF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EB43A2" w:rsidRDefault="00F338CF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EB43A2" w:rsidRDefault="00F338CF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EB43A2" w:rsidRDefault="00F338CF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5B4FA1" w:rsidRDefault="00F338CF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338CF" w:rsidRPr="005B4FA1" w:rsidRDefault="00F338CF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362330.10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2279531.85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0333FE" w:rsidRDefault="00F338C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362344.04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2279517.29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0333FE" w:rsidRDefault="00F338C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362365.44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2279538.86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0333FE" w:rsidRDefault="00F338C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362359.56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2279544.69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0333FE" w:rsidRDefault="00F338C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362350.75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2279553.12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0333FE" w:rsidRDefault="00F338C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362330.10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2279531.85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0333FE" w:rsidRDefault="00F338C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666D74" w:rsidRDefault="00F338CF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47:26:1010002:10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666D74" w:rsidRDefault="00F338C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38CF" w:rsidRPr="00666D74" w:rsidRDefault="00F338C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38CF" w:rsidRPr="00666D74" w:rsidRDefault="00F338C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338CF" w:rsidRDefault="00F338CF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338CF" w:rsidRPr="00666D74" w:rsidRDefault="00F338CF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90258" w:rsidRDefault="00F338C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666D74" w:rsidRDefault="00F338C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666D74" w:rsidRDefault="00F338C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666D74" w:rsidRDefault="00F338C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666D74" w:rsidRDefault="00F338C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666D74" w:rsidRDefault="00F338C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B4FA1" w:rsidRDefault="00F338C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B4FA1" w:rsidRDefault="00F338C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8.28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B4FA1" w:rsidRDefault="00F338C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12.19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B4FA1" w:rsidRDefault="00F338C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29.65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B4FA1" w:rsidRDefault="00F338C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90258" w:rsidRDefault="00F338CF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47:26:1010002:10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666D74" w:rsidRDefault="00F338C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B1242C" w:rsidRDefault="00F338C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338CF" w:rsidRPr="00B1242C" w:rsidRDefault="00F338C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B1242C" w:rsidRDefault="00F338C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B1242C" w:rsidRDefault="00F338C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338CF" w:rsidRPr="00B1242C" w:rsidRDefault="00F338C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1242C" w:rsidRDefault="00F338CF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1242C" w:rsidRDefault="00F338C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B1242C" w:rsidRDefault="00F338CF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1242C" w:rsidRDefault="00F338CF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E70CD1" w:rsidRDefault="00F338C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CE1DAD" w:rsidRDefault="00F338C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Default="00F338C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6360AC" w:rsidRDefault="00F338C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Default="00F338C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610 кв.м ± 9.88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6360AC" w:rsidRDefault="00F338C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Default="00F338C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√610 * √((1 + 1.01²)/(2 * 1.01)) = 9.88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Default="00F338C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Default="00F338C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Default="00F338C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6360AC" w:rsidRDefault="00F338CF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6360AC" w:rsidRDefault="00F338C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AF1B59" w:rsidRDefault="00F338C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Default="00F338C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DC26F1" w:rsidRDefault="00F338C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DC26F1" w:rsidRDefault="00F338C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47:26:1010002:79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338CF" w:rsidRPr="008030E7" w:rsidRDefault="00F338CF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338CF" w:rsidRPr="008030E7" w:rsidRDefault="00F338C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338CF" w:rsidRPr="008030E7" w:rsidRDefault="00F338CF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338CF" w:rsidRDefault="00F338C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338CF" w:rsidRPr="00CD1C19" w:rsidRDefault="00F338C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47:26:1010002:10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338CF" w:rsidRPr="006360AC" w:rsidRDefault="00F338CF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338CF" w:rsidRPr="00F70DBD" w:rsidRDefault="00F338CF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338CF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338CF" w:rsidRPr="00E30EC3" w:rsidRDefault="00F338CF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47:26:1010002:13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338CF" w:rsidRPr="003603C1" w:rsidRDefault="00F338CF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338CF" w:rsidRPr="00A868BD" w:rsidRDefault="00F338CF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338CF" w:rsidRPr="008417BF" w:rsidRDefault="00F338C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8417BF" w:rsidRDefault="00F338CF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38CF" w:rsidRPr="008417BF" w:rsidRDefault="00F338C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338CF" w:rsidRPr="00A9191B" w:rsidRDefault="00F338CF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338CF" w:rsidRPr="008417BF" w:rsidRDefault="00F338CF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E35930" w:rsidRDefault="00F338C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338CF" w:rsidRPr="008417BF" w:rsidRDefault="00F338C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8417BF" w:rsidRDefault="00F338CF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38CF" w:rsidRPr="008417BF" w:rsidRDefault="00F338CF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338CF" w:rsidRPr="008417BF" w:rsidRDefault="00F338C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338CF" w:rsidRPr="008417BF" w:rsidRDefault="00F338C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338CF" w:rsidRPr="00E35930" w:rsidRDefault="00F338C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EB43A2" w:rsidRDefault="00F338CF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B43A2" w:rsidRDefault="00F338CF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B43A2" w:rsidRDefault="00F338CF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B43A2" w:rsidRDefault="00F338CF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B43A2" w:rsidRDefault="00F338CF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EB43A2" w:rsidRDefault="00F338C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EB43A2" w:rsidRDefault="00F338C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338CF" w:rsidRPr="00E35930" w:rsidRDefault="00F338CF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EB43A2" w:rsidRDefault="00F338CF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EB43A2" w:rsidRDefault="00F338CF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EB43A2" w:rsidRDefault="00F338CF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EB43A2" w:rsidRDefault="00F338CF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EB43A2" w:rsidRDefault="00F338CF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EB43A2" w:rsidRDefault="00F338CF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5B4FA1" w:rsidRDefault="00F338CF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338CF" w:rsidRPr="005B4FA1" w:rsidRDefault="00F338CF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362276.32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2279583.97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0333FE" w:rsidRDefault="00F338C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362291.20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2279569.35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0333FE" w:rsidRDefault="00F338C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362311.49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2279590.93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0333FE" w:rsidRDefault="00F338C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362297.96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2279605.03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0333FE" w:rsidRDefault="00F338C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362276.32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2279583.97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0333FE" w:rsidRDefault="00F338C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666D74" w:rsidRDefault="00F338CF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47:26:1010002:13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666D74" w:rsidRDefault="00F338C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38CF" w:rsidRPr="00666D74" w:rsidRDefault="00F338C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38CF" w:rsidRPr="00666D74" w:rsidRDefault="00F338C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338CF" w:rsidRDefault="00F338CF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338CF" w:rsidRPr="00666D74" w:rsidRDefault="00F338CF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90258" w:rsidRDefault="00F338C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666D74" w:rsidRDefault="00F338C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666D74" w:rsidRDefault="00F338C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666D74" w:rsidRDefault="00F338C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666D74" w:rsidRDefault="00F338C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666D74" w:rsidRDefault="00F338C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20.86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B4FA1" w:rsidRDefault="00F338C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29.62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B4FA1" w:rsidRDefault="00F338C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19.54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B4FA1" w:rsidRDefault="00F338C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B4FA1" w:rsidRDefault="00F338C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90258" w:rsidRDefault="00F338CF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47:26:1010002:13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666D74" w:rsidRDefault="00F338C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B1242C" w:rsidRDefault="00F338C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338CF" w:rsidRPr="00B1242C" w:rsidRDefault="00F338C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B1242C" w:rsidRDefault="00F338C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B1242C" w:rsidRDefault="00F338C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338CF" w:rsidRPr="00B1242C" w:rsidRDefault="00F338C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1242C" w:rsidRDefault="00F338CF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1242C" w:rsidRDefault="00F338C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B1242C" w:rsidRDefault="00F338CF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1242C" w:rsidRDefault="00F338CF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E70CD1" w:rsidRDefault="00F338C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CE1DAD" w:rsidRDefault="00F338C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Default="00F338C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6360AC" w:rsidRDefault="00F338C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Default="00F338C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604 кв.м ± 9.83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6360AC" w:rsidRDefault="00F338C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Default="00F338C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√604 * √((1 + 1.01²)/(2 * 1.01)) = 9.83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Default="00F338C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Default="00F338C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Default="00F338C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6360AC" w:rsidRDefault="00F338CF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6360AC" w:rsidRDefault="00F338C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AF1B59" w:rsidRDefault="00F338C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Default="00F338C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DC26F1" w:rsidRDefault="00F338C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DC26F1" w:rsidRDefault="00F338C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47:26:1010002:79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338CF" w:rsidRPr="008030E7" w:rsidRDefault="00F338CF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338CF" w:rsidRPr="008030E7" w:rsidRDefault="00F338C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338CF" w:rsidRPr="008030E7" w:rsidRDefault="00F338CF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338CF" w:rsidRDefault="00F338C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338CF" w:rsidRPr="00CD1C19" w:rsidRDefault="00F338C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47:26:1010002:13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338CF" w:rsidRPr="006360AC" w:rsidRDefault="00F338CF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338CF" w:rsidRPr="00F70DBD" w:rsidRDefault="00F338CF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338CF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338CF" w:rsidRPr="00E30EC3" w:rsidRDefault="00F338CF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47:26:1010002:19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338CF" w:rsidRPr="003603C1" w:rsidRDefault="00F338CF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338CF" w:rsidRPr="00A868BD" w:rsidRDefault="00F338CF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338CF" w:rsidRPr="008417BF" w:rsidRDefault="00F338C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8417BF" w:rsidRDefault="00F338CF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38CF" w:rsidRPr="008417BF" w:rsidRDefault="00F338C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338CF" w:rsidRPr="00A9191B" w:rsidRDefault="00F338CF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338CF" w:rsidRPr="008417BF" w:rsidRDefault="00F338CF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E35930" w:rsidRDefault="00F338C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338CF" w:rsidRPr="008417BF" w:rsidRDefault="00F338C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8417BF" w:rsidRDefault="00F338CF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38CF" w:rsidRPr="008417BF" w:rsidRDefault="00F338CF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338CF" w:rsidRPr="008417BF" w:rsidRDefault="00F338C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338CF" w:rsidRPr="008417BF" w:rsidRDefault="00F338C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338CF" w:rsidRPr="00E35930" w:rsidRDefault="00F338C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EB43A2" w:rsidRDefault="00F338CF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B43A2" w:rsidRDefault="00F338CF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B43A2" w:rsidRDefault="00F338CF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B43A2" w:rsidRDefault="00F338CF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B43A2" w:rsidRDefault="00F338CF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EB43A2" w:rsidRDefault="00F338C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EB43A2" w:rsidRDefault="00F338C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338CF" w:rsidRPr="00E35930" w:rsidRDefault="00F338CF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EB43A2" w:rsidRDefault="00F338CF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EB43A2" w:rsidRDefault="00F338CF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EB43A2" w:rsidRDefault="00F338CF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EB43A2" w:rsidRDefault="00F338CF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EB43A2" w:rsidRDefault="00F338CF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EB43A2" w:rsidRDefault="00F338CF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5B4FA1" w:rsidRDefault="00F338CF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338CF" w:rsidRPr="005B4FA1" w:rsidRDefault="00F338CF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362337.48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2279481.64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0333FE" w:rsidRDefault="00F338C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362350.94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2279468.28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0333FE" w:rsidRDefault="00F338C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362351.96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2279467.34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0333FE" w:rsidRDefault="00F338C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362372.77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2279488.94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0333FE" w:rsidRDefault="00F338C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362358.29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2279502.70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0333FE" w:rsidRDefault="00F338C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362337.48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2279481.64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0333FE" w:rsidRDefault="00F338C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666D74" w:rsidRDefault="00F338CF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47:26:1010002:19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666D74" w:rsidRDefault="00F338C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38CF" w:rsidRPr="00666D74" w:rsidRDefault="00F338C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38CF" w:rsidRPr="00666D74" w:rsidRDefault="00F338C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338CF" w:rsidRDefault="00F338CF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338CF" w:rsidRPr="00666D74" w:rsidRDefault="00F338CF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90258" w:rsidRDefault="00F338C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666D74" w:rsidRDefault="00F338C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666D74" w:rsidRDefault="00F338C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666D74" w:rsidRDefault="00F338C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666D74" w:rsidRDefault="00F338C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666D74" w:rsidRDefault="00F338C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18.96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B4FA1" w:rsidRDefault="00F338C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1.39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B4FA1" w:rsidRDefault="00F338C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B4FA1" w:rsidRDefault="00F338C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B4FA1" w:rsidRDefault="00F338C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29.61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B4FA1" w:rsidRDefault="00F338C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90258" w:rsidRDefault="00F338CF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47:26:1010002:19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666D74" w:rsidRDefault="00F338C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B1242C" w:rsidRDefault="00F338C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338CF" w:rsidRPr="00B1242C" w:rsidRDefault="00F338C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B1242C" w:rsidRDefault="00F338C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B1242C" w:rsidRDefault="00F338C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338CF" w:rsidRPr="00B1242C" w:rsidRDefault="00F338C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1242C" w:rsidRDefault="00F338CF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1242C" w:rsidRDefault="00F338C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B1242C" w:rsidRDefault="00F338CF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1242C" w:rsidRDefault="00F338CF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E70CD1" w:rsidRDefault="00F338C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CE1DAD" w:rsidRDefault="00F338C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Default="00F338C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6360AC" w:rsidRDefault="00F338C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Default="00F338C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601 кв.м ± 9.81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6360AC" w:rsidRDefault="00F338C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Default="00F338C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√601 * √((1 + 1.00²)/(2 * 1.00)) = 9.81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Default="00F338C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Default="00F338C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Default="00F338C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6360AC" w:rsidRDefault="00F338CF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6360AC" w:rsidRDefault="00F338C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AF1B59" w:rsidRDefault="00F338C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Default="00F338C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DC26F1" w:rsidRDefault="00F338C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DC26F1" w:rsidRDefault="00F338C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47:26:1010002:79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338CF" w:rsidRPr="008030E7" w:rsidRDefault="00F338CF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338CF" w:rsidRPr="008030E7" w:rsidRDefault="00F338C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338CF" w:rsidRPr="008030E7" w:rsidRDefault="00F338CF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338CF" w:rsidRDefault="00F338C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338CF" w:rsidRPr="00CD1C19" w:rsidRDefault="00F338C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47:26:1010002:19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338CF" w:rsidRPr="006360AC" w:rsidRDefault="00F338CF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338CF" w:rsidRPr="00F70DBD" w:rsidRDefault="00F338CF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338CF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338CF" w:rsidRPr="00E30EC3" w:rsidRDefault="00F338CF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47:26:1010002:2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338CF" w:rsidRPr="003603C1" w:rsidRDefault="00F338CF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338CF" w:rsidRPr="00A868BD" w:rsidRDefault="00F338CF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338CF" w:rsidRPr="008417BF" w:rsidRDefault="00F338C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8417BF" w:rsidRDefault="00F338CF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38CF" w:rsidRPr="008417BF" w:rsidRDefault="00F338C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338CF" w:rsidRPr="00A9191B" w:rsidRDefault="00F338CF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338CF" w:rsidRPr="008417BF" w:rsidRDefault="00F338CF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E35930" w:rsidRDefault="00F338C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338CF" w:rsidRPr="008417BF" w:rsidRDefault="00F338C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8417BF" w:rsidRDefault="00F338CF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38CF" w:rsidRPr="008417BF" w:rsidRDefault="00F338CF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338CF" w:rsidRPr="008417BF" w:rsidRDefault="00F338C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338CF" w:rsidRPr="008417BF" w:rsidRDefault="00F338C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338CF" w:rsidRPr="00E35930" w:rsidRDefault="00F338C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EB43A2" w:rsidRDefault="00F338CF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B43A2" w:rsidRDefault="00F338CF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B43A2" w:rsidRDefault="00F338CF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B43A2" w:rsidRDefault="00F338CF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B43A2" w:rsidRDefault="00F338CF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EB43A2" w:rsidRDefault="00F338C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EB43A2" w:rsidRDefault="00F338C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338CF" w:rsidRPr="00E35930" w:rsidRDefault="00F338CF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EB43A2" w:rsidRDefault="00F338CF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EB43A2" w:rsidRDefault="00F338CF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EB43A2" w:rsidRDefault="00F338CF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EB43A2" w:rsidRDefault="00F338CF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EB43A2" w:rsidRDefault="00F338CF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EB43A2" w:rsidRDefault="00F338CF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5B4FA1" w:rsidRDefault="00F338CF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338CF" w:rsidRPr="005B4FA1" w:rsidRDefault="00F338CF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362262.55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2279406.66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0333FE" w:rsidRDefault="00F338C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362241.13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2279385.46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0333FE" w:rsidRDefault="00F338C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362244.07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2279382.06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0333FE" w:rsidRDefault="00F338C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362270.62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2279355.34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0333FE" w:rsidRDefault="00F338C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362291.07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2279378.77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0333FE" w:rsidRDefault="00F338C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362276.43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2279393.26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0333FE" w:rsidRDefault="00F338C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362262.55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2279406.66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0333FE" w:rsidRDefault="00F338C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666D74" w:rsidRDefault="00F338CF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47:26:1010002:2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666D74" w:rsidRDefault="00F338C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38CF" w:rsidRPr="00666D74" w:rsidRDefault="00F338C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38CF" w:rsidRPr="00666D74" w:rsidRDefault="00F338C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338CF" w:rsidRDefault="00F338CF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338CF" w:rsidRPr="00666D74" w:rsidRDefault="00F338CF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90258" w:rsidRDefault="00F338C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666D74" w:rsidRDefault="00F338C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666D74" w:rsidRDefault="00F338C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666D74" w:rsidRDefault="00F338C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666D74" w:rsidRDefault="00F338C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666D74" w:rsidRDefault="00F338C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B4FA1" w:rsidRDefault="00F338C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4.49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B4FA1" w:rsidRDefault="00F338C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37.67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B4FA1" w:rsidRDefault="00F338C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31.10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B4FA1" w:rsidRDefault="00F338C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20.60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B4FA1" w:rsidRDefault="00F338C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19.29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B4FA1" w:rsidRDefault="00F338C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90258" w:rsidRDefault="00F338CF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47:26:1010002:2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666D74" w:rsidRDefault="00F338C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B1242C" w:rsidRDefault="00F338C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338CF" w:rsidRPr="00B1242C" w:rsidRDefault="00F338C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B1242C" w:rsidRDefault="00F338C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B1242C" w:rsidRDefault="00F338C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338CF" w:rsidRPr="00B1242C" w:rsidRDefault="00F338C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1242C" w:rsidRDefault="00F338CF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1242C" w:rsidRDefault="00F338C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B1242C" w:rsidRDefault="00F338CF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1242C" w:rsidRDefault="00F338CF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E70CD1" w:rsidRDefault="00F338C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CE1DAD" w:rsidRDefault="00F338C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Default="00F338C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6360AC" w:rsidRDefault="00F338C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Default="00F338C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1263 кв.м ± 14.22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6360AC" w:rsidRDefault="00F338C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Default="00F338C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√1263 * √((1 + 1.03²)/(2 * 1.03)) = 14.22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Default="00F338C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Default="00F338C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Default="00F338C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6360AC" w:rsidRDefault="00F338CF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6360AC" w:rsidRDefault="00F338C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AF1B59" w:rsidRDefault="00F338C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Default="00F338C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DC26F1" w:rsidRDefault="00F338C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DC26F1" w:rsidRDefault="00F338C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47:26:1010002:79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338CF" w:rsidRPr="008030E7" w:rsidRDefault="00F338CF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338CF" w:rsidRPr="008030E7" w:rsidRDefault="00F338C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338CF" w:rsidRPr="008030E7" w:rsidRDefault="00F338CF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338CF" w:rsidRDefault="00F338C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338CF" w:rsidRPr="00CD1C19" w:rsidRDefault="00F338C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47:26:1010002:2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338CF" w:rsidRPr="006360AC" w:rsidRDefault="00F338CF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338CF" w:rsidRPr="00F70DBD" w:rsidRDefault="00F338CF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338CF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338CF" w:rsidRPr="00E30EC3" w:rsidRDefault="00F338CF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47:26:1010002:20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338CF" w:rsidRPr="003603C1" w:rsidRDefault="00F338CF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338CF" w:rsidRPr="00A868BD" w:rsidRDefault="00F338CF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338CF" w:rsidRPr="008417BF" w:rsidRDefault="00F338C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8417BF" w:rsidRDefault="00F338CF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38CF" w:rsidRPr="008417BF" w:rsidRDefault="00F338C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338CF" w:rsidRPr="00A9191B" w:rsidRDefault="00F338CF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338CF" w:rsidRPr="008417BF" w:rsidRDefault="00F338CF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E35930" w:rsidRDefault="00F338C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338CF" w:rsidRPr="008417BF" w:rsidRDefault="00F338C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8417BF" w:rsidRDefault="00F338CF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38CF" w:rsidRPr="008417BF" w:rsidRDefault="00F338CF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338CF" w:rsidRPr="008417BF" w:rsidRDefault="00F338C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338CF" w:rsidRPr="008417BF" w:rsidRDefault="00F338C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338CF" w:rsidRPr="00E35930" w:rsidRDefault="00F338C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EB43A2" w:rsidRDefault="00F338CF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B43A2" w:rsidRDefault="00F338CF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B43A2" w:rsidRDefault="00F338CF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B43A2" w:rsidRDefault="00F338CF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B43A2" w:rsidRDefault="00F338CF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EB43A2" w:rsidRDefault="00F338C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EB43A2" w:rsidRDefault="00F338C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338CF" w:rsidRPr="00E35930" w:rsidRDefault="00F338CF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EB43A2" w:rsidRDefault="00F338CF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EB43A2" w:rsidRDefault="00F338CF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EB43A2" w:rsidRDefault="00F338CF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EB43A2" w:rsidRDefault="00F338CF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EB43A2" w:rsidRDefault="00F338CF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EB43A2" w:rsidRDefault="00F338CF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5B4FA1" w:rsidRDefault="00F338CF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338CF" w:rsidRPr="005B4FA1" w:rsidRDefault="00F338CF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362322.83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2279496.26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0333FE" w:rsidRDefault="00F338C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362326.55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2279492.25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0333FE" w:rsidRDefault="00F338C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362332.64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2279486.44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0333FE" w:rsidRDefault="00F338C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362337.48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2279481.64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0333FE" w:rsidRDefault="00F338C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362358.29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2279502.70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0333FE" w:rsidRDefault="00F338C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362344.04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2279517.29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0333FE" w:rsidRDefault="00F338C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362322.83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2279496.26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0333FE" w:rsidRDefault="00F338C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666D74" w:rsidRDefault="00F338CF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47:26:1010002:20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666D74" w:rsidRDefault="00F338C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38CF" w:rsidRPr="00666D74" w:rsidRDefault="00F338C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38CF" w:rsidRPr="00666D74" w:rsidRDefault="00F338C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338CF" w:rsidRDefault="00F338CF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338CF" w:rsidRPr="00666D74" w:rsidRDefault="00F338CF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90258" w:rsidRDefault="00F338C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666D74" w:rsidRDefault="00F338C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666D74" w:rsidRDefault="00F338C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666D74" w:rsidRDefault="00F338C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666D74" w:rsidRDefault="00F338C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666D74" w:rsidRDefault="00F338C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5.47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B4FA1" w:rsidRDefault="00F338C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8.42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B4FA1" w:rsidRDefault="00F338C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6.82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B4FA1" w:rsidRDefault="00F338C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29.61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B4FA1" w:rsidRDefault="00F338C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B4FA1" w:rsidRDefault="00F338C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B4FA1" w:rsidRDefault="00F338C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90258" w:rsidRDefault="00F338CF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47:26:1010002:20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666D74" w:rsidRDefault="00F338C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B1242C" w:rsidRDefault="00F338C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338CF" w:rsidRPr="00B1242C" w:rsidRDefault="00F338C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B1242C" w:rsidRDefault="00F338C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B1242C" w:rsidRDefault="00F338C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338CF" w:rsidRPr="00B1242C" w:rsidRDefault="00F338C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1242C" w:rsidRDefault="00F338CF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1242C" w:rsidRDefault="00F338C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B1242C" w:rsidRDefault="00F338CF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1242C" w:rsidRDefault="00F338CF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E70CD1" w:rsidRDefault="00F338C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CE1DAD" w:rsidRDefault="00F338C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Default="00F338C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6360AC" w:rsidRDefault="00F338C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Default="00F338C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613 кв.м ± 9.90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6360AC" w:rsidRDefault="00F338C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Default="00F338C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√613 * √((1 + 1.01²)/(2 * 1.01)) = 9.90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Default="00F338C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Default="00F338C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Default="00F338C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6360AC" w:rsidRDefault="00F338CF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6360AC" w:rsidRDefault="00F338C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AF1B59" w:rsidRDefault="00F338C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Default="00F338C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DC26F1" w:rsidRDefault="00F338C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DC26F1" w:rsidRDefault="00F338C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47:26:1010002:79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338CF" w:rsidRPr="008030E7" w:rsidRDefault="00F338CF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338CF" w:rsidRPr="008030E7" w:rsidRDefault="00F338C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338CF" w:rsidRPr="008030E7" w:rsidRDefault="00F338CF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338CF" w:rsidRDefault="00F338C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338CF" w:rsidRPr="00CD1C19" w:rsidRDefault="00F338C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47:26:1010002:20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338CF" w:rsidRPr="006360AC" w:rsidRDefault="00F338CF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338CF" w:rsidRPr="00F70DBD" w:rsidRDefault="00F338CF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338CF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338CF" w:rsidRPr="00E30EC3" w:rsidRDefault="00F338CF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47:26:1010002:23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338CF" w:rsidRPr="003603C1" w:rsidRDefault="00F338CF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338CF" w:rsidRPr="00A868BD" w:rsidRDefault="00F338CF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338CF" w:rsidRPr="008417BF" w:rsidRDefault="00F338C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8417BF" w:rsidRDefault="00F338CF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38CF" w:rsidRPr="008417BF" w:rsidRDefault="00F338C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338CF" w:rsidRPr="00A9191B" w:rsidRDefault="00F338CF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338CF" w:rsidRPr="008417BF" w:rsidRDefault="00F338CF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E35930" w:rsidRDefault="00F338C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338CF" w:rsidRPr="008417BF" w:rsidRDefault="00F338C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8417BF" w:rsidRDefault="00F338CF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38CF" w:rsidRPr="008417BF" w:rsidRDefault="00F338CF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338CF" w:rsidRPr="008417BF" w:rsidRDefault="00F338C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338CF" w:rsidRPr="008417BF" w:rsidRDefault="00F338C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338CF" w:rsidRPr="00E35930" w:rsidRDefault="00F338C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EB43A2" w:rsidRDefault="00F338CF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B43A2" w:rsidRDefault="00F338CF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B43A2" w:rsidRDefault="00F338CF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B43A2" w:rsidRDefault="00F338CF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B43A2" w:rsidRDefault="00F338CF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EB43A2" w:rsidRDefault="00F338C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EB43A2" w:rsidRDefault="00F338C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338CF" w:rsidRPr="00E35930" w:rsidRDefault="00F338CF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EB43A2" w:rsidRDefault="00F338CF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EB43A2" w:rsidRDefault="00F338CF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EB43A2" w:rsidRDefault="00F338CF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EB43A2" w:rsidRDefault="00F338CF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EB43A2" w:rsidRDefault="00F338CF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EB43A2" w:rsidRDefault="00F338CF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5B4FA1" w:rsidRDefault="00F338CF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338CF" w:rsidRPr="005B4FA1" w:rsidRDefault="00F338CF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362255.41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2279563.45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0333FE" w:rsidRDefault="00F338C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362261.70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2279556.86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0333FE" w:rsidRDefault="00F338C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362271.11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2279547.63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0333FE" w:rsidRDefault="00F338C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362278.69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2279554.61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0333FE" w:rsidRDefault="00F338C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362281.29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2279557.16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0333FE" w:rsidRDefault="00F338C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362291.88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2279568.69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0333FE" w:rsidRDefault="00F338C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362276.32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2279583.97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0333FE" w:rsidRDefault="00F338C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362255.41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2279563.45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0333FE" w:rsidRDefault="00F338C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666D74" w:rsidRDefault="00F338CF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47:26:1010002:23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666D74" w:rsidRDefault="00F338C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38CF" w:rsidRPr="00666D74" w:rsidRDefault="00F338C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38CF" w:rsidRPr="00666D74" w:rsidRDefault="00F338C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338CF" w:rsidRDefault="00F338CF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338CF" w:rsidRPr="00666D74" w:rsidRDefault="00F338CF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90258" w:rsidRDefault="00F338C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666D74" w:rsidRDefault="00F338C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666D74" w:rsidRDefault="00F338C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666D74" w:rsidRDefault="00F338C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666D74" w:rsidRDefault="00F338C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666D74" w:rsidRDefault="00F338C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9.11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B4FA1" w:rsidRDefault="00F338C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13.18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B4FA1" w:rsidRDefault="00F338C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10.30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B4FA1" w:rsidRDefault="00F338C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3.64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B4FA1" w:rsidRDefault="00F338C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15.66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B4FA1" w:rsidRDefault="00F338C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21.81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B4FA1" w:rsidRDefault="00F338C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29.30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B4FA1" w:rsidRDefault="00F338C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90258" w:rsidRDefault="00F338CF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47:26:1010002:23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666D74" w:rsidRDefault="00F338C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B1242C" w:rsidRDefault="00F338C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338CF" w:rsidRPr="00B1242C" w:rsidRDefault="00F338C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B1242C" w:rsidRDefault="00F338C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B1242C" w:rsidRDefault="00F338C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338CF" w:rsidRPr="00B1242C" w:rsidRDefault="00F338C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1242C" w:rsidRDefault="00F338CF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1242C" w:rsidRDefault="00F338C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B1242C" w:rsidRDefault="00F338CF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1242C" w:rsidRDefault="00F338CF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E70CD1" w:rsidRDefault="00F338C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CE1DAD" w:rsidRDefault="00F338C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Default="00F338C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6360AC" w:rsidRDefault="00F338C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Default="00F338C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660 кв.м ± 10.27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6360AC" w:rsidRDefault="00F338C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Default="00F338C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√660 * √((1 + 1.00²)/(2 * 1.00)) = 10.27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Default="00F338C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Default="00F338C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Default="00F338C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6360AC" w:rsidRDefault="00F338CF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6360AC" w:rsidRDefault="00F338C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AF1B59" w:rsidRDefault="00F338C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Default="00F338C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DC26F1" w:rsidRDefault="00F338C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DC26F1" w:rsidRDefault="00F338C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47:26:1010002:79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338CF" w:rsidRPr="008030E7" w:rsidRDefault="00F338CF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338CF" w:rsidRPr="008030E7" w:rsidRDefault="00F338C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338CF" w:rsidRPr="008030E7" w:rsidRDefault="00F338CF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338CF" w:rsidRDefault="00F338C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338CF" w:rsidRPr="00CD1C19" w:rsidRDefault="00F338C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47:26:1010002:23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338CF" w:rsidRPr="006360AC" w:rsidRDefault="00F338CF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338CF" w:rsidRPr="00F70DBD" w:rsidRDefault="00F338CF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338CF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338CF" w:rsidRPr="00E30EC3" w:rsidRDefault="00F338CF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47:26:1010002:24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338CF" w:rsidRPr="003603C1" w:rsidRDefault="00F338CF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338CF" w:rsidRPr="00A868BD" w:rsidRDefault="00F338CF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338CF" w:rsidRPr="008417BF" w:rsidRDefault="00F338C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8417BF" w:rsidRDefault="00F338CF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38CF" w:rsidRPr="008417BF" w:rsidRDefault="00F338C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338CF" w:rsidRPr="00A9191B" w:rsidRDefault="00F338CF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338CF" w:rsidRPr="008417BF" w:rsidRDefault="00F338CF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E35930" w:rsidRDefault="00F338C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338CF" w:rsidRPr="008417BF" w:rsidRDefault="00F338C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8417BF" w:rsidRDefault="00F338CF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38CF" w:rsidRPr="008417BF" w:rsidRDefault="00F338CF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338CF" w:rsidRPr="008417BF" w:rsidRDefault="00F338C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338CF" w:rsidRPr="008417BF" w:rsidRDefault="00F338C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338CF" w:rsidRPr="00E35930" w:rsidRDefault="00F338C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EB43A2" w:rsidRDefault="00F338CF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B43A2" w:rsidRDefault="00F338CF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B43A2" w:rsidRDefault="00F338CF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B43A2" w:rsidRDefault="00F338CF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B43A2" w:rsidRDefault="00F338CF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EB43A2" w:rsidRDefault="00F338C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EB43A2" w:rsidRDefault="00F338C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338CF" w:rsidRPr="00E35930" w:rsidRDefault="00F338CF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EB43A2" w:rsidRDefault="00F338CF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EB43A2" w:rsidRDefault="00F338CF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EB43A2" w:rsidRDefault="00F338CF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EB43A2" w:rsidRDefault="00F338CF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EB43A2" w:rsidRDefault="00F338CF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EB43A2" w:rsidRDefault="00F338CF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5B4FA1" w:rsidRDefault="00F338CF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338CF" w:rsidRPr="005B4FA1" w:rsidRDefault="00F338CF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362242.36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2279576.97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0333FE" w:rsidRDefault="00F338C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362250.63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2279568.41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0333FE" w:rsidRDefault="00F338C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362253.14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2279565.83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0333FE" w:rsidRDefault="00F338C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362255.41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2279563.45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0333FE" w:rsidRDefault="00F338C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362276.32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2279583.97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0333FE" w:rsidRDefault="00F338C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362270.42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2279590.43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0333FE" w:rsidRDefault="00F338C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362262.71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2279597.58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0333FE" w:rsidRDefault="00F338C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362242.36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2279576.97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0333FE" w:rsidRDefault="00F338C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666D74" w:rsidRDefault="00F338CF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47:26:1010002:24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666D74" w:rsidRDefault="00F338C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38CF" w:rsidRPr="00666D74" w:rsidRDefault="00F338C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38CF" w:rsidRPr="00666D74" w:rsidRDefault="00F338C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338CF" w:rsidRDefault="00F338CF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338CF" w:rsidRPr="00666D74" w:rsidRDefault="00F338CF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90258" w:rsidRDefault="00F338C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666D74" w:rsidRDefault="00F338C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666D74" w:rsidRDefault="00F338C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666D74" w:rsidRDefault="00F338C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666D74" w:rsidRDefault="00F338C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666D74" w:rsidRDefault="00F338C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11.90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B4FA1" w:rsidRDefault="00F338C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3.60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B4FA1" w:rsidRDefault="00F338C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3.29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B4FA1" w:rsidRDefault="00F338C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29.30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B4FA1" w:rsidRDefault="00F338C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8.75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B4FA1" w:rsidRDefault="00F338C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10.52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B4FA1" w:rsidRDefault="00F338C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28.96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B4FA1" w:rsidRDefault="00F338C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90258" w:rsidRDefault="00F338CF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47:26:1010002:24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666D74" w:rsidRDefault="00F338C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B1242C" w:rsidRDefault="00F338C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338CF" w:rsidRPr="00B1242C" w:rsidRDefault="00F338C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B1242C" w:rsidRDefault="00F338C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B1242C" w:rsidRDefault="00F338C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338CF" w:rsidRPr="00B1242C" w:rsidRDefault="00F338C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1242C" w:rsidRDefault="00F338CF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1242C" w:rsidRDefault="00F338C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B1242C" w:rsidRDefault="00F338CF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1242C" w:rsidRDefault="00F338CF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E70CD1" w:rsidRDefault="00F338C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CE1DAD" w:rsidRDefault="00F338C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Default="00F338C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6360AC" w:rsidRDefault="00F338C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Default="00F338C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558 кв.м ± 9.45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6360AC" w:rsidRDefault="00F338C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Default="00F338C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√558 * √((1 + 1.01²)/(2 * 1.01)) = 9.45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Default="00F338C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Default="00F338C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Default="00F338C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6360AC" w:rsidRDefault="00F338CF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6360AC" w:rsidRDefault="00F338C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AF1B59" w:rsidRDefault="00F338C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Default="00F338C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DC26F1" w:rsidRDefault="00F338C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DC26F1" w:rsidRDefault="00F338C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47:26:1010002:79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338CF" w:rsidRPr="008030E7" w:rsidRDefault="00F338CF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338CF" w:rsidRPr="008030E7" w:rsidRDefault="00F338C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338CF" w:rsidRPr="008030E7" w:rsidRDefault="00F338CF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338CF" w:rsidRDefault="00F338C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338CF" w:rsidRPr="00CD1C19" w:rsidRDefault="00F338C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47:26:1010002:24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338CF" w:rsidRPr="006360AC" w:rsidRDefault="00F338CF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338CF" w:rsidRPr="00F70DBD" w:rsidRDefault="00F338CF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338CF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338CF" w:rsidRPr="00E30EC3" w:rsidRDefault="00F338CF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47:26:1010002:25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338CF" w:rsidRPr="003603C1" w:rsidRDefault="00F338CF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338CF" w:rsidRPr="00A868BD" w:rsidRDefault="00F338CF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338CF" w:rsidRPr="008417BF" w:rsidRDefault="00F338C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8417BF" w:rsidRDefault="00F338CF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38CF" w:rsidRPr="008417BF" w:rsidRDefault="00F338C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338CF" w:rsidRPr="00A9191B" w:rsidRDefault="00F338CF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338CF" w:rsidRPr="008417BF" w:rsidRDefault="00F338CF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E35930" w:rsidRDefault="00F338C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338CF" w:rsidRPr="008417BF" w:rsidRDefault="00F338C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8417BF" w:rsidRDefault="00F338CF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38CF" w:rsidRPr="008417BF" w:rsidRDefault="00F338CF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338CF" w:rsidRPr="008417BF" w:rsidRDefault="00F338C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338CF" w:rsidRPr="008417BF" w:rsidRDefault="00F338C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338CF" w:rsidRPr="00E35930" w:rsidRDefault="00F338C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EB43A2" w:rsidRDefault="00F338CF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B43A2" w:rsidRDefault="00F338CF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B43A2" w:rsidRDefault="00F338CF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B43A2" w:rsidRDefault="00F338CF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B43A2" w:rsidRDefault="00F338CF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EB43A2" w:rsidRDefault="00F338C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EB43A2" w:rsidRDefault="00F338C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338CF" w:rsidRPr="00E35930" w:rsidRDefault="00F338CF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EB43A2" w:rsidRDefault="00F338CF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EB43A2" w:rsidRDefault="00F338CF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EB43A2" w:rsidRDefault="00F338CF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EB43A2" w:rsidRDefault="00F338CF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EB43A2" w:rsidRDefault="00F338CF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EB43A2" w:rsidRDefault="00F338CF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5B4FA1" w:rsidRDefault="00F338CF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338CF" w:rsidRPr="005B4FA1" w:rsidRDefault="00F338CF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362228.45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2279591.55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0333FE" w:rsidRDefault="00F338C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362241.80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2279577.55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0333FE" w:rsidRDefault="00F338C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362242.36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2279576.97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0333FE" w:rsidRDefault="00F338C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362262.71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2279597.58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0333FE" w:rsidRDefault="00F338C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362263.14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2279598.00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0333FE" w:rsidRDefault="00F338C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362249.08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2279612.68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0333FE" w:rsidRDefault="00F338C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362228.45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2279591.55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0333FE" w:rsidRDefault="00F338C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666D74" w:rsidRDefault="00F338CF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47:26:1010002:25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666D74" w:rsidRDefault="00F338C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38CF" w:rsidRPr="00666D74" w:rsidRDefault="00F338C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38CF" w:rsidRPr="00666D74" w:rsidRDefault="00F338C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338CF" w:rsidRDefault="00F338CF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338CF" w:rsidRPr="00666D74" w:rsidRDefault="00F338CF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90258" w:rsidRDefault="00F338C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666D74" w:rsidRDefault="00F338C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666D74" w:rsidRDefault="00F338C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666D74" w:rsidRDefault="00F338C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666D74" w:rsidRDefault="00F338C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666D74" w:rsidRDefault="00F338C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19.34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B4FA1" w:rsidRDefault="00F338C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0.81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B4FA1" w:rsidRDefault="00F338C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28.96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B4FA1" w:rsidRDefault="00F338C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0.60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B4FA1" w:rsidRDefault="00F338C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B4FA1" w:rsidRDefault="00F338C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29.53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B4FA1" w:rsidRDefault="00F338C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90258" w:rsidRDefault="00F338CF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47:26:1010002:25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666D74" w:rsidRDefault="00F338C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B1242C" w:rsidRDefault="00F338C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338CF" w:rsidRPr="00B1242C" w:rsidRDefault="00F338C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B1242C" w:rsidRDefault="00F338C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B1242C" w:rsidRDefault="00F338C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338CF" w:rsidRPr="00B1242C" w:rsidRDefault="00F338C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1242C" w:rsidRDefault="00F338CF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1242C" w:rsidRDefault="00F338C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B1242C" w:rsidRDefault="00F338CF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1242C" w:rsidRDefault="00F338CF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E70CD1" w:rsidRDefault="00F338C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CE1DAD" w:rsidRDefault="00F338C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Default="00F338C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6360AC" w:rsidRDefault="00F338C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Default="00F338C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598 кв.м ± 9.78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6360AC" w:rsidRDefault="00F338C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Default="00F338C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√598 * √((1 + 1.03²)/(2 * 1.03)) = 9.78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Default="00F338C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Default="00F338C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Default="00F338C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6360AC" w:rsidRDefault="00F338CF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6360AC" w:rsidRDefault="00F338C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AF1B59" w:rsidRDefault="00F338C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Default="00F338C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DC26F1" w:rsidRDefault="00F338C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DC26F1" w:rsidRDefault="00F338C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47:26:1010002:79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338CF" w:rsidRPr="008030E7" w:rsidRDefault="00F338CF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338CF" w:rsidRPr="008030E7" w:rsidRDefault="00F338C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338CF" w:rsidRPr="008030E7" w:rsidRDefault="00F338CF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338CF" w:rsidRDefault="00F338C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338CF" w:rsidRPr="00CD1C19" w:rsidRDefault="00F338C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47:26:1010002:25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338CF" w:rsidRPr="006360AC" w:rsidRDefault="00F338CF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338CF" w:rsidRPr="00F70DBD" w:rsidRDefault="00F338CF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338CF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338CF" w:rsidRPr="00E30EC3" w:rsidRDefault="00F338CF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47:26:1010002:32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338CF" w:rsidRPr="003603C1" w:rsidRDefault="00F338CF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338CF" w:rsidRPr="00A868BD" w:rsidRDefault="00F338CF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338CF" w:rsidRPr="008417BF" w:rsidRDefault="00F338C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8417BF" w:rsidRDefault="00F338CF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38CF" w:rsidRPr="008417BF" w:rsidRDefault="00F338C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338CF" w:rsidRPr="00A9191B" w:rsidRDefault="00F338CF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338CF" w:rsidRPr="008417BF" w:rsidRDefault="00F338CF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E35930" w:rsidRDefault="00F338C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338CF" w:rsidRPr="008417BF" w:rsidRDefault="00F338C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8417BF" w:rsidRDefault="00F338CF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38CF" w:rsidRPr="008417BF" w:rsidRDefault="00F338CF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338CF" w:rsidRPr="008417BF" w:rsidRDefault="00F338C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338CF" w:rsidRPr="008417BF" w:rsidRDefault="00F338C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338CF" w:rsidRPr="00E35930" w:rsidRDefault="00F338C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EB43A2" w:rsidRDefault="00F338CF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B43A2" w:rsidRDefault="00F338CF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B43A2" w:rsidRDefault="00F338CF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B43A2" w:rsidRDefault="00F338CF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B43A2" w:rsidRDefault="00F338CF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EB43A2" w:rsidRDefault="00F338C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EB43A2" w:rsidRDefault="00F338C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338CF" w:rsidRPr="00E35930" w:rsidRDefault="00F338CF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EB43A2" w:rsidRDefault="00F338CF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EB43A2" w:rsidRDefault="00F338CF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EB43A2" w:rsidRDefault="00F338CF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EB43A2" w:rsidRDefault="00F338CF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EB43A2" w:rsidRDefault="00F338CF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EB43A2" w:rsidRDefault="00F338CF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5B4FA1" w:rsidRDefault="00F338CF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338CF" w:rsidRPr="005B4FA1" w:rsidRDefault="00F338CF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362296.11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2279469.84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0333FE" w:rsidRDefault="00F338C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362317.11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2279490.54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0333FE" w:rsidRDefault="00F338C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362313.08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2279494.43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0333FE" w:rsidRDefault="00F338C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362303.22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2279504.50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0333FE" w:rsidRDefault="00F338C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362282.07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2279482.82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0333FE" w:rsidRDefault="00F338C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362296.11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2279469.84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0333FE" w:rsidRDefault="00F338C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666D74" w:rsidRDefault="00F338CF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47:26:1010002:32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666D74" w:rsidRDefault="00F338C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38CF" w:rsidRPr="00666D74" w:rsidRDefault="00F338C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38CF" w:rsidRPr="00666D74" w:rsidRDefault="00F338C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338CF" w:rsidRDefault="00F338CF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338CF" w:rsidRPr="00666D74" w:rsidRDefault="00F338CF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90258" w:rsidRDefault="00F338C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666D74" w:rsidRDefault="00F338C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666D74" w:rsidRDefault="00F338C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666D74" w:rsidRDefault="00F338C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666D74" w:rsidRDefault="00F338C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666D74" w:rsidRDefault="00F338C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29.49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B4FA1" w:rsidRDefault="00F338C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5.60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B4FA1" w:rsidRDefault="00F338C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14.09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B4FA1" w:rsidRDefault="00F338C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B4FA1" w:rsidRDefault="00F338C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19.12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B4FA1" w:rsidRDefault="00F338C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90258" w:rsidRDefault="00F338CF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47:26:1010002:32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666D74" w:rsidRDefault="00F338C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B1242C" w:rsidRDefault="00F338C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338CF" w:rsidRPr="00B1242C" w:rsidRDefault="00F338C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B1242C" w:rsidRDefault="00F338C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B1242C" w:rsidRDefault="00F338C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338CF" w:rsidRPr="00B1242C" w:rsidRDefault="00F338C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1242C" w:rsidRDefault="00F338CF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1242C" w:rsidRDefault="00F338C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B1242C" w:rsidRDefault="00F338CF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1242C" w:rsidRDefault="00F338CF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E70CD1" w:rsidRDefault="00F338C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CE1DAD" w:rsidRDefault="00F338C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Default="00F338C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6360AC" w:rsidRDefault="00F338C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Default="00F338C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579 кв.м ± 9.62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6360AC" w:rsidRDefault="00F338C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Default="00F338C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√579 * √((1 + 1.01²)/(2 * 1.01)) = 9.62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Default="00F338C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Default="00F338C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Default="00F338C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6360AC" w:rsidRDefault="00F338CF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6360AC" w:rsidRDefault="00F338C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AF1B59" w:rsidRDefault="00F338C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Default="00F338C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DC26F1" w:rsidRDefault="00F338C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DC26F1" w:rsidRDefault="00F338C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47:26:1010002:79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338CF" w:rsidRPr="008030E7" w:rsidRDefault="00F338CF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338CF" w:rsidRPr="008030E7" w:rsidRDefault="00F338C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338CF" w:rsidRPr="008030E7" w:rsidRDefault="00F338CF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338CF" w:rsidRDefault="00F338C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338CF" w:rsidRPr="00CD1C19" w:rsidRDefault="00F338C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47:26:1010002:32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338CF" w:rsidRPr="006360AC" w:rsidRDefault="00F338CF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338CF" w:rsidRPr="00F70DBD" w:rsidRDefault="00F338CF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338CF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338CF" w:rsidRPr="00E30EC3" w:rsidRDefault="00F338CF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47:26:1010002:33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338CF" w:rsidRPr="003603C1" w:rsidRDefault="00F338CF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338CF" w:rsidRPr="00A868BD" w:rsidRDefault="00F338CF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338CF" w:rsidRPr="008417BF" w:rsidRDefault="00F338C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8417BF" w:rsidRDefault="00F338CF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38CF" w:rsidRPr="008417BF" w:rsidRDefault="00F338C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338CF" w:rsidRPr="00A9191B" w:rsidRDefault="00F338CF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338CF" w:rsidRPr="008417BF" w:rsidRDefault="00F338CF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E35930" w:rsidRDefault="00F338C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338CF" w:rsidRPr="008417BF" w:rsidRDefault="00F338C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8417BF" w:rsidRDefault="00F338CF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38CF" w:rsidRPr="008417BF" w:rsidRDefault="00F338CF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338CF" w:rsidRPr="008417BF" w:rsidRDefault="00F338C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338CF" w:rsidRPr="008417BF" w:rsidRDefault="00F338C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338CF" w:rsidRPr="00E35930" w:rsidRDefault="00F338C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EB43A2" w:rsidRDefault="00F338CF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B43A2" w:rsidRDefault="00F338CF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B43A2" w:rsidRDefault="00F338CF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B43A2" w:rsidRDefault="00F338CF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B43A2" w:rsidRDefault="00F338CF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EB43A2" w:rsidRDefault="00F338C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EB43A2" w:rsidRDefault="00F338C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338CF" w:rsidRPr="00E35930" w:rsidRDefault="00F338CF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EB43A2" w:rsidRDefault="00F338CF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EB43A2" w:rsidRDefault="00F338CF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EB43A2" w:rsidRDefault="00F338CF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EB43A2" w:rsidRDefault="00F338CF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EB43A2" w:rsidRDefault="00F338CF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EB43A2" w:rsidRDefault="00F338CF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5B4FA1" w:rsidRDefault="00F338CF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338CF" w:rsidRPr="005B4FA1" w:rsidRDefault="00F338CF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362222.64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2279500.65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0333FE" w:rsidRDefault="00F338C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362208.44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2279514.73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0333FE" w:rsidRDefault="00F338C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362229.44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2279536.15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0333FE" w:rsidRDefault="00F338C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362251.26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2279557.38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0333FE" w:rsidRDefault="00F338C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362266.02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2279542.33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0333FE" w:rsidRDefault="00F338C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362222.64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2279500.65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0333FE" w:rsidRDefault="00F338C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666D74" w:rsidRDefault="00F338CF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47:26:1010002:33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666D74" w:rsidRDefault="00F338C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38CF" w:rsidRPr="00666D74" w:rsidRDefault="00F338C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38CF" w:rsidRPr="00666D74" w:rsidRDefault="00F338C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338CF" w:rsidRDefault="00F338CF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338CF" w:rsidRPr="00666D74" w:rsidRDefault="00F338CF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90258" w:rsidRDefault="00F338C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666D74" w:rsidRDefault="00F338C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666D74" w:rsidRDefault="00F338C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666D74" w:rsidRDefault="00F338C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666D74" w:rsidRDefault="00F338C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666D74" w:rsidRDefault="00F338C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B4FA1" w:rsidRDefault="00F338C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B4FA1" w:rsidRDefault="00F338C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B4FA1" w:rsidRDefault="00F338C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21.08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B4FA1" w:rsidRDefault="00F338C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60.16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B4FA1" w:rsidRDefault="00F338C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90258" w:rsidRDefault="00F338CF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47:26:1010002:33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666D74" w:rsidRDefault="00F338C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B1242C" w:rsidRDefault="00F338C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338CF" w:rsidRPr="00B1242C" w:rsidRDefault="00F338C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B1242C" w:rsidRDefault="00F338C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B1242C" w:rsidRDefault="00F338C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338CF" w:rsidRPr="00B1242C" w:rsidRDefault="00F338C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1242C" w:rsidRDefault="00F338CF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1242C" w:rsidRDefault="00F338C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B1242C" w:rsidRDefault="00F338CF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1242C" w:rsidRDefault="00F338CF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E70CD1" w:rsidRDefault="00F338C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CE1DAD" w:rsidRDefault="00F338C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Default="00F338C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6360AC" w:rsidRDefault="00F338C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Default="00F338C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1249 кв.м ± 14.14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6360AC" w:rsidRDefault="00F338C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Default="00F338C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√1249 * √((1 + 1.01²)/(2 * 1.01)) = 14.14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Default="00F338C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Default="00F338C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Default="00F338C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6360AC" w:rsidRDefault="00F338CF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6360AC" w:rsidRDefault="00F338C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AF1B59" w:rsidRDefault="00F338C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Default="00F338C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DC26F1" w:rsidRDefault="00F338C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DC26F1" w:rsidRDefault="00F338C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47:26:1010002:79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338CF" w:rsidRPr="008030E7" w:rsidRDefault="00F338CF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338CF" w:rsidRPr="008030E7" w:rsidRDefault="00F338C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338CF" w:rsidRPr="008030E7" w:rsidRDefault="00F338CF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338CF" w:rsidRDefault="00F338C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338CF" w:rsidRPr="00CD1C19" w:rsidRDefault="00F338C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47:26:1010002:33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338CF" w:rsidRPr="006360AC" w:rsidRDefault="00F338CF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338CF" w:rsidRPr="00F70DBD" w:rsidRDefault="00F338CF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338CF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338CF" w:rsidRPr="00E30EC3" w:rsidRDefault="00F338CF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47:26:1010002:34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338CF" w:rsidRPr="003603C1" w:rsidRDefault="00F338CF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338CF" w:rsidRPr="00A868BD" w:rsidRDefault="00F338CF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338CF" w:rsidRPr="008417BF" w:rsidRDefault="00F338C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8417BF" w:rsidRDefault="00F338CF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38CF" w:rsidRPr="008417BF" w:rsidRDefault="00F338C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338CF" w:rsidRPr="00A9191B" w:rsidRDefault="00F338CF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338CF" w:rsidRPr="008417BF" w:rsidRDefault="00F338CF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E35930" w:rsidRDefault="00F338C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338CF" w:rsidRPr="008417BF" w:rsidRDefault="00F338C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8417BF" w:rsidRDefault="00F338CF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38CF" w:rsidRPr="008417BF" w:rsidRDefault="00F338CF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338CF" w:rsidRPr="008417BF" w:rsidRDefault="00F338C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338CF" w:rsidRPr="008417BF" w:rsidRDefault="00F338C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338CF" w:rsidRPr="00E35930" w:rsidRDefault="00F338C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EB43A2" w:rsidRDefault="00F338CF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B43A2" w:rsidRDefault="00F338CF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B43A2" w:rsidRDefault="00F338CF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B43A2" w:rsidRDefault="00F338CF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B43A2" w:rsidRDefault="00F338CF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EB43A2" w:rsidRDefault="00F338C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EB43A2" w:rsidRDefault="00F338C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338CF" w:rsidRPr="00E35930" w:rsidRDefault="00F338CF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EB43A2" w:rsidRDefault="00F338CF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EB43A2" w:rsidRDefault="00F338CF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EB43A2" w:rsidRDefault="00F338CF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EB43A2" w:rsidRDefault="00F338CF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EB43A2" w:rsidRDefault="00F338CF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EB43A2" w:rsidRDefault="00F338CF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5B4FA1" w:rsidRDefault="00F338CF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338CF" w:rsidRPr="005B4FA1" w:rsidRDefault="00F338CF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362215.38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2279549.76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0333FE" w:rsidRDefault="00F338C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362229.44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2279536.15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0333FE" w:rsidRDefault="00F338C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362251.26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2279557.38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0333FE" w:rsidRDefault="00F338C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362241.96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2279566.94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0333FE" w:rsidRDefault="00F338C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362236.74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2279571.96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0333FE" w:rsidRDefault="00F338C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362215.38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2279549.76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0333FE" w:rsidRDefault="00F338C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666D74" w:rsidRDefault="00F338CF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47:26:1010002:34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666D74" w:rsidRDefault="00F338C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38CF" w:rsidRPr="00666D74" w:rsidRDefault="00F338C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38CF" w:rsidRPr="00666D74" w:rsidRDefault="00F338C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338CF" w:rsidRDefault="00F338CF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338CF" w:rsidRPr="00666D74" w:rsidRDefault="00F338CF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90258" w:rsidRDefault="00F338C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666D74" w:rsidRDefault="00F338C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666D74" w:rsidRDefault="00F338C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666D74" w:rsidRDefault="00F338C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666D74" w:rsidRDefault="00F338C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666D74" w:rsidRDefault="00F338C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19.57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B4FA1" w:rsidRDefault="00F338C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B4FA1" w:rsidRDefault="00F338C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13.34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B4FA1" w:rsidRDefault="00F338C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7.24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B4FA1" w:rsidRDefault="00F338C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30.81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B4FA1" w:rsidRDefault="00F338C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90258" w:rsidRDefault="00F338CF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47:26:1010002:34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666D74" w:rsidRDefault="00F338C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B1242C" w:rsidRDefault="00F338C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338CF" w:rsidRPr="00B1242C" w:rsidRDefault="00F338C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B1242C" w:rsidRDefault="00F338C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B1242C" w:rsidRDefault="00F338C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338CF" w:rsidRPr="00B1242C" w:rsidRDefault="00F338C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1242C" w:rsidRDefault="00F338CF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1242C" w:rsidRDefault="00F338C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B1242C" w:rsidRDefault="00F338CF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1242C" w:rsidRDefault="00F338CF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E70CD1" w:rsidRDefault="00F338C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CE1DAD" w:rsidRDefault="00F338C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Default="00F338C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6360AC" w:rsidRDefault="00F338C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Default="00F338C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616 кв.м ± 9.93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6360AC" w:rsidRDefault="00F338C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Default="00F338C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√616 * √((1 + 1.00²)/(2 * 1.00)) = 9.93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Default="00F338C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Default="00F338C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Default="00F338C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6360AC" w:rsidRDefault="00F338CF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6360AC" w:rsidRDefault="00F338C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AF1B59" w:rsidRDefault="00F338C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Default="00F338C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DC26F1" w:rsidRDefault="00F338C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DC26F1" w:rsidRDefault="00F338C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47:26:1010002:79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338CF" w:rsidRPr="008030E7" w:rsidRDefault="00F338CF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338CF" w:rsidRPr="008030E7" w:rsidRDefault="00F338C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338CF" w:rsidRPr="008030E7" w:rsidRDefault="00F338CF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338CF" w:rsidRDefault="00F338C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338CF" w:rsidRPr="00CD1C19" w:rsidRDefault="00F338C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47:26:1010002:34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338CF" w:rsidRPr="006360AC" w:rsidRDefault="00F338CF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338CF" w:rsidRPr="00F70DBD" w:rsidRDefault="00F338CF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338CF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338CF" w:rsidRPr="00E30EC3" w:rsidRDefault="00F338CF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47:26:1010002:35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338CF" w:rsidRPr="003603C1" w:rsidRDefault="00F338CF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338CF" w:rsidRPr="00A868BD" w:rsidRDefault="00F338CF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338CF" w:rsidRPr="008417BF" w:rsidRDefault="00F338C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8417BF" w:rsidRDefault="00F338CF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38CF" w:rsidRPr="008417BF" w:rsidRDefault="00F338C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338CF" w:rsidRPr="00A9191B" w:rsidRDefault="00F338CF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338CF" w:rsidRPr="008417BF" w:rsidRDefault="00F338CF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E35930" w:rsidRDefault="00F338C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338CF" w:rsidRPr="008417BF" w:rsidRDefault="00F338C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8417BF" w:rsidRDefault="00F338CF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38CF" w:rsidRPr="008417BF" w:rsidRDefault="00F338CF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338CF" w:rsidRPr="008417BF" w:rsidRDefault="00F338C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338CF" w:rsidRPr="008417BF" w:rsidRDefault="00F338C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338CF" w:rsidRPr="00E35930" w:rsidRDefault="00F338C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EB43A2" w:rsidRDefault="00F338CF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B43A2" w:rsidRDefault="00F338CF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B43A2" w:rsidRDefault="00F338CF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B43A2" w:rsidRDefault="00F338CF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B43A2" w:rsidRDefault="00F338CF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EB43A2" w:rsidRDefault="00F338C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EB43A2" w:rsidRDefault="00F338C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338CF" w:rsidRPr="00E35930" w:rsidRDefault="00F338CF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EB43A2" w:rsidRDefault="00F338CF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EB43A2" w:rsidRDefault="00F338CF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EB43A2" w:rsidRDefault="00F338CF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EB43A2" w:rsidRDefault="00F338CF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EB43A2" w:rsidRDefault="00F338CF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EB43A2" w:rsidRDefault="00F338CF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5B4FA1" w:rsidRDefault="00F338CF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338CF" w:rsidRPr="005B4FA1" w:rsidRDefault="00F338CF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362201.28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2279564.43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0333FE" w:rsidRDefault="00F338C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362215.38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2279549.76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0333FE" w:rsidRDefault="00F338C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362236.74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2279571.96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0333FE" w:rsidRDefault="00F338C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362222.50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2279585.66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0333FE" w:rsidRDefault="00F338C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362201.28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2279564.43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0333FE" w:rsidRDefault="00F338C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666D74" w:rsidRDefault="00F338CF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47:26:1010002:35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666D74" w:rsidRDefault="00F338C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38CF" w:rsidRPr="00666D74" w:rsidRDefault="00F338C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38CF" w:rsidRPr="00666D74" w:rsidRDefault="00F338C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338CF" w:rsidRDefault="00F338CF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338CF" w:rsidRPr="00666D74" w:rsidRDefault="00F338CF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90258" w:rsidRDefault="00F338C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666D74" w:rsidRDefault="00F338C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666D74" w:rsidRDefault="00F338C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666D74" w:rsidRDefault="00F338C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666D74" w:rsidRDefault="00F338C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666D74" w:rsidRDefault="00F338C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B4FA1" w:rsidRDefault="00F338C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30.81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B4FA1" w:rsidRDefault="00F338C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B4FA1" w:rsidRDefault="00F338C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B4FA1" w:rsidRDefault="00F338C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90258" w:rsidRDefault="00F338CF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47:26:1010002:35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666D74" w:rsidRDefault="00F338C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B1242C" w:rsidRDefault="00F338C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338CF" w:rsidRPr="00B1242C" w:rsidRDefault="00F338C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B1242C" w:rsidRDefault="00F338C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B1242C" w:rsidRDefault="00F338C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338CF" w:rsidRPr="00B1242C" w:rsidRDefault="00F338C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1242C" w:rsidRDefault="00F338CF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1242C" w:rsidRDefault="00F338C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B1242C" w:rsidRDefault="00F338CF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1242C" w:rsidRDefault="00F338CF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E70CD1" w:rsidRDefault="00F338C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CE1DAD" w:rsidRDefault="00F338C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Default="00F338C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6360AC" w:rsidRDefault="00F338C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Default="00F338C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610 кв.м ± 9.88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6360AC" w:rsidRDefault="00F338C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Default="00F338C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√610 * √((1 + 1.01²)/(2 * 1.01)) = 9.88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Default="00F338C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Default="00F338C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Default="00F338C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6360AC" w:rsidRDefault="00F338CF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6360AC" w:rsidRDefault="00F338C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AF1B59" w:rsidRDefault="00F338C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Default="00F338C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DC26F1" w:rsidRDefault="00F338C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DC26F1" w:rsidRDefault="00F338C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47:26:1010002:79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338CF" w:rsidRPr="008030E7" w:rsidRDefault="00F338CF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338CF" w:rsidRPr="008030E7" w:rsidRDefault="00F338C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338CF" w:rsidRPr="008030E7" w:rsidRDefault="00F338CF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338CF" w:rsidRDefault="00F338C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338CF" w:rsidRPr="00CD1C19" w:rsidRDefault="00F338C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47:26:1010002:35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338CF" w:rsidRPr="006360AC" w:rsidRDefault="00F338CF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338CF" w:rsidRPr="00F70DBD" w:rsidRDefault="00F338CF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338CF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338CF" w:rsidRPr="00E30EC3" w:rsidRDefault="00F338CF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47:26:1010002:4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338CF" w:rsidRPr="003603C1" w:rsidRDefault="00F338CF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338CF" w:rsidRPr="00A868BD" w:rsidRDefault="00F338CF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338CF" w:rsidRPr="008417BF" w:rsidRDefault="00F338C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8417BF" w:rsidRDefault="00F338CF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38CF" w:rsidRPr="008417BF" w:rsidRDefault="00F338C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338CF" w:rsidRPr="00A9191B" w:rsidRDefault="00F338CF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338CF" w:rsidRPr="008417BF" w:rsidRDefault="00F338CF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E35930" w:rsidRDefault="00F338C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338CF" w:rsidRPr="008417BF" w:rsidRDefault="00F338C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8417BF" w:rsidRDefault="00F338CF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38CF" w:rsidRPr="008417BF" w:rsidRDefault="00F338CF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338CF" w:rsidRPr="008417BF" w:rsidRDefault="00F338C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338CF" w:rsidRPr="008417BF" w:rsidRDefault="00F338C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338CF" w:rsidRPr="00E35930" w:rsidRDefault="00F338C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EB43A2" w:rsidRDefault="00F338CF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B43A2" w:rsidRDefault="00F338CF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B43A2" w:rsidRDefault="00F338CF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B43A2" w:rsidRDefault="00F338CF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B43A2" w:rsidRDefault="00F338CF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EB43A2" w:rsidRDefault="00F338C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EB43A2" w:rsidRDefault="00F338C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338CF" w:rsidRPr="00E35930" w:rsidRDefault="00F338CF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EB43A2" w:rsidRDefault="00F338CF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EB43A2" w:rsidRDefault="00F338CF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EB43A2" w:rsidRDefault="00F338CF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EB43A2" w:rsidRDefault="00F338CF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EB43A2" w:rsidRDefault="00F338CF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EB43A2" w:rsidRDefault="00F338CF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5B4FA1" w:rsidRDefault="00F338CF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338CF" w:rsidRPr="005B4FA1" w:rsidRDefault="00F338CF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362218.81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2279362.71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0333FE" w:rsidRDefault="00F338C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362238.80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2279343.37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0333FE" w:rsidRDefault="00F338C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362255.14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2279359.45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0333FE" w:rsidRDefault="00F338C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362234.66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2279380.09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0333FE" w:rsidRDefault="00F338C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362218.81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2279362.71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0333FE" w:rsidRDefault="00F338C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666D74" w:rsidRDefault="00F338CF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47:26:1010002:4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666D74" w:rsidRDefault="00F338C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38CF" w:rsidRPr="00666D74" w:rsidRDefault="00F338C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38CF" w:rsidRPr="00666D74" w:rsidRDefault="00F338C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338CF" w:rsidRDefault="00F338CF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338CF" w:rsidRPr="00666D74" w:rsidRDefault="00F338CF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90258" w:rsidRDefault="00F338C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666D74" w:rsidRDefault="00F338C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666D74" w:rsidRDefault="00F338C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666D74" w:rsidRDefault="00F338C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666D74" w:rsidRDefault="00F338C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666D74" w:rsidRDefault="00F338C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27.81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B4FA1" w:rsidRDefault="00F338C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22.93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B4FA1" w:rsidRDefault="00F338C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29.08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B4FA1" w:rsidRDefault="00F338C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23.52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B4FA1" w:rsidRDefault="00F338C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90258" w:rsidRDefault="00F338CF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47:26:1010002:4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666D74" w:rsidRDefault="00F338C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B1242C" w:rsidRDefault="00F338C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338CF" w:rsidRPr="00B1242C" w:rsidRDefault="00F338C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B1242C" w:rsidRDefault="00F338C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B1242C" w:rsidRDefault="00F338C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338CF" w:rsidRPr="00B1242C" w:rsidRDefault="00F338C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1242C" w:rsidRDefault="00F338CF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1242C" w:rsidRDefault="00F338C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B1242C" w:rsidRDefault="00F338CF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1242C" w:rsidRDefault="00F338CF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E70CD1" w:rsidRDefault="00F338C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CE1DAD" w:rsidRDefault="00F338C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Default="00F338C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6360AC" w:rsidRDefault="00F338C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Default="00F338C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660 кв.м ± 10.28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6360AC" w:rsidRDefault="00F338C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Default="00F338C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√660 * √((1 + 1.01²)/(2 * 1.01)) = 10.28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Default="00F338C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Default="00F338C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Default="00F338C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6360AC" w:rsidRDefault="00F338CF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6360AC" w:rsidRDefault="00F338C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AF1B59" w:rsidRDefault="00F338C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Default="00F338C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DC26F1" w:rsidRDefault="00F338C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DC26F1" w:rsidRDefault="00F338C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47:26:1010002:79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338CF" w:rsidRPr="008030E7" w:rsidRDefault="00F338CF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338CF" w:rsidRPr="008030E7" w:rsidRDefault="00F338C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338CF" w:rsidRPr="008030E7" w:rsidRDefault="00F338CF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338CF" w:rsidRDefault="00F338C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338CF" w:rsidRPr="00CD1C19" w:rsidRDefault="00F338C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47:26:1010002:4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338CF" w:rsidRPr="006360AC" w:rsidRDefault="00F338CF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338CF" w:rsidRPr="00F70DBD" w:rsidRDefault="00F338CF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338CF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338CF" w:rsidRPr="00E30EC3" w:rsidRDefault="00F338CF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47:26:1010002:41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338CF" w:rsidRPr="003603C1" w:rsidRDefault="00F338CF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338CF" w:rsidRPr="00A868BD" w:rsidRDefault="00F338CF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338CF" w:rsidRPr="008417BF" w:rsidRDefault="00F338C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8417BF" w:rsidRDefault="00F338CF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38CF" w:rsidRPr="008417BF" w:rsidRDefault="00F338C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338CF" w:rsidRPr="00A9191B" w:rsidRDefault="00F338CF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338CF" w:rsidRPr="008417BF" w:rsidRDefault="00F338CF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E35930" w:rsidRDefault="00F338C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338CF" w:rsidRPr="008417BF" w:rsidRDefault="00F338C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8417BF" w:rsidRDefault="00F338CF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38CF" w:rsidRPr="008417BF" w:rsidRDefault="00F338CF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338CF" w:rsidRPr="008417BF" w:rsidRDefault="00F338C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338CF" w:rsidRPr="008417BF" w:rsidRDefault="00F338C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338CF" w:rsidRPr="00E35930" w:rsidRDefault="00F338C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EB43A2" w:rsidRDefault="00F338CF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B43A2" w:rsidRDefault="00F338CF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B43A2" w:rsidRDefault="00F338CF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B43A2" w:rsidRDefault="00F338CF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B43A2" w:rsidRDefault="00F338CF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EB43A2" w:rsidRDefault="00F338C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EB43A2" w:rsidRDefault="00F338C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338CF" w:rsidRPr="00E35930" w:rsidRDefault="00F338CF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EB43A2" w:rsidRDefault="00F338CF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EB43A2" w:rsidRDefault="00F338CF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EB43A2" w:rsidRDefault="00F338CF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EB43A2" w:rsidRDefault="00F338CF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EB43A2" w:rsidRDefault="00F338CF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EB43A2" w:rsidRDefault="00F338CF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5B4FA1" w:rsidRDefault="00F338CF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338CF" w:rsidRPr="005B4FA1" w:rsidRDefault="00F338CF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362296.11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2279469.84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0333FE" w:rsidRDefault="00F338C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362274.47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2279447.61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0333FE" w:rsidRDefault="00F338C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362281.58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2279440.51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0333FE" w:rsidRDefault="00F338C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362304.59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2279417.92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0333FE" w:rsidRDefault="00F338C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362325.26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2279440.28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0333FE" w:rsidRDefault="00F338C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362324.40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2279441.12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0333FE" w:rsidRDefault="00F338C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362310.41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2279454.85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0333FE" w:rsidRDefault="00F338C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362296.11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2279469.84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0333FE" w:rsidRDefault="00F338C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666D74" w:rsidRDefault="00F338CF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47:26:1010002:41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666D74" w:rsidRDefault="00F338C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38CF" w:rsidRPr="00666D74" w:rsidRDefault="00F338C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38CF" w:rsidRPr="00666D74" w:rsidRDefault="00F338C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338CF" w:rsidRDefault="00F338CF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338CF" w:rsidRPr="00666D74" w:rsidRDefault="00F338CF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90258" w:rsidRDefault="00F338C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666D74" w:rsidRDefault="00F338C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666D74" w:rsidRDefault="00F338C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666D74" w:rsidRDefault="00F338C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666D74" w:rsidRDefault="00F338C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666D74" w:rsidRDefault="00F338C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31.02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B4FA1" w:rsidRDefault="00F338C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10.05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B4FA1" w:rsidRDefault="00F338C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32.25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B4FA1" w:rsidRDefault="00F338C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B4FA1" w:rsidRDefault="00F338C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1.20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B4FA1" w:rsidRDefault="00F338C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19.60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B4FA1" w:rsidRDefault="00F338C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20.72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B4FA1" w:rsidRDefault="00F338C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90258" w:rsidRDefault="00F338CF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47:26:1010002:41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666D74" w:rsidRDefault="00F338C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B1242C" w:rsidRDefault="00F338C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338CF" w:rsidRPr="00B1242C" w:rsidRDefault="00F338C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B1242C" w:rsidRDefault="00F338C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B1242C" w:rsidRDefault="00F338C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338CF" w:rsidRPr="00B1242C" w:rsidRDefault="00F338C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1242C" w:rsidRDefault="00F338CF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1242C" w:rsidRDefault="00F338C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B1242C" w:rsidRDefault="00F338CF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1242C" w:rsidRDefault="00F338CF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E70CD1" w:rsidRDefault="00F338C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CE1DAD" w:rsidRDefault="00F338C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Default="00F338C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6360AC" w:rsidRDefault="00F338C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Default="00F338C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1282 кв.м ± 14.32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6360AC" w:rsidRDefault="00F338C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Default="00F338C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√1282 * √((1 + 1.02²)/(2 * 1.02)) = 14.32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Default="00F338C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Default="00F338C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82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Default="00F338C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6360AC" w:rsidRDefault="00F338CF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6360AC" w:rsidRDefault="00F338C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AF1B59" w:rsidRDefault="00F338C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Default="00F338C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DC26F1" w:rsidRDefault="00F338C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DC26F1" w:rsidRDefault="00F338C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47:26:1010002:79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338CF" w:rsidRPr="008030E7" w:rsidRDefault="00F338CF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338CF" w:rsidRPr="008030E7" w:rsidRDefault="00F338C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338CF" w:rsidRPr="008030E7" w:rsidRDefault="00F338CF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338CF" w:rsidRDefault="00F338C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338CF" w:rsidRPr="00CD1C19" w:rsidRDefault="00F338C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47:26:1010002:41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338CF" w:rsidRPr="006360AC" w:rsidRDefault="00F338CF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338CF" w:rsidRPr="00F70DBD" w:rsidRDefault="00F338CF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338CF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338CF" w:rsidRPr="00E30EC3" w:rsidRDefault="00F338CF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47:26:1010002:42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338CF" w:rsidRPr="003603C1" w:rsidRDefault="00F338CF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338CF" w:rsidRPr="00A868BD" w:rsidRDefault="00F338CF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338CF" w:rsidRPr="008417BF" w:rsidRDefault="00F338C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8417BF" w:rsidRDefault="00F338CF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38CF" w:rsidRPr="008417BF" w:rsidRDefault="00F338C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338CF" w:rsidRPr="00A9191B" w:rsidRDefault="00F338CF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338CF" w:rsidRPr="008417BF" w:rsidRDefault="00F338CF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E35930" w:rsidRDefault="00F338C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338CF" w:rsidRPr="008417BF" w:rsidRDefault="00F338C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8417BF" w:rsidRDefault="00F338CF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38CF" w:rsidRPr="008417BF" w:rsidRDefault="00F338CF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338CF" w:rsidRPr="008417BF" w:rsidRDefault="00F338C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338CF" w:rsidRPr="008417BF" w:rsidRDefault="00F338C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338CF" w:rsidRPr="00E35930" w:rsidRDefault="00F338C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EB43A2" w:rsidRDefault="00F338CF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B43A2" w:rsidRDefault="00F338CF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B43A2" w:rsidRDefault="00F338CF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B43A2" w:rsidRDefault="00F338CF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B43A2" w:rsidRDefault="00F338CF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EB43A2" w:rsidRDefault="00F338C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EB43A2" w:rsidRDefault="00F338C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338CF" w:rsidRPr="00E35930" w:rsidRDefault="00F338CF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EB43A2" w:rsidRDefault="00F338CF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EB43A2" w:rsidRDefault="00F338CF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EB43A2" w:rsidRDefault="00F338CF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EB43A2" w:rsidRDefault="00F338CF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EB43A2" w:rsidRDefault="00F338CF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EB43A2" w:rsidRDefault="00F338CF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5B4FA1" w:rsidRDefault="00F338CF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338CF" w:rsidRPr="005B4FA1" w:rsidRDefault="00F338CF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362261.41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2279461.38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0333FE" w:rsidRDefault="00F338C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362262.26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2279460.40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0333FE" w:rsidRDefault="00F338C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362266.04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2279456.42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0333FE" w:rsidRDefault="00F338C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362274.47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2279447.61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0333FE" w:rsidRDefault="00F338C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362296.11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2279469.84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0333FE" w:rsidRDefault="00F338C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362282.07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2279482.82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0333FE" w:rsidRDefault="00F338C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362261.41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2279461.38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0333FE" w:rsidRDefault="00F338C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362261.41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2279461.38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0333FE" w:rsidRDefault="00F338C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666D74" w:rsidRDefault="00F338CF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47:26:1010002:42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666D74" w:rsidRDefault="00F338C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38CF" w:rsidRPr="00666D74" w:rsidRDefault="00F338C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38CF" w:rsidRPr="00666D74" w:rsidRDefault="00F338C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338CF" w:rsidRDefault="00F338CF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338CF" w:rsidRPr="00666D74" w:rsidRDefault="00F338CF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90258" w:rsidRDefault="00F338C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666D74" w:rsidRDefault="00F338C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666D74" w:rsidRDefault="00F338C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666D74" w:rsidRDefault="00F338C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666D74" w:rsidRDefault="00F338C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666D74" w:rsidRDefault="00F338C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1.30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B4FA1" w:rsidRDefault="00F338C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5.49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B4FA1" w:rsidRDefault="00F338C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12.19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B4FA1" w:rsidRDefault="00F338C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31.02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B4FA1" w:rsidRDefault="00F338C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19.12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B4FA1" w:rsidRDefault="00F338C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29.77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B4FA1" w:rsidRDefault="00F338C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B4FA1" w:rsidRDefault="00F338C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90258" w:rsidRDefault="00F338CF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47:26:1010002:42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666D74" w:rsidRDefault="00F338C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B1242C" w:rsidRDefault="00F338C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338CF" w:rsidRPr="00B1242C" w:rsidRDefault="00F338C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B1242C" w:rsidRDefault="00F338C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B1242C" w:rsidRDefault="00F338C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338CF" w:rsidRPr="00B1242C" w:rsidRDefault="00F338C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1242C" w:rsidRDefault="00F338CF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1242C" w:rsidRDefault="00F338C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B1242C" w:rsidRDefault="00F338CF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1242C" w:rsidRDefault="00F338CF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E70CD1" w:rsidRDefault="00F338C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CE1DAD" w:rsidRDefault="00F338C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Default="00F338C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6360AC" w:rsidRDefault="00F338C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Default="00F338C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579 кв.м ± 9.63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6360AC" w:rsidRDefault="00F338C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Default="00F338C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√579 * √((1 + 1.01²)/(2 * 1.01)) = 9.63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Default="00F338C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Default="00F338C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Default="00F338C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6360AC" w:rsidRDefault="00F338CF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6360AC" w:rsidRDefault="00F338C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AF1B59" w:rsidRDefault="00F338C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Default="00F338C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DC26F1" w:rsidRDefault="00F338C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DC26F1" w:rsidRDefault="00F338C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47:26:1010002:79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338CF" w:rsidRPr="008030E7" w:rsidRDefault="00F338CF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338CF" w:rsidRPr="008030E7" w:rsidRDefault="00F338C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338CF" w:rsidRPr="008030E7" w:rsidRDefault="00F338CF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338CF" w:rsidRDefault="00F338C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338CF" w:rsidRPr="00CD1C19" w:rsidRDefault="00F338C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47:26:1010002:42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338CF" w:rsidRPr="006360AC" w:rsidRDefault="00F338CF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338CF" w:rsidRPr="00F70DBD" w:rsidRDefault="00F338CF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338CF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338CF" w:rsidRPr="00E30EC3" w:rsidRDefault="00F338CF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47:26:1010002:43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338CF" w:rsidRPr="003603C1" w:rsidRDefault="00F338CF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338CF" w:rsidRPr="00A868BD" w:rsidRDefault="00F338CF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338CF" w:rsidRPr="008417BF" w:rsidRDefault="00F338C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8417BF" w:rsidRDefault="00F338CF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38CF" w:rsidRPr="008417BF" w:rsidRDefault="00F338C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338CF" w:rsidRPr="00A9191B" w:rsidRDefault="00F338CF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338CF" w:rsidRPr="008417BF" w:rsidRDefault="00F338CF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E35930" w:rsidRDefault="00F338C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338CF" w:rsidRPr="008417BF" w:rsidRDefault="00F338C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8417BF" w:rsidRDefault="00F338CF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38CF" w:rsidRPr="008417BF" w:rsidRDefault="00F338CF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338CF" w:rsidRPr="008417BF" w:rsidRDefault="00F338C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338CF" w:rsidRPr="008417BF" w:rsidRDefault="00F338C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338CF" w:rsidRPr="00E35930" w:rsidRDefault="00F338C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EB43A2" w:rsidRDefault="00F338CF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B43A2" w:rsidRDefault="00F338CF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B43A2" w:rsidRDefault="00F338CF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B43A2" w:rsidRDefault="00F338CF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B43A2" w:rsidRDefault="00F338CF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EB43A2" w:rsidRDefault="00F338C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EB43A2" w:rsidRDefault="00F338C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338CF" w:rsidRPr="00E35930" w:rsidRDefault="00F338CF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EB43A2" w:rsidRDefault="00F338CF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EB43A2" w:rsidRDefault="00F338CF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EB43A2" w:rsidRDefault="00F338CF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EB43A2" w:rsidRDefault="00F338CF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EB43A2" w:rsidRDefault="00F338CF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EB43A2" w:rsidRDefault="00F338CF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5B4FA1" w:rsidRDefault="00F338CF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338CF" w:rsidRPr="005B4FA1" w:rsidRDefault="00F338CF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362247.56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2279476.95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0333FE" w:rsidRDefault="00F338C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362247.11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2279476.32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0333FE" w:rsidRDefault="00F338C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362255.62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2279467.99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0333FE" w:rsidRDefault="00F338C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362261.41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2279461.38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0333FE" w:rsidRDefault="00F338C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362282.07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2279482.82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0333FE" w:rsidRDefault="00F338C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362268.75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2279497.97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0333FE" w:rsidRDefault="00F338C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362247.56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2279476.95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0333FE" w:rsidRDefault="00F338C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666D74" w:rsidRDefault="00F338CF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47:26:1010002:43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666D74" w:rsidRDefault="00F338C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38CF" w:rsidRPr="00666D74" w:rsidRDefault="00F338C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 xml:space="preserve">Горизонтальное </w:t>
            </w:r>
            <w:r w:rsidRPr="00666D74">
              <w:rPr>
                <w:b/>
                <w:sz w:val="22"/>
                <w:szCs w:val="22"/>
              </w:rPr>
              <w:t>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38CF" w:rsidRPr="00666D74" w:rsidRDefault="00F338C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338CF" w:rsidRDefault="00F338CF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338CF" w:rsidRPr="00666D74" w:rsidRDefault="00F338CF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90258" w:rsidRDefault="00F338C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666D74" w:rsidRDefault="00F338C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666D74" w:rsidRDefault="00F338C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666D74" w:rsidRDefault="00F338C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666D74" w:rsidRDefault="00F338C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666D74" w:rsidRDefault="00F338C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0.77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B4FA1" w:rsidRDefault="00F338C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11.91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B4FA1" w:rsidRDefault="00F338C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8.79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B4FA1" w:rsidRDefault="00F338C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29.77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B4FA1" w:rsidRDefault="00F338C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B4FA1" w:rsidRDefault="00F338C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B4FA1" w:rsidRDefault="00F338C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90258" w:rsidRDefault="00F338CF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47:26:1010002:43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666D74" w:rsidRDefault="00F338C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B1242C" w:rsidRDefault="00F338C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338CF" w:rsidRPr="00B1242C" w:rsidRDefault="00F338C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B1242C" w:rsidRDefault="00F338C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B1242C" w:rsidRDefault="00F338C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338CF" w:rsidRPr="00B1242C" w:rsidRDefault="00F338C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1242C" w:rsidRDefault="00F338CF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1242C" w:rsidRDefault="00F338C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B1242C" w:rsidRDefault="00F338CF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1242C" w:rsidRDefault="00F338CF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E70CD1" w:rsidRDefault="00F338C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CE1DAD" w:rsidRDefault="00F338C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Default="00F338C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6360AC" w:rsidRDefault="00F338C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Default="00F338C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614 кв.м ± 9.91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6360AC" w:rsidRDefault="00F338C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Default="00F338C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√614 * √((1 + 1.05²)/(2 * 1.05)) = 9.91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Default="00F338C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Default="00F338C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Default="00F338C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6360AC" w:rsidRDefault="00F338CF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6360AC" w:rsidRDefault="00F338C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AF1B59" w:rsidRDefault="00F338C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Default="00F338C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DC26F1" w:rsidRDefault="00F338C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DC26F1" w:rsidRDefault="00F338C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47:26:1010002:79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338CF" w:rsidRPr="008030E7" w:rsidRDefault="00F338CF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338CF" w:rsidRPr="008030E7" w:rsidRDefault="00F338C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338CF" w:rsidRPr="008030E7" w:rsidRDefault="00F338CF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338CF" w:rsidRDefault="00F338C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338CF" w:rsidRPr="00CD1C19" w:rsidRDefault="00F338C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47:26:1010002:43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338CF" w:rsidRPr="006360AC" w:rsidRDefault="00F338CF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338CF" w:rsidRPr="00F70DBD" w:rsidRDefault="00F338CF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338CF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338CF" w:rsidRPr="00E30EC3" w:rsidRDefault="00F338CF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47:26:1010002:45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338CF" w:rsidRPr="003603C1" w:rsidRDefault="00F338CF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338CF" w:rsidRPr="00A868BD" w:rsidRDefault="00F338CF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338CF" w:rsidRPr="008417BF" w:rsidRDefault="00F338C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8417BF" w:rsidRDefault="00F338CF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38CF" w:rsidRPr="008417BF" w:rsidRDefault="00F338C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338CF" w:rsidRPr="00A9191B" w:rsidRDefault="00F338CF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338CF" w:rsidRPr="008417BF" w:rsidRDefault="00F338CF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E35930" w:rsidRDefault="00F338C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338CF" w:rsidRPr="008417BF" w:rsidRDefault="00F338C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8417BF" w:rsidRDefault="00F338CF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38CF" w:rsidRPr="008417BF" w:rsidRDefault="00F338CF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338CF" w:rsidRPr="008417BF" w:rsidRDefault="00F338C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338CF" w:rsidRPr="008417BF" w:rsidRDefault="00F338C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338CF" w:rsidRPr="00E35930" w:rsidRDefault="00F338C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EB43A2" w:rsidRDefault="00F338CF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B43A2" w:rsidRDefault="00F338CF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B43A2" w:rsidRDefault="00F338CF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B43A2" w:rsidRDefault="00F338CF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B43A2" w:rsidRDefault="00F338CF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EB43A2" w:rsidRDefault="00F338C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EB43A2" w:rsidRDefault="00F338C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338CF" w:rsidRPr="00E35930" w:rsidRDefault="00F338CF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EB43A2" w:rsidRDefault="00F338CF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EB43A2" w:rsidRDefault="00F338CF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EB43A2" w:rsidRDefault="00F338CF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EB43A2" w:rsidRDefault="00F338CF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EB43A2" w:rsidRDefault="00F338CF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EB43A2" w:rsidRDefault="00F338CF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5B4FA1" w:rsidRDefault="00F338CF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338CF" w:rsidRPr="005B4FA1" w:rsidRDefault="00F338CF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362194.21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2279528.83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0333FE" w:rsidRDefault="00F338C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362208.43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2279514.74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0333FE" w:rsidRDefault="00F338C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362229.44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2279536.15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0333FE" w:rsidRDefault="00F338C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362215.38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2279549.76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0333FE" w:rsidRDefault="00F338C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362194.21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2279528.83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0333FE" w:rsidRDefault="00F338C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666D74" w:rsidRDefault="00F338CF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47:26:1010002:45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666D74" w:rsidRDefault="00F338C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38CF" w:rsidRPr="00666D74" w:rsidRDefault="00F338C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38CF" w:rsidRPr="00666D74" w:rsidRDefault="00F338C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338CF" w:rsidRDefault="00F338CF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338CF" w:rsidRPr="00666D74" w:rsidRDefault="00F338CF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90258" w:rsidRDefault="00F338C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666D74" w:rsidRDefault="00F338C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666D74" w:rsidRDefault="00F338C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666D74" w:rsidRDefault="00F338C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666D74" w:rsidRDefault="00F338C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666D74" w:rsidRDefault="00F338C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B4FA1" w:rsidRDefault="00F338C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B4FA1" w:rsidRDefault="00F338C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19.57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B4FA1" w:rsidRDefault="00F338C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29.77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B4FA1" w:rsidRDefault="00F338C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90258" w:rsidRDefault="00F338CF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47:26:1010002:45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666D74" w:rsidRDefault="00F338C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B1242C" w:rsidRDefault="00F338C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338CF" w:rsidRPr="00B1242C" w:rsidRDefault="00F338C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B1242C" w:rsidRDefault="00F338C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B1242C" w:rsidRDefault="00F338C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338CF" w:rsidRPr="00B1242C" w:rsidRDefault="00F338C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1242C" w:rsidRDefault="00F338CF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1242C" w:rsidRDefault="00F338C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B1242C" w:rsidRDefault="00F338CF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1242C" w:rsidRDefault="00F338CF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E70CD1" w:rsidRDefault="00F338C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CE1DAD" w:rsidRDefault="00F338C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Default="00F338C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6360AC" w:rsidRDefault="00F338C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Default="00F338C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591 кв.м ± 9.73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6360AC" w:rsidRDefault="00F338C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Default="00F338C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√591 * √((1 + 1.01²)/(2 * 1.01)) = 9.73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Default="00F338C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Default="00F338C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Default="00F338C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6360AC" w:rsidRDefault="00F338CF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6360AC" w:rsidRDefault="00F338C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AF1B59" w:rsidRDefault="00F338C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Default="00F338C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DC26F1" w:rsidRDefault="00F338C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DC26F1" w:rsidRDefault="00F338C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47:26:1010002:79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338CF" w:rsidRPr="008030E7" w:rsidRDefault="00F338CF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338CF" w:rsidRPr="008030E7" w:rsidRDefault="00F338C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338CF" w:rsidRPr="008030E7" w:rsidRDefault="00F338CF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338CF" w:rsidRDefault="00F338C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338CF" w:rsidRPr="00CD1C19" w:rsidRDefault="00F338C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47:26:1010002:45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338CF" w:rsidRPr="006360AC" w:rsidRDefault="00F338CF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338CF" w:rsidRPr="00F70DBD" w:rsidRDefault="00F338CF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338CF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338CF" w:rsidRPr="00E30EC3" w:rsidRDefault="00F338CF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47:26:1010002:48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338CF" w:rsidRPr="003603C1" w:rsidRDefault="00F338CF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338CF" w:rsidRPr="00A868BD" w:rsidRDefault="00F338CF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338CF" w:rsidRPr="008417BF" w:rsidRDefault="00F338C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8417BF" w:rsidRDefault="00F338CF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38CF" w:rsidRPr="008417BF" w:rsidRDefault="00F338C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338CF" w:rsidRPr="00A9191B" w:rsidRDefault="00F338CF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338CF" w:rsidRPr="008417BF" w:rsidRDefault="00F338CF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E35930" w:rsidRDefault="00F338C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338CF" w:rsidRPr="008417BF" w:rsidRDefault="00F338C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8417BF" w:rsidRDefault="00F338CF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38CF" w:rsidRPr="008417BF" w:rsidRDefault="00F338CF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338CF" w:rsidRPr="008417BF" w:rsidRDefault="00F338C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338CF" w:rsidRPr="008417BF" w:rsidRDefault="00F338C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338CF" w:rsidRPr="00E35930" w:rsidRDefault="00F338C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EB43A2" w:rsidRDefault="00F338CF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B43A2" w:rsidRDefault="00F338CF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B43A2" w:rsidRDefault="00F338CF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B43A2" w:rsidRDefault="00F338CF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B43A2" w:rsidRDefault="00F338CF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EB43A2" w:rsidRDefault="00F338C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EB43A2" w:rsidRDefault="00F338C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338CF" w:rsidRPr="00E35930" w:rsidRDefault="00F338CF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EB43A2" w:rsidRDefault="00F338CF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EB43A2" w:rsidRDefault="00F338CF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EB43A2" w:rsidRDefault="00F338CF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EB43A2" w:rsidRDefault="00F338CF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EB43A2" w:rsidRDefault="00F338CF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EB43A2" w:rsidRDefault="00F338CF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5B4FA1" w:rsidRDefault="00F338CF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338CF" w:rsidRPr="005B4FA1" w:rsidRDefault="00F338CF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362136.64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2279586.92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0333FE" w:rsidRDefault="00F338C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362152.16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2279571.48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0333FE" w:rsidRDefault="00F338C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362173.00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2279592.33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0333FE" w:rsidRDefault="00F338C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362157.25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2279607.87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0333FE" w:rsidRDefault="00F338C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362136.64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2279586.92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0333FE" w:rsidRDefault="00F338C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666D74" w:rsidRDefault="00F338CF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47:26:1010002:48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666D74" w:rsidRDefault="00F338C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38CF" w:rsidRPr="00666D74" w:rsidRDefault="00F338C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38CF" w:rsidRPr="00666D74" w:rsidRDefault="00F338C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338CF" w:rsidRDefault="00F338CF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338CF" w:rsidRPr="00666D74" w:rsidRDefault="00F338CF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90258" w:rsidRDefault="00F338C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666D74" w:rsidRDefault="00F338C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666D74" w:rsidRDefault="00F338C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666D74" w:rsidRDefault="00F338C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666D74" w:rsidRDefault="00F338C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666D74" w:rsidRDefault="00F338C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21.89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B4FA1" w:rsidRDefault="00F338C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29.48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B4FA1" w:rsidRDefault="00F338C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22.13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B4FA1" w:rsidRDefault="00F338C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29.39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B4FA1" w:rsidRDefault="00F338C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90258" w:rsidRDefault="00F338CF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47:26:1010002:48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666D74" w:rsidRDefault="00F338C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B1242C" w:rsidRDefault="00F338C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338CF" w:rsidRPr="00B1242C" w:rsidRDefault="00F338C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B1242C" w:rsidRDefault="00F338C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B1242C" w:rsidRDefault="00F338C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338CF" w:rsidRPr="00B1242C" w:rsidRDefault="00F338C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1242C" w:rsidRDefault="00F338CF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1242C" w:rsidRDefault="00F338C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B1242C" w:rsidRDefault="00F338CF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1242C" w:rsidRDefault="00F338CF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E70CD1" w:rsidRDefault="00F338C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CE1DAD" w:rsidRDefault="00F338C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Default="00F338C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6360AC" w:rsidRDefault="00F338C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Default="00F338C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648 кв.м ± 10.18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6360AC" w:rsidRDefault="00F338C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Default="00F338C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√648 * √((1 + 1.00²)/(2 * 1.00)) = 10.18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Default="00F338C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Default="00F338C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Default="00F338C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6360AC" w:rsidRDefault="00F338CF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6360AC" w:rsidRDefault="00F338C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AF1B59" w:rsidRDefault="00F338C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Default="00F338C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DC26F1" w:rsidRDefault="00F338C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DC26F1" w:rsidRDefault="00F338C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47:26:1010002:79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338CF" w:rsidRPr="008030E7" w:rsidRDefault="00F338CF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338CF" w:rsidRPr="008030E7" w:rsidRDefault="00F338C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338CF" w:rsidRPr="008030E7" w:rsidRDefault="00F338CF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338CF" w:rsidRDefault="00F338C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338CF" w:rsidRPr="00CD1C19" w:rsidRDefault="00F338C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47:26:1010002:48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338CF" w:rsidRPr="006360AC" w:rsidRDefault="00F338CF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338CF" w:rsidRPr="00F70DBD" w:rsidRDefault="00F338CF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338CF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338CF" w:rsidRPr="00E30EC3" w:rsidRDefault="00F338CF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47:26:1010002:52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338CF" w:rsidRPr="003603C1" w:rsidRDefault="00F338CF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338CF" w:rsidRPr="00A868BD" w:rsidRDefault="00F338CF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338CF" w:rsidRPr="008417BF" w:rsidRDefault="00F338C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8417BF" w:rsidRDefault="00F338CF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38CF" w:rsidRPr="008417BF" w:rsidRDefault="00F338C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338CF" w:rsidRPr="00A9191B" w:rsidRDefault="00F338CF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338CF" w:rsidRPr="008417BF" w:rsidRDefault="00F338CF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E35930" w:rsidRDefault="00F338C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338CF" w:rsidRPr="008417BF" w:rsidRDefault="00F338C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8417BF" w:rsidRDefault="00F338CF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38CF" w:rsidRPr="008417BF" w:rsidRDefault="00F338CF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338CF" w:rsidRPr="008417BF" w:rsidRDefault="00F338C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338CF" w:rsidRPr="008417BF" w:rsidRDefault="00F338C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338CF" w:rsidRPr="00E35930" w:rsidRDefault="00F338C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EB43A2" w:rsidRDefault="00F338CF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B43A2" w:rsidRDefault="00F338CF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B43A2" w:rsidRDefault="00F338CF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B43A2" w:rsidRDefault="00F338CF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B43A2" w:rsidRDefault="00F338CF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EB43A2" w:rsidRDefault="00F338C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EB43A2" w:rsidRDefault="00F338C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338CF" w:rsidRPr="00E35930" w:rsidRDefault="00F338CF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EB43A2" w:rsidRDefault="00F338CF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EB43A2" w:rsidRDefault="00F338CF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EB43A2" w:rsidRDefault="00F338CF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EB43A2" w:rsidRDefault="00F338CF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EB43A2" w:rsidRDefault="00F338CF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EB43A2" w:rsidRDefault="00F338CF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5B4FA1" w:rsidRDefault="00F338CF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338CF" w:rsidRPr="005B4FA1" w:rsidRDefault="00F338CF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362262.55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2279406.66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0333FE" w:rsidRDefault="00F338C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362284.03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2279427.55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0333FE" w:rsidRDefault="00F338C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362280.03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2279431.93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0333FE" w:rsidRDefault="00F338C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362269.86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2279441.77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0333FE" w:rsidRDefault="00F338C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362248.54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2279420.62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0333FE" w:rsidRDefault="00F338C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362262.55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2279406.66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0333FE" w:rsidRDefault="00F338C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666D74" w:rsidRDefault="00F338CF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47:26:1010002:52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666D74" w:rsidRDefault="00F338C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38CF" w:rsidRPr="00666D74" w:rsidRDefault="00F338C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38CF" w:rsidRPr="00666D74" w:rsidRDefault="00F338C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338CF" w:rsidRDefault="00F338CF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338CF" w:rsidRPr="00666D74" w:rsidRDefault="00F338CF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90258" w:rsidRDefault="00F338C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666D74" w:rsidRDefault="00F338C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666D74" w:rsidRDefault="00F338C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666D74" w:rsidRDefault="00F338C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666D74" w:rsidRDefault="00F338C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666D74" w:rsidRDefault="00F338C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B4FA1" w:rsidRDefault="00F338C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5.93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B4FA1" w:rsidRDefault="00F338C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14.15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B4FA1" w:rsidRDefault="00F338C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B4FA1" w:rsidRDefault="00F338C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B4FA1" w:rsidRDefault="00F338C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90258" w:rsidRDefault="00F338CF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47:26:1010002:52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666D74" w:rsidRDefault="00F338C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B1242C" w:rsidRDefault="00F338C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338CF" w:rsidRPr="00B1242C" w:rsidRDefault="00F338C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B1242C" w:rsidRDefault="00F338C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B1242C" w:rsidRDefault="00F338C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338CF" w:rsidRPr="00B1242C" w:rsidRDefault="00F338C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1242C" w:rsidRDefault="00F338CF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1242C" w:rsidRDefault="00F338C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B1242C" w:rsidRDefault="00F338CF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1242C" w:rsidRDefault="00F338CF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E70CD1" w:rsidRDefault="00F338C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CE1DAD" w:rsidRDefault="00F338C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Default="00F338C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6360AC" w:rsidRDefault="00F338C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Default="00F338C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6360AC" w:rsidRDefault="00F338C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Default="00F338C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+ 1.01²)/(2 * 1.01))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Default="00F338C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Default="00F338C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Default="00F338C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6360AC" w:rsidRDefault="00F338CF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6360AC" w:rsidRDefault="00F338C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AF1B59" w:rsidRDefault="00F338C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Default="00F338C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DC26F1" w:rsidRDefault="00F338C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DC26F1" w:rsidRDefault="00F338C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47:26:1010002:79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338CF" w:rsidRPr="008030E7" w:rsidRDefault="00F338CF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338CF" w:rsidRPr="008030E7" w:rsidRDefault="00F338C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338CF" w:rsidRPr="008030E7" w:rsidRDefault="00F338CF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338CF" w:rsidRDefault="00F338C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338CF" w:rsidRPr="00CD1C19" w:rsidRDefault="00F338C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47:26:1010002:52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338CF" w:rsidRPr="006360AC" w:rsidRDefault="00F338CF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338CF" w:rsidRPr="00F70DBD" w:rsidRDefault="00F338CF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338CF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338CF" w:rsidRPr="00E30EC3" w:rsidRDefault="00F338CF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47:26:1010002:53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338CF" w:rsidRPr="003603C1" w:rsidRDefault="00F338CF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338CF" w:rsidRPr="00A868BD" w:rsidRDefault="00F338CF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338CF" w:rsidRPr="008417BF" w:rsidRDefault="00F338C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8417BF" w:rsidRDefault="00F338CF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38CF" w:rsidRPr="008417BF" w:rsidRDefault="00F338C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338CF" w:rsidRPr="00A9191B" w:rsidRDefault="00F338CF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338CF" w:rsidRPr="008417BF" w:rsidRDefault="00F338CF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E35930" w:rsidRDefault="00F338C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338CF" w:rsidRPr="008417BF" w:rsidRDefault="00F338C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8417BF" w:rsidRDefault="00F338CF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38CF" w:rsidRPr="008417BF" w:rsidRDefault="00F338CF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338CF" w:rsidRPr="008417BF" w:rsidRDefault="00F338C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338CF" w:rsidRPr="008417BF" w:rsidRDefault="00F338C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338CF" w:rsidRPr="00E35930" w:rsidRDefault="00F338C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EB43A2" w:rsidRDefault="00F338CF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B43A2" w:rsidRDefault="00F338CF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B43A2" w:rsidRDefault="00F338CF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B43A2" w:rsidRDefault="00F338CF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B43A2" w:rsidRDefault="00F338CF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EB43A2" w:rsidRDefault="00F338C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EB43A2" w:rsidRDefault="00F338C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338CF" w:rsidRPr="00E35930" w:rsidRDefault="00F338CF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EB43A2" w:rsidRDefault="00F338CF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EB43A2" w:rsidRDefault="00F338CF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EB43A2" w:rsidRDefault="00F338CF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EB43A2" w:rsidRDefault="00F338CF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EB43A2" w:rsidRDefault="00F338CF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EB43A2" w:rsidRDefault="00F338CF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5B4FA1" w:rsidRDefault="00F338CF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338CF" w:rsidRPr="005B4FA1" w:rsidRDefault="00F338CF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362220.04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2279449.15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0333FE" w:rsidRDefault="00F338C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362234.25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2279435.08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0333FE" w:rsidRDefault="00F338C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362255.68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2279456.08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0333FE" w:rsidRDefault="00F338C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362245.42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2279466.39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0333FE" w:rsidRDefault="00F338C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362241.82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2279470.40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0333FE" w:rsidRDefault="00F338C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362241.26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2279470.97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0333FE" w:rsidRDefault="00F338C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362220.04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2279449.15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0333FE" w:rsidRDefault="00F338C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666D74" w:rsidRDefault="00F338CF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47:26:1010002:53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666D74" w:rsidRDefault="00F338C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38CF" w:rsidRPr="00666D74" w:rsidRDefault="00F338C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38CF" w:rsidRPr="00666D74" w:rsidRDefault="00F338C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338CF" w:rsidRDefault="00F338CF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338CF" w:rsidRPr="00666D74" w:rsidRDefault="00F338CF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90258" w:rsidRDefault="00F338C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666D74" w:rsidRDefault="00F338C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666D74" w:rsidRDefault="00F338C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666D74" w:rsidRDefault="00F338C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666D74" w:rsidRDefault="00F338C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666D74" w:rsidRDefault="00F338C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B4FA1" w:rsidRDefault="00F338C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B4FA1" w:rsidRDefault="00F338C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14.55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B4FA1" w:rsidRDefault="00F338C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5.39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B4FA1" w:rsidRDefault="00F338C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0.80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B4FA1" w:rsidRDefault="00F338C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B4FA1" w:rsidRDefault="00F338C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90258" w:rsidRDefault="00F338CF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47:26:1010002:53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666D74" w:rsidRDefault="00F338C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B1242C" w:rsidRDefault="00F338C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338CF" w:rsidRPr="00B1242C" w:rsidRDefault="00F338C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B1242C" w:rsidRDefault="00F338C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B1242C" w:rsidRDefault="00F338C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338CF" w:rsidRPr="00B1242C" w:rsidRDefault="00F338C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1242C" w:rsidRDefault="00F338CF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1242C" w:rsidRDefault="00F338C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B1242C" w:rsidRDefault="00F338CF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1242C" w:rsidRDefault="00F338CF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E70CD1" w:rsidRDefault="00F338C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CE1DAD" w:rsidRDefault="00F338C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Default="00F338C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6360AC" w:rsidRDefault="00F338C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Default="00F338C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613 кв.м ± 9.91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6360AC" w:rsidRDefault="00F338C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Default="00F338C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√613 * √((1 + 1.01²)/(2 * 1.01)) = 9.91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Default="00F338C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Default="00F338C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Default="00F338C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6360AC" w:rsidRDefault="00F338CF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6360AC" w:rsidRDefault="00F338C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AF1B59" w:rsidRDefault="00F338C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Default="00F338C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DC26F1" w:rsidRDefault="00F338C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DC26F1" w:rsidRDefault="00F338C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47:26:1010002:79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338CF" w:rsidRPr="008030E7" w:rsidRDefault="00F338CF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338CF" w:rsidRPr="008030E7" w:rsidRDefault="00F338C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338CF" w:rsidRPr="008030E7" w:rsidRDefault="00F338CF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338CF" w:rsidRDefault="00F338C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338CF" w:rsidRPr="00CD1C19" w:rsidRDefault="00F338C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47:26:1010002:53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338CF" w:rsidRPr="006360AC" w:rsidRDefault="00F338CF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338CF" w:rsidRPr="00F70DBD" w:rsidRDefault="00F338CF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338CF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338CF" w:rsidRPr="00E30EC3" w:rsidRDefault="00F338CF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47:26:1010002:54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338CF" w:rsidRPr="003603C1" w:rsidRDefault="00F338CF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338CF" w:rsidRPr="00A868BD" w:rsidRDefault="00F338CF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338CF" w:rsidRPr="008417BF" w:rsidRDefault="00F338C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8417BF" w:rsidRDefault="00F338CF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38CF" w:rsidRPr="008417BF" w:rsidRDefault="00F338C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338CF" w:rsidRPr="00A9191B" w:rsidRDefault="00F338CF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338CF" w:rsidRPr="008417BF" w:rsidRDefault="00F338CF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E35930" w:rsidRDefault="00F338C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338CF" w:rsidRPr="008417BF" w:rsidRDefault="00F338C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8417BF" w:rsidRDefault="00F338CF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38CF" w:rsidRPr="008417BF" w:rsidRDefault="00F338CF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338CF" w:rsidRPr="008417BF" w:rsidRDefault="00F338C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338CF" w:rsidRPr="008417BF" w:rsidRDefault="00F338C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338CF" w:rsidRPr="00E35930" w:rsidRDefault="00F338C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EB43A2" w:rsidRDefault="00F338CF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B43A2" w:rsidRDefault="00F338CF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B43A2" w:rsidRDefault="00F338CF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B43A2" w:rsidRDefault="00F338CF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B43A2" w:rsidRDefault="00F338CF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EB43A2" w:rsidRDefault="00F338C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EB43A2" w:rsidRDefault="00F338C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338CF" w:rsidRPr="00E35930" w:rsidRDefault="00F338CF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EB43A2" w:rsidRDefault="00F338CF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EB43A2" w:rsidRDefault="00F338CF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EB43A2" w:rsidRDefault="00F338CF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EB43A2" w:rsidRDefault="00F338CF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EB43A2" w:rsidRDefault="00F338CF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EB43A2" w:rsidRDefault="00F338CF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5B4FA1" w:rsidRDefault="00F338CF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338CF" w:rsidRPr="005B4FA1" w:rsidRDefault="00F338CF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362206.14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2279463.32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0333FE" w:rsidRDefault="00F338C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362220.04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2279449.15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0333FE" w:rsidRDefault="00F338C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362241.26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2279470.97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0333FE" w:rsidRDefault="00F338C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362229.31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2279482.98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0333FE" w:rsidRDefault="00F338C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362226.74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2279484.58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0333FE" w:rsidRDefault="00F338C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362206.14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2279463.32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0333FE" w:rsidRDefault="00F338C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666D74" w:rsidRDefault="00F338CF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47:26:1010002:54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666D74" w:rsidRDefault="00F338C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38CF" w:rsidRPr="00666D74" w:rsidRDefault="00F338C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38CF" w:rsidRPr="00666D74" w:rsidRDefault="00F338C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338CF" w:rsidRDefault="00F338CF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338CF" w:rsidRPr="00666D74" w:rsidRDefault="00F338CF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90258" w:rsidRDefault="00F338C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666D74" w:rsidRDefault="00F338C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666D74" w:rsidRDefault="00F338C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666D74" w:rsidRDefault="00F338C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666D74" w:rsidRDefault="00F338C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666D74" w:rsidRDefault="00F338C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B4FA1" w:rsidRDefault="00F338C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B4FA1" w:rsidRDefault="00F338C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16.94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B4FA1" w:rsidRDefault="00F338C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3.03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B4FA1" w:rsidRDefault="00F338C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29.60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B4FA1" w:rsidRDefault="00F338C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90258" w:rsidRDefault="00F338CF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47:26:1010002:54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666D74" w:rsidRDefault="00F338C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B1242C" w:rsidRDefault="00F338C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338CF" w:rsidRPr="00B1242C" w:rsidRDefault="00F338C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B1242C" w:rsidRDefault="00F338C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B1242C" w:rsidRDefault="00F338C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338CF" w:rsidRPr="00B1242C" w:rsidRDefault="00F338C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1242C" w:rsidRDefault="00F338CF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1242C" w:rsidRDefault="00F338C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B1242C" w:rsidRDefault="00F338CF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1242C" w:rsidRDefault="00F338CF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E70CD1" w:rsidRDefault="00F338C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CE1DAD" w:rsidRDefault="00F338C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Default="00F338C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6360AC" w:rsidRDefault="00F338C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Default="00F338C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602 кв.м ± 9.82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6360AC" w:rsidRDefault="00F338C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Default="00F338C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√602 * √((1 + 1.01²)/(2 * 1.01)) = 9.82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Default="00F338C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Default="00F338C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Default="00F338C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6360AC" w:rsidRDefault="00F338CF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6360AC" w:rsidRDefault="00F338C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AF1B59" w:rsidRDefault="00F338C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Default="00F338C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DC26F1" w:rsidRDefault="00F338C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DC26F1" w:rsidRDefault="00F338C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47:26:1010002:79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338CF" w:rsidRPr="008030E7" w:rsidRDefault="00F338CF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338CF" w:rsidRPr="008030E7" w:rsidRDefault="00F338C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338CF" w:rsidRPr="008030E7" w:rsidRDefault="00F338CF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338CF" w:rsidRDefault="00F338C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338CF" w:rsidRPr="00CD1C19" w:rsidRDefault="00F338C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47:26:1010002:54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338CF" w:rsidRPr="006360AC" w:rsidRDefault="00F338CF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338CF" w:rsidRPr="00F70DBD" w:rsidRDefault="00F338CF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338CF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338CF" w:rsidRPr="00E30EC3" w:rsidRDefault="00F338CF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47:26:1010002:56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338CF" w:rsidRPr="003603C1" w:rsidRDefault="00F338CF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338CF" w:rsidRPr="00A868BD" w:rsidRDefault="00F338CF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338CF" w:rsidRPr="008417BF" w:rsidRDefault="00F338C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8417BF" w:rsidRDefault="00F338CF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38CF" w:rsidRPr="008417BF" w:rsidRDefault="00F338C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338CF" w:rsidRPr="00A9191B" w:rsidRDefault="00F338CF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338CF" w:rsidRPr="008417BF" w:rsidRDefault="00F338CF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E35930" w:rsidRDefault="00F338C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338CF" w:rsidRPr="008417BF" w:rsidRDefault="00F338C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8417BF" w:rsidRDefault="00F338CF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38CF" w:rsidRPr="008417BF" w:rsidRDefault="00F338CF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338CF" w:rsidRPr="008417BF" w:rsidRDefault="00F338C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338CF" w:rsidRPr="008417BF" w:rsidRDefault="00F338C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338CF" w:rsidRPr="00E35930" w:rsidRDefault="00F338C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EB43A2" w:rsidRDefault="00F338CF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B43A2" w:rsidRDefault="00F338CF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B43A2" w:rsidRDefault="00F338CF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B43A2" w:rsidRDefault="00F338CF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B43A2" w:rsidRDefault="00F338CF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EB43A2" w:rsidRDefault="00F338C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EB43A2" w:rsidRDefault="00F338C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338CF" w:rsidRPr="00E35930" w:rsidRDefault="00F338CF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EB43A2" w:rsidRDefault="00F338CF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EB43A2" w:rsidRDefault="00F338CF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EB43A2" w:rsidRDefault="00F338CF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EB43A2" w:rsidRDefault="00F338CF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EB43A2" w:rsidRDefault="00F338CF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EB43A2" w:rsidRDefault="00F338CF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5B4FA1" w:rsidRDefault="00F338CF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338CF" w:rsidRPr="005B4FA1" w:rsidRDefault="00F338CF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362166.64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2279501.89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0333FE" w:rsidRDefault="00F338C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362180.14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2279486.78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0333FE" w:rsidRDefault="00F338C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362181.07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2279487.65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0333FE" w:rsidRDefault="00F338C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362203.01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2279509.78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0333FE" w:rsidRDefault="00F338C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362188.04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2279523.47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0333FE" w:rsidRDefault="00F338C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362166.64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2279501.89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0333FE" w:rsidRDefault="00F338C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666D74" w:rsidRDefault="00F338CF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47:26:1010002:56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666D74" w:rsidRDefault="00F338C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38CF" w:rsidRPr="00666D74" w:rsidRDefault="00F338C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38CF" w:rsidRPr="00666D74" w:rsidRDefault="00F338C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338CF" w:rsidRDefault="00F338CF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338CF" w:rsidRPr="00666D74" w:rsidRDefault="00F338CF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90258" w:rsidRDefault="00F338C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666D74" w:rsidRDefault="00F338C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666D74" w:rsidRDefault="00F338C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666D74" w:rsidRDefault="00F338C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666D74" w:rsidRDefault="00F338C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666D74" w:rsidRDefault="00F338C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B4FA1" w:rsidRDefault="00F338C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1.27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B4FA1" w:rsidRDefault="00F338C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31.16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B4FA1" w:rsidRDefault="00F338C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B4FA1" w:rsidRDefault="00F338C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B4FA1" w:rsidRDefault="00F338C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90258" w:rsidRDefault="00F338CF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47:26:1010002:56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666D74" w:rsidRDefault="00F338C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B1242C" w:rsidRDefault="00F338C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338CF" w:rsidRPr="00B1242C" w:rsidRDefault="00F338C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B1242C" w:rsidRDefault="00F338C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B1242C" w:rsidRDefault="00F338C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338CF" w:rsidRPr="00B1242C" w:rsidRDefault="00F338C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1242C" w:rsidRDefault="00F338CF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1242C" w:rsidRDefault="00F338C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B1242C" w:rsidRDefault="00F338CF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1242C" w:rsidRDefault="00F338CF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E70CD1" w:rsidRDefault="00F338C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CE1DAD" w:rsidRDefault="00F338C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Default="00F338C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6360AC" w:rsidRDefault="00F338C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Default="00F338C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637 кв.м ± 10.09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6360AC" w:rsidRDefault="00F338C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Default="00F338C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√637 * √((1 + 1.01²)/(2 * 1.01)) = 10.09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Default="00F338C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Default="00F338C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Default="00F338C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6360AC" w:rsidRDefault="00F338CF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6360AC" w:rsidRDefault="00F338C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AF1B59" w:rsidRDefault="00F338C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Default="00F338C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DC26F1" w:rsidRDefault="00F338C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DC26F1" w:rsidRDefault="00F338C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47:26:1010002:79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338CF" w:rsidRPr="008030E7" w:rsidRDefault="00F338CF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338CF" w:rsidRPr="008030E7" w:rsidRDefault="00F338C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338CF" w:rsidRPr="008030E7" w:rsidRDefault="00F338CF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338CF" w:rsidRDefault="00F338C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338CF" w:rsidRPr="00CD1C19" w:rsidRDefault="00F338C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47:26:1010002:56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338CF" w:rsidRPr="006360AC" w:rsidRDefault="00F338CF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338CF" w:rsidRPr="00F70DBD" w:rsidRDefault="00F338CF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338CF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338CF" w:rsidRPr="00E30EC3" w:rsidRDefault="00F338CF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47:26:1010002:57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338CF" w:rsidRPr="003603C1" w:rsidRDefault="00F338CF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338CF" w:rsidRPr="00A868BD" w:rsidRDefault="00F338CF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338CF" w:rsidRPr="008417BF" w:rsidRDefault="00F338C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8417BF" w:rsidRDefault="00F338CF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38CF" w:rsidRPr="008417BF" w:rsidRDefault="00F338C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338CF" w:rsidRPr="00A9191B" w:rsidRDefault="00F338CF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338CF" w:rsidRPr="008417BF" w:rsidRDefault="00F338CF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E35930" w:rsidRDefault="00F338C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338CF" w:rsidRPr="008417BF" w:rsidRDefault="00F338C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8417BF" w:rsidRDefault="00F338CF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38CF" w:rsidRPr="008417BF" w:rsidRDefault="00F338CF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338CF" w:rsidRPr="008417BF" w:rsidRDefault="00F338C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338CF" w:rsidRPr="008417BF" w:rsidRDefault="00F338C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338CF" w:rsidRPr="00E35930" w:rsidRDefault="00F338C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EB43A2" w:rsidRDefault="00F338CF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B43A2" w:rsidRDefault="00F338CF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B43A2" w:rsidRDefault="00F338CF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B43A2" w:rsidRDefault="00F338CF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B43A2" w:rsidRDefault="00F338CF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EB43A2" w:rsidRDefault="00F338C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EB43A2" w:rsidRDefault="00F338C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338CF" w:rsidRPr="00E35930" w:rsidRDefault="00F338CF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EB43A2" w:rsidRDefault="00F338CF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EB43A2" w:rsidRDefault="00F338CF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EB43A2" w:rsidRDefault="00F338CF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EB43A2" w:rsidRDefault="00F338CF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EB43A2" w:rsidRDefault="00F338CF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EB43A2" w:rsidRDefault="00F338CF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5B4FA1" w:rsidRDefault="00F338CF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338CF" w:rsidRPr="005B4FA1" w:rsidRDefault="00F338CF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362153.38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2279516.38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0333FE" w:rsidRDefault="00F338C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362166.64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2279501.89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0333FE" w:rsidRDefault="00F338C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362188.04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2279523.47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0333FE" w:rsidRDefault="00F338C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362186.14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2279525.20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0333FE" w:rsidRDefault="00F338C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362181.90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2279529.70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0333FE" w:rsidRDefault="00F338C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362174.42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2279537.25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0333FE" w:rsidRDefault="00F338C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362153.38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2279516.38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0333FE" w:rsidRDefault="00F338C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666D74" w:rsidRDefault="00F338CF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47:26:1010002:57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666D74" w:rsidRDefault="00F338C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38CF" w:rsidRPr="00666D74" w:rsidRDefault="00F338C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 xml:space="preserve">Горизонтальное </w:t>
            </w:r>
            <w:r w:rsidRPr="00666D74">
              <w:rPr>
                <w:b/>
                <w:sz w:val="22"/>
                <w:szCs w:val="22"/>
              </w:rPr>
              <w:t>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38CF" w:rsidRPr="00666D74" w:rsidRDefault="00F338C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338CF" w:rsidRDefault="00F338CF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338CF" w:rsidRPr="00666D74" w:rsidRDefault="00F338CF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90258" w:rsidRDefault="00F338C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666D74" w:rsidRDefault="00F338C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666D74" w:rsidRDefault="00F338C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666D74" w:rsidRDefault="00F338C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666D74" w:rsidRDefault="00F338C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666D74" w:rsidRDefault="00F338C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19.64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B4FA1" w:rsidRDefault="00F338C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B4FA1" w:rsidRDefault="00F338C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2.57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B4FA1" w:rsidRDefault="00F338C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6.18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B4FA1" w:rsidRDefault="00F338C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10.63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B4FA1" w:rsidRDefault="00F338C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29.64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B4FA1" w:rsidRDefault="00F338C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90258" w:rsidRDefault="00F338CF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47:26:1010002:57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666D74" w:rsidRDefault="00F338C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B1242C" w:rsidRDefault="00F338C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338CF" w:rsidRPr="00B1242C" w:rsidRDefault="00F338C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B1242C" w:rsidRDefault="00F338C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B1242C" w:rsidRDefault="00F338C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338CF" w:rsidRPr="00B1242C" w:rsidRDefault="00F338C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1242C" w:rsidRDefault="00F338CF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1242C" w:rsidRDefault="00F338C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B1242C" w:rsidRDefault="00F338CF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1242C" w:rsidRDefault="00F338CF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E70CD1" w:rsidRDefault="00F338C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CE1DAD" w:rsidRDefault="00F338C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Default="00F338C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6360AC" w:rsidRDefault="00F338C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Default="00F338C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585 кв.м ± 9.67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6360AC" w:rsidRDefault="00F338C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Default="00F338C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√585 * √((1 + 1.02²)/(2 * 1.02)) = 9.67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Default="00F338C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Default="00F338C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Default="00F338C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6360AC" w:rsidRDefault="00F338CF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6360AC" w:rsidRDefault="00F338C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AF1B59" w:rsidRDefault="00F338C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Default="00F338C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DC26F1" w:rsidRDefault="00F338C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DC26F1" w:rsidRDefault="00F338C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47:26:1010002:79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338CF" w:rsidRPr="008030E7" w:rsidRDefault="00F338CF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338CF" w:rsidRPr="008030E7" w:rsidRDefault="00F338C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338CF" w:rsidRPr="008030E7" w:rsidRDefault="00F338CF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338CF" w:rsidRDefault="00F338C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338CF" w:rsidRPr="00CD1C19" w:rsidRDefault="00F338C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47:26:1010002:57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338CF" w:rsidRPr="006360AC" w:rsidRDefault="00F338CF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338CF" w:rsidRPr="00F70DBD" w:rsidRDefault="00F338CF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338CF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338CF" w:rsidRPr="00E30EC3" w:rsidRDefault="00F338CF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47:26:1010002:62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338CF" w:rsidRPr="003603C1" w:rsidRDefault="00F338CF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338CF" w:rsidRPr="00A868BD" w:rsidRDefault="00F338CF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338CF" w:rsidRPr="008417BF" w:rsidRDefault="00F338C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8417BF" w:rsidRDefault="00F338CF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38CF" w:rsidRPr="008417BF" w:rsidRDefault="00F338C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338CF" w:rsidRPr="00A9191B" w:rsidRDefault="00F338CF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338CF" w:rsidRPr="008417BF" w:rsidRDefault="00F338CF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E35930" w:rsidRDefault="00F338C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338CF" w:rsidRPr="008417BF" w:rsidRDefault="00F338C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8417BF" w:rsidRDefault="00F338CF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38CF" w:rsidRPr="008417BF" w:rsidRDefault="00F338CF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338CF" w:rsidRPr="008417BF" w:rsidRDefault="00F338C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338CF" w:rsidRPr="008417BF" w:rsidRDefault="00F338C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338CF" w:rsidRPr="00E35930" w:rsidRDefault="00F338C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EB43A2" w:rsidRDefault="00F338CF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B43A2" w:rsidRDefault="00F338CF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B43A2" w:rsidRDefault="00F338CF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B43A2" w:rsidRDefault="00F338CF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B43A2" w:rsidRDefault="00F338CF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EB43A2" w:rsidRDefault="00F338C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EB43A2" w:rsidRDefault="00F338C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338CF" w:rsidRPr="00E35930" w:rsidRDefault="00F338CF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EB43A2" w:rsidRDefault="00F338CF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EB43A2" w:rsidRDefault="00F338CF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EB43A2" w:rsidRDefault="00F338CF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EB43A2" w:rsidRDefault="00F338CF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EB43A2" w:rsidRDefault="00F338CF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EB43A2" w:rsidRDefault="00F338CF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5B4FA1" w:rsidRDefault="00F338CF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338CF" w:rsidRPr="005B4FA1" w:rsidRDefault="00F338CF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362262.55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2279406.66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0333FE" w:rsidRDefault="00F338C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362248.54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2279420.62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0333FE" w:rsidRDefault="00F338C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362226.68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2279399.53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0333FE" w:rsidRDefault="00F338C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362228.73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2279397.40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0333FE" w:rsidRDefault="00F338C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362241.13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2279385.46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0333FE" w:rsidRDefault="00F338C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362262.55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2279406.66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0333FE" w:rsidRDefault="00F338C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666D74" w:rsidRDefault="00F338CF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47:26:1010002:62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666D74" w:rsidRDefault="00F338C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38CF" w:rsidRPr="00666D74" w:rsidRDefault="00F338C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38CF" w:rsidRPr="00666D74" w:rsidRDefault="00F338C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338CF" w:rsidRDefault="00F338CF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338CF" w:rsidRPr="00666D74" w:rsidRDefault="00F338CF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90258" w:rsidRDefault="00F338C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666D74" w:rsidRDefault="00F338C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666D74" w:rsidRDefault="00F338C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666D74" w:rsidRDefault="00F338C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666D74" w:rsidRDefault="00F338C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666D74" w:rsidRDefault="00F338C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B4FA1" w:rsidRDefault="00F338C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B4FA1" w:rsidRDefault="00F338C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2.96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B4FA1" w:rsidRDefault="00F338C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17.21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B4FA1" w:rsidRDefault="00F338C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B4FA1" w:rsidRDefault="00F338C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90258" w:rsidRDefault="00F338CF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47:26:1010002:62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666D74" w:rsidRDefault="00F338C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B1242C" w:rsidRDefault="00F338C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338CF" w:rsidRPr="00B1242C" w:rsidRDefault="00F338C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B1242C" w:rsidRDefault="00F338C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B1242C" w:rsidRDefault="00F338C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338CF" w:rsidRPr="00B1242C" w:rsidRDefault="00F338C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1242C" w:rsidRDefault="00F338CF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1242C" w:rsidRDefault="00F338C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B1242C" w:rsidRDefault="00F338CF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1242C" w:rsidRDefault="00F338CF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E70CD1" w:rsidRDefault="00F338C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CE1DAD" w:rsidRDefault="00F338C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Default="00F338C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6360AC" w:rsidRDefault="00F338C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Default="00F338C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605 кв.м ± 9.84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6360AC" w:rsidRDefault="00F338C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Default="00F338C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√605 * √((1 + 1.02²)/(2 * 1.02)) = 9.84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Default="00F338C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Default="00F338C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Default="00F338C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6360AC" w:rsidRDefault="00F338CF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6360AC" w:rsidRDefault="00F338C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AF1B59" w:rsidRDefault="00F338C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Default="00F338C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DC26F1" w:rsidRDefault="00F338C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DC26F1" w:rsidRDefault="00F338C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47:26:1010002:79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338CF" w:rsidRPr="008030E7" w:rsidRDefault="00F338CF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338CF" w:rsidRPr="008030E7" w:rsidRDefault="00F338C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338CF" w:rsidRPr="008030E7" w:rsidRDefault="00F338CF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338CF" w:rsidRDefault="00F338C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338CF" w:rsidRPr="00CD1C19" w:rsidRDefault="00F338C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47:26:1010002:62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338CF" w:rsidRPr="006360AC" w:rsidRDefault="00F338CF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338CF" w:rsidRPr="00F70DBD" w:rsidRDefault="00F338CF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338CF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338CF" w:rsidRPr="00E30EC3" w:rsidRDefault="00F338CF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47:26:1010002:63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338CF" w:rsidRPr="003603C1" w:rsidRDefault="00F338CF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338CF" w:rsidRPr="00A868BD" w:rsidRDefault="00F338CF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338CF" w:rsidRPr="008417BF" w:rsidRDefault="00F338C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8417BF" w:rsidRDefault="00F338CF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38CF" w:rsidRPr="008417BF" w:rsidRDefault="00F338C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338CF" w:rsidRPr="00A9191B" w:rsidRDefault="00F338CF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338CF" w:rsidRPr="008417BF" w:rsidRDefault="00F338CF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E35930" w:rsidRDefault="00F338C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338CF" w:rsidRPr="008417BF" w:rsidRDefault="00F338C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8417BF" w:rsidRDefault="00F338CF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38CF" w:rsidRPr="008417BF" w:rsidRDefault="00F338CF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338CF" w:rsidRPr="008417BF" w:rsidRDefault="00F338C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338CF" w:rsidRPr="008417BF" w:rsidRDefault="00F338C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338CF" w:rsidRPr="00E35930" w:rsidRDefault="00F338C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EB43A2" w:rsidRDefault="00F338CF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B43A2" w:rsidRDefault="00F338CF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B43A2" w:rsidRDefault="00F338CF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B43A2" w:rsidRDefault="00F338CF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B43A2" w:rsidRDefault="00F338CF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EB43A2" w:rsidRDefault="00F338C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EB43A2" w:rsidRDefault="00F338C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338CF" w:rsidRPr="00E35930" w:rsidRDefault="00F338CF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EB43A2" w:rsidRDefault="00F338CF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EB43A2" w:rsidRDefault="00F338CF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EB43A2" w:rsidRDefault="00F338CF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EB43A2" w:rsidRDefault="00F338CF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EB43A2" w:rsidRDefault="00F338CF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EB43A2" w:rsidRDefault="00F338CF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5B4FA1" w:rsidRDefault="00F338CF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338CF" w:rsidRPr="005B4FA1" w:rsidRDefault="00F338CF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362212.86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2279413.85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0333FE" w:rsidRDefault="00F338C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362226.68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2279399.53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0333FE" w:rsidRDefault="00F338C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362248.54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2279420.62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0333FE" w:rsidRDefault="00F338C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362234.25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2279435.08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0333FE" w:rsidRDefault="00F338C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362212.86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2279413.85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0333FE" w:rsidRDefault="00F338C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666D74" w:rsidRDefault="00F338CF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47:26:1010002:63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666D74" w:rsidRDefault="00F338C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38CF" w:rsidRPr="00666D74" w:rsidRDefault="00F338C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38CF" w:rsidRPr="00666D74" w:rsidRDefault="00F338C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338CF" w:rsidRDefault="00F338CF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338CF" w:rsidRPr="00666D74" w:rsidRDefault="00F338CF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90258" w:rsidRDefault="00F338C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666D74" w:rsidRDefault="00F338C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666D74" w:rsidRDefault="00F338C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666D74" w:rsidRDefault="00F338C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666D74" w:rsidRDefault="00F338C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666D74" w:rsidRDefault="00F338C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B4FA1" w:rsidRDefault="00F338C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B4FA1" w:rsidRDefault="00F338C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B4FA1" w:rsidRDefault="00F338C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B4FA1" w:rsidRDefault="00F338C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90258" w:rsidRDefault="00F338CF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47:26:1010002:63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666D74" w:rsidRDefault="00F338C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B1242C" w:rsidRDefault="00F338C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338CF" w:rsidRPr="00B1242C" w:rsidRDefault="00F338C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B1242C" w:rsidRDefault="00F338C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B1242C" w:rsidRDefault="00F338C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338CF" w:rsidRPr="00B1242C" w:rsidRDefault="00F338C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1242C" w:rsidRDefault="00F338CF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1242C" w:rsidRDefault="00F338C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B1242C" w:rsidRDefault="00F338CF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1242C" w:rsidRDefault="00F338CF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E70CD1" w:rsidRDefault="00F338C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CE1DAD" w:rsidRDefault="00F338C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Default="00F338C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6360AC" w:rsidRDefault="00F338C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Default="00F338C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609 кв.м ± 9.87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6360AC" w:rsidRDefault="00F338C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Default="00F338C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√609 * √((1 + 1.00²)/(2 * 1.00)) = 9.87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Default="00F338C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Default="00F338C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Default="00F338C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6360AC" w:rsidRDefault="00F338CF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6360AC" w:rsidRDefault="00F338C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AF1B59" w:rsidRDefault="00F338C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Default="00F338C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DC26F1" w:rsidRDefault="00F338C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DC26F1" w:rsidRDefault="00F338C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47:26:1010002:79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338CF" w:rsidRPr="008030E7" w:rsidRDefault="00F338CF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338CF" w:rsidRPr="008030E7" w:rsidRDefault="00F338C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338CF" w:rsidRPr="008030E7" w:rsidRDefault="00F338CF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338CF" w:rsidRDefault="00F338C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338CF" w:rsidRPr="00CD1C19" w:rsidRDefault="00F338C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47:26:1010002:63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338CF" w:rsidRPr="006360AC" w:rsidRDefault="00F338CF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338CF" w:rsidRPr="00F70DBD" w:rsidRDefault="00F338CF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338CF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338CF" w:rsidRPr="00E30EC3" w:rsidRDefault="00F338CF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47:26:1010002:64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338CF" w:rsidRPr="003603C1" w:rsidRDefault="00F338CF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338CF" w:rsidRPr="00A868BD" w:rsidRDefault="00F338CF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338CF" w:rsidRPr="008417BF" w:rsidRDefault="00F338C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8417BF" w:rsidRDefault="00F338CF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38CF" w:rsidRPr="008417BF" w:rsidRDefault="00F338C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338CF" w:rsidRPr="00A9191B" w:rsidRDefault="00F338CF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338CF" w:rsidRPr="008417BF" w:rsidRDefault="00F338CF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E35930" w:rsidRDefault="00F338C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338CF" w:rsidRPr="008417BF" w:rsidRDefault="00F338C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8417BF" w:rsidRDefault="00F338CF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38CF" w:rsidRPr="008417BF" w:rsidRDefault="00F338CF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338CF" w:rsidRPr="008417BF" w:rsidRDefault="00F338C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338CF" w:rsidRPr="008417BF" w:rsidRDefault="00F338C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338CF" w:rsidRPr="00E35930" w:rsidRDefault="00F338C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EB43A2" w:rsidRDefault="00F338CF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B43A2" w:rsidRDefault="00F338CF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B43A2" w:rsidRDefault="00F338CF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B43A2" w:rsidRDefault="00F338CF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B43A2" w:rsidRDefault="00F338CF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EB43A2" w:rsidRDefault="00F338C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EB43A2" w:rsidRDefault="00F338C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338CF" w:rsidRPr="00E35930" w:rsidRDefault="00F338CF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EB43A2" w:rsidRDefault="00F338CF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EB43A2" w:rsidRDefault="00F338CF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EB43A2" w:rsidRDefault="00F338CF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EB43A2" w:rsidRDefault="00F338CF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EB43A2" w:rsidRDefault="00F338CF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EB43A2" w:rsidRDefault="00F338CF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5B4FA1" w:rsidRDefault="00F338CF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338CF" w:rsidRPr="005B4FA1" w:rsidRDefault="00F338CF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362212.86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2279413.85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0333FE" w:rsidRDefault="00F338C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362234.25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2279435.08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0333FE" w:rsidRDefault="00F338C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362220.04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2279449.15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0333FE" w:rsidRDefault="00F338C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362206.14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2279463.32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0333FE" w:rsidRDefault="00F338C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362185.54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2279442.06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0333FE" w:rsidRDefault="00F338C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362200.30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2279427.02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0333FE" w:rsidRDefault="00F338C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362202.98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2279424.10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0333FE" w:rsidRDefault="00F338C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362212.86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2279413.85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0333FE" w:rsidRDefault="00F338C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666D74" w:rsidRDefault="00F338CF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47:26:1010002:64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666D74" w:rsidRDefault="00F338C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38CF" w:rsidRPr="00666D74" w:rsidRDefault="00F338C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38CF" w:rsidRPr="00666D74" w:rsidRDefault="00F338C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338CF" w:rsidRDefault="00F338CF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338CF" w:rsidRPr="00666D74" w:rsidRDefault="00F338CF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90258" w:rsidRDefault="00F338C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666D74" w:rsidRDefault="00F338C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666D74" w:rsidRDefault="00F338C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666D74" w:rsidRDefault="00F338C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666D74" w:rsidRDefault="00F338C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666D74" w:rsidRDefault="00F338C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B4FA1" w:rsidRDefault="00F338C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B4FA1" w:rsidRDefault="00F338C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B4FA1" w:rsidRDefault="00F338C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29.60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B4FA1" w:rsidRDefault="00F338C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21.07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B4FA1" w:rsidRDefault="00F338C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3.96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B4FA1" w:rsidRDefault="00F338C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14.24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B4FA1" w:rsidRDefault="00F338C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90258" w:rsidRDefault="00F338CF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47:26:1010002:64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666D74" w:rsidRDefault="00F338C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B1242C" w:rsidRDefault="00F338C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338CF" w:rsidRPr="00B1242C" w:rsidRDefault="00F338C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B1242C" w:rsidRDefault="00F338C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B1242C" w:rsidRDefault="00F338C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338CF" w:rsidRPr="00B1242C" w:rsidRDefault="00F338C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1242C" w:rsidRDefault="00F338CF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1242C" w:rsidRDefault="00F338C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B1242C" w:rsidRDefault="00F338CF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1242C" w:rsidRDefault="00F338CF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E70CD1" w:rsidRDefault="00F338C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CE1DAD" w:rsidRDefault="00F338C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Default="00F338C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6360AC" w:rsidRDefault="00F338C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Default="00F338C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1176 кв.м ± 13.72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6360AC" w:rsidRDefault="00F338C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Default="00F338C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√1176 * √((1 + 1.02²)/(2 * 1.02)) = 13.72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Default="00F338C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Default="00F338C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576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Default="00F338C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6360AC" w:rsidRDefault="00F338CF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6360AC" w:rsidRDefault="00F338C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AF1B59" w:rsidRDefault="00F338C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Default="00F338C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DC26F1" w:rsidRDefault="00F338C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DC26F1" w:rsidRDefault="00F338C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47:26:1010002:79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338CF" w:rsidRPr="008030E7" w:rsidRDefault="00F338CF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338CF" w:rsidRPr="008030E7" w:rsidRDefault="00F338C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338CF" w:rsidRPr="008030E7" w:rsidRDefault="00F338CF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338CF" w:rsidRDefault="00F338C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338CF" w:rsidRPr="00CD1C19" w:rsidRDefault="00F338C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47:26:1010002:64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338CF" w:rsidRPr="006360AC" w:rsidRDefault="00F338CF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338CF" w:rsidRPr="00F70DBD" w:rsidRDefault="00F338CF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338CF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338CF" w:rsidRPr="00E30EC3" w:rsidRDefault="00F338CF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47:26:1010002:66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338CF" w:rsidRPr="003603C1" w:rsidRDefault="00F338CF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338CF" w:rsidRPr="00A868BD" w:rsidRDefault="00F338CF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338CF" w:rsidRPr="008417BF" w:rsidRDefault="00F338C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8417BF" w:rsidRDefault="00F338CF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38CF" w:rsidRPr="008417BF" w:rsidRDefault="00F338C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338CF" w:rsidRPr="00A9191B" w:rsidRDefault="00F338CF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338CF" w:rsidRPr="008417BF" w:rsidRDefault="00F338CF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E35930" w:rsidRDefault="00F338C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338CF" w:rsidRPr="008417BF" w:rsidRDefault="00F338C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8417BF" w:rsidRDefault="00F338CF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38CF" w:rsidRPr="008417BF" w:rsidRDefault="00F338CF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338CF" w:rsidRPr="008417BF" w:rsidRDefault="00F338C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338CF" w:rsidRPr="008417BF" w:rsidRDefault="00F338C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338CF" w:rsidRPr="00E35930" w:rsidRDefault="00F338C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EB43A2" w:rsidRDefault="00F338CF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B43A2" w:rsidRDefault="00F338CF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B43A2" w:rsidRDefault="00F338CF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B43A2" w:rsidRDefault="00F338CF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B43A2" w:rsidRDefault="00F338CF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EB43A2" w:rsidRDefault="00F338C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EB43A2" w:rsidRDefault="00F338C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338CF" w:rsidRPr="00E35930" w:rsidRDefault="00F338CF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EB43A2" w:rsidRDefault="00F338CF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EB43A2" w:rsidRDefault="00F338CF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EB43A2" w:rsidRDefault="00F338CF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EB43A2" w:rsidRDefault="00F338CF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EB43A2" w:rsidRDefault="00F338CF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EB43A2" w:rsidRDefault="00F338CF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5B4FA1" w:rsidRDefault="00F338CF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338CF" w:rsidRPr="005B4FA1" w:rsidRDefault="00F338CF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362159.29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2279467.11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0333FE" w:rsidRDefault="00F338C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362166.02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2279460.60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0333FE" w:rsidRDefault="00F338C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362174.69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2279452.91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0333FE" w:rsidRDefault="00F338C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362195.35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2279473.08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0333FE" w:rsidRDefault="00F338C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362181.07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2279487.65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0333FE" w:rsidRDefault="00F338C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362180.14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2279486.78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0333FE" w:rsidRDefault="00F338C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362159.29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2279467.11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0333FE" w:rsidRDefault="00F338C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666D74" w:rsidRDefault="00F338CF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47:26:1010002:66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666D74" w:rsidRDefault="00F338C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38CF" w:rsidRPr="00666D74" w:rsidRDefault="00F338C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38CF" w:rsidRPr="00666D74" w:rsidRDefault="00F338C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338CF" w:rsidRDefault="00F338CF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338CF" w:rsidRPr="00666D74" w:rsidRDefault="00F338CF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90258" w:rsidRDefault="00F338C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666D74" w:rsidRDefault="00F338C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666D74" w:rsidRDefault="00F338C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666D74" w:rsidRDefault="00F338C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666D74" w:rsidRDefault="00F338C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666D74" w:rsidRDefault="00F338C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9.36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B4FA1" w:rsidRDefault="00F338C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11.59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B4FA1" w:rsidRDefault="00F338C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28.87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B4FA1" w:rsidRDefault="00F338C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20.40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B4FA1" w:rsidRDefault="00F338C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1.27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B4FA1" w:rsidRDefault="00F338C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28.66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B4FA1" w:rsidRDefault="00F338C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90258" w:rsidRDefault="00F338CF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47:26:1010002:66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666D74" w:rsidRDefault="00F338C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B1242C" w:rsidRDefault="00F338C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338CF" w:rsidRPr="00B1242C" w:rsidRDefault="00F338C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B1242C" w:rsidRDefault="00F338C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B1242C" w:rsidRDefault="00F338C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338CF" w:rsidRPr="00B1242C" w:rsidRDefault="00F338C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1242C" w:rsidRDefault="00F338CF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1242C" w:rsidRDefault="00F338C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B1242C" w:rsidRDefault="00F338CF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1242C" w:rsidRDefault="00F338CF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E70CD1" w:rsidRDefault="00F338C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CE1DAD" w:rsidRDefault="00F338C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Default="00F338C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6360AC" w:rsidRDefault="00F338C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Default="00F338C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610 кв.м ± 9.88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6360AC" w:rsidRDefault="00F338C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Default="00F338C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√610 * √((1 + 1.04²)/(2 * 1.04)) = 9.88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Default="00F338C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Default="00F338C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Default="00F338C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6360AC" w:rsidRDefault="00F338CF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6360AC" w:rsidRDefault="00F338C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AF1B59" w:rsidRDefault="00F338C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Default="00F338C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DC26F1" w:rsidRDefault="00F338C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DC26F1" w:rsidRDefault="00F338C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47:26:1010002:79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338CF" w:rsidRPr="008030E7" w:rsidRDefault="00F338CF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338CF" w:rsidRPr="008030E7" w:rsidRDefault="00F338C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338CF" w:rsidRPr="008030E7" w:rsidRDefault="00F338CF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338CF" w:rsidRDefault="00F338C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338CF" w:rsidRPr="00CD1C19" w:rsidRDefault="00F338C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47:26:1010002:66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338CF" w:rsidRPr="006360AC" w:rsidRDefault="00F338CF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338CF" w:rsidRPr="00F70DBD" w:rsidRDefault="00F338CF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338CF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338CF" w:rsidRPr="00E30EC3" w:rsidRDefault="00F338CF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47:26:1010002:67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338CF" w:rsidRPr="003603C1" w:rsidRDefault="00F338CF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338CF" w:rsidRPr="00A868BD" w:rsidRDefault="00F338CF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338CF" w:rsidRPr="008417BF" w:rsidRDefault="00F338C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8417BF" w:rsidRDefault="00F338CF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38CF" w:rsidRPr="008417BF" w:rsidRDefault="00F338C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338CF" w:rsidRPr="00A9191B" w:rsidRDefault="00F338CF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338CF" w:rsidRPr="008417BF" w:rsidRDefault="00F338CF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E35930" w:rsidRDefault="00F338C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338CF" w:rsidRPr="008417BF" w:rsidRDefault="00F338C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8417BF" w:rsidRDefault="00F338CF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38CF" w:rsidRPr="008417BF" w:rsidRDefault="00F338CF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338CF" w:rsidRPr="008417BF" w:rsidRDefault="00F338C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338CF" w:rsidRPr="008417BF" w:rsidRDefault="00F338C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338CF" w:rsidRPr="00E35930" w:rsidRDefault="00F338C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EB43A2" w:rsidRDefault="00F338CF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B43A2" w:rsidRDefault="00F338CF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B43A2" w:rsidRDefault="00F338CF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B43A2" w:rsidRDefault="00F338CF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B43A2" w:rsidRDefault="00F338CF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EB43A2" w:rsidRDefault="00F338C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EB43A2" w:rsidRDefault="00F338C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338CF" w:rsidRPr="00E35930" w:rsidRDefault="00F338CF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EB43A2" w:rsidRDefault="00F338CF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EB43A2" w:rsidRDefault="00F338CF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EB43A2" w:rsidRDefault="00F338CF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EB43A2" w:rsidRDefault="00F338CF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EB43A2" w:rsidRDefault="00F338CF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EB43A2" w:rsidRDefault="00F338CF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5B4FA1" w:rsidRDefault="00F338CF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338CF" w:rsidRPr="005B4FA1" w:rsidRDefault="00F338CF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362145.02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2279480.91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0333FE" w:rsidRDefault="00F338C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362159.29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2279467.11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0333FE" w:rsidRDefault="00F338C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362180.14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2279486.78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0333FE" w:rsidRDefault="00F338C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362166.64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2279501.89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0333FE" w:rsidRDefault="00F338C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362145.02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2279480.91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0333FE" w:rsidRDefault="00F338C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666D74" w:rsidRDefault="00F338CF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47:26:1010002:67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666D74" w:rsidRDefault="00F338C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38CF" w:rsidRPr="00666D74" w:rsidRDefault="00F338C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38CF" w:rsidRPr="00666D74" w:rsidRDefault="00F338C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338CF" w:rsidRDefault="00F338CF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338CF" w:rsidRPr="00666D74" w:rsidRDefault="00F338CF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90258" w:rsidRDefault="00F338C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666D74" w:rsidRDefault="00F338C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666D74" w:rsidRDefault="00F338C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666D74" w:rsidRDefault="00F338C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666D74" w:rsidRDefault="00F338C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666D74" w:rsidRDefault="00F338C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B4FA1" w:rsidRDefault="00F338C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28.66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B4FA1" w:rsidRDefault="00F338C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B4FA1" w:rsidRDefault="00F338C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B4FA1" w:rsidRDefault="00F338C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90258" w:rsidRDefault="00F338CF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47:26:1010002:67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666D74" w:rsidRDefault="00F338C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B1242C" w:rsidRDefault="00F338C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338CF" w:rsidRPr="00B1242C" w:rsidRDefault="00F338C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B1242C" w:rsidRDefault="00F338C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B1242C" w:rsidRDefault="00F338C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338CF" w:rsidRPr="00B1242C" w:rsidRDefault="00F338C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1242C" w:rsidRDefault="00F338CF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1242C" w:rsidRDefault="00F338C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B1242C" w:rsidRDefault="00F338CF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1242C" w:rsidRDefault="00F338CF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E70CD1" w:rsidRDefault="00F338C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CE1DAD" w:rsidRDefault="00F338C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Default="00F338C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6360AC" w:rsidRDefault="00F338C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Default="00F338C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589 кв.м ± 9.71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6360AC" w:rsidRDefault="00F338C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Default="00F338C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√589 * √((1 + 1.01²)/(2 * 1.01)) = 9.71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Default="00F338C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Default="00F338C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Default="00F338C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6360AC" w:rsidRDefault="00F338CF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6360AC" w:rsidRDefault="00F338C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AF1B59" w:rsidRDefault="00F338C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Default="00F338C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DC26F1" w:rsidRDefault="00F338C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DC26F1" w:rsidRDefault="00F338C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47:26:1010002:79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338CF" w:rsidRPr="008030E7" w:rsidRDefault="00F338CF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338CF" w:rsidRPr="008030E7" w:rsidRDefault="00F338C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338CF" w:rsidRPr="008030E7" w:rsidRDefault="00F338CF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338CF" w:rsidRDefault="00F338C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338CF" w:rsidRPr="00CD1C19" w:rsidRDefault="00F338C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47:26:1010002:67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338CF" w:rsidRPr="006360AC" w:rsidRDefault="00F338CF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338CF" w:rsidRPr="00F70DBD" w:rsidRDefault="00F338CF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338CF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338CF" w:rsidRPr="00E30EC3" w:rsidRDefault="00F338CF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47:26:1010002:69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338CF" w:rsidRPr="003603C1" w:rsidRDefault="00F338CF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338CF" w:rsidRPr="00A868BD" w:rsidRDefault="00F338CF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338CF" w:rsidRPr="008417BF" w:rsidRDefault="00F338C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8417BF" w:rsidRDefault="00F338CF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38CF" w:rsidRPr="008417BF" w:rsidRDefault="00F338C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338CF" w:rsidRPr="00A9191B" w:rsidRDefault="00F338CF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338CF" w:rsidRPr="008417BF" w:rsidRDefault="00F338CF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E35930" w:rsidRDefault="00F338C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338CF" w:rsidRPr="008417BF" w:rsidRDefault="00F338C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8417BF" w:rsidRDefault="00F338CF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38CF" w:rsidRPr="008417BF" w:rsidRDefault="00F338CF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338CF" w:rsidRPr="008417BF" w:rsidRDefault="00F338C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338CF" w:rsidRPr="008417BF" w:rsidRDefault="00F338C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338CF" w:rsidRPr="00E35930" w:rsidRDefault="00F338C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EB43A2" w:rsidRDefault="00F338CF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B43A2" w:rsidRDefault="00F338CF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B43A2" w:rsidRDefault="00F338CF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B43A2" w:rsidRDefault="00F338CF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B43A2" w:rsidRDefault="00F338CF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EB43A2" w:rsidRDefault="00F338C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EB43A2" w:rsidRDefault="00F338C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338CF" w:rsidRPr="00E35930" w:rsidRDefault="00F338CF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EB43A2" w:rsidRDefault="00F338CF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EB43A2" w:rsidRDefault="00F338CF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EB43A2" w:rsidRDefault="00F338CF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EB43A2" w:rsidRDefault="00F338CF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EB43A2" w:rsidRDefault="00F338CF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EB43A2" w:rsidRDefault="00F338CF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5B4FA1" w:rsidRDefault="00F338CF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338CF" w:rsidRPr="005B4FA1" w:rsidRDefault="00F338CF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362117.31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2279508.48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0333FE" w:rsidRDefault="00F338C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362129.53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2279496.36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0333FE" w:rsidRDefault="00F338C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362131.12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2279494.78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0333FE" w:rsidRDefault="00F338C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362153.38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2279516.38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0333FE" w:rsidRDefault="00F338C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362139.59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2279528.69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0333FE" w:rsidRDefault="00F338C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362117.31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2279508.48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0333FE" w:rsidRDefault="00F338C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666D74" w:rsidRDefault="00F338CF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47:26:1010002:69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666D74" w:rsidRDefault="00F338C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38CF" w:rsidRPr="00666D74" w:rsidRDefault="00F338C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38CF" w:rsidRPr="00666D74" w:rsidRDefault="00F338C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338CF" w:rsidRDefault="00F338CF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338CF" w:rsidRPr="00666D74" w:rsidRDefault="00F338CF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90258" w:rsidRDefault="00F338C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666D74" w:rsidRDefault="00F338C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666D74" w:rsidRDefault="00F338C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666D74" w:rsidRDefault="00F338C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666D74" w:rsidRDefault="00F338C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666D74" w:rsidRDefault="00F338C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17.21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B4FA1" w:rsidRDefault="00F338C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2.24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B4FA1" w:rsidRDefault="00F338C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31.02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B4FA1" w:rsidRDefault="00F338C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18.49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B4FA1" w:rsidRDefault="00F338C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B4FA1" w:rsidRDefault="00F338C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90258" w:rsidRDefault="00F338CF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47:26:1010002:69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666D74" w:rsidRDefault="00F338C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B1242C" w:rsidRDefault="00F338C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338CF" w:rsidRPr="00B1242C" w:rsidRDefault="00F338C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B1242C" w:rsidRDefault="00F338C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B1242C" w:rsidRDefault="00F338C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338CF" w:rsidRPr="00B1242C" w:rsidRDefault="00F338C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1242C" w:rsidRDefault="00F338CF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1242C" w:rsidRDefault="00F338C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B1242C" w:rsidRDefault="00F338CF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1242C" w:rsidRDefault="00F338CF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E70CD1" w:rsidRDefault="00F338C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CE1DAD" w:rsidRDefault="00F338C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Default="00F338C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6360AC" w:rsidRDefault="00F338C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Default="00F338C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578 кв.м ± 9.63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6360AC" w:rsidRDefault="00F338C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Default="00F338C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√578 * √((1 + 1.06²)/(2 * 1.06)) = 9.63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Default="00F338C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Default="00F338C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Default="00F338C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6360AC" w:rsidRDefault="00F338CF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6360AC" w:rsidRDefault="00F338C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AF1B59" w:rsidRDefault="00F338C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Default="00F338C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DC26F1" w:rsidRDefault="00F338C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DC26F1" w:rsidRDefault="00F338C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47:26:1010002:79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338CF" w:rsidRPr="008030E7" w:rsidRDefault="00F338CF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338CF" w:rsidRPr="008030E7" w:rsidRDefault="00F338C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338CF" w:rsidRPr="008030E7" w:rsidRDefault="00F338CF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338CF" w:rsidRDefault="00F338C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338CF" w:rsidRPr="00CD1C19" w:rsidRDefault="00F338C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47:26:1010002:69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338CF" w:rsidRPr="006360AC" w:rsidRDefault="00F338CF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338CF" w:rsidRPr="00F70DBD" w:rsidRDefault="00F338CF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338CF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338CF" w:rsidRPr="00E30EC3" w:rsidRDefault="00F338CF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47:26:1010002:76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338CF" w:rsidRPr="003603C1" w:rsidRDefault="00F338CF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338CF" w:rsidRPr="00A868BD" w:rsidRDefault="00F338CF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338CF" w:rsidRPr="008417BF" w:rsidRDefault="00F338C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8417BF" w:rsidRDefault="00F338CF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38CF" w:rsidRPr="008417BF" w:rsidRDefault="00F338C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338CF" w:rsidRPr="00A9191B" w:rsidRDefault="00F338CF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338CF" w:rsidRPr="008417BF" w:rsidRDefault="00F338CF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E35930" w:rsidRDefault="00F338C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338CF" w:rsidRPr="008417BF" w:rsidRDefault="00F338C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8417BF" w:rsidRDefault="00F338CF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38CF" w:rsidRPr="008417BF" w:rsidRDefault="00F338CF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338CF" w:rsidRPr="008417BF" w:rsidRDefault="00F338C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338CF" w:rsidRPr="008417BF" w:rsidRDefault="00F338C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338CF" w:rsidRPr="00E35930" w:rsidRDefault="00F338C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EB43A2" w:rsidRDefault="00F338CF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B43A2" w:rsidRDefault="00F338CF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B43A2" w:rsidRDefault="00F338CF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B43A2" w:rsidRDefault="00F338CF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B43A2" w:rsidRDefault="00F338CF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EB43A2" w:rsidRDefault="00F338C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EB43A2" w:rsidRDefault="00F338C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338CF" w:rsidRPr="00E35930" w:rsidRDefault="00F338CF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EB43A2" w:rsidRDefault="00F338CF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EB43A2" w:rsidRDefault="00F338CF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EB43A2" w:rsidRDefault="00F338CF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EB43A2" w:rsidRDefault="00F338CF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EB43A2" w:rsidRDefault="00F338CF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EB43A2" w:rsidRDefault="00F338CF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5B4FA1" w:rsidRDefault="00F338CF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338CF" w:rsidRPr="005B4FA1" w:rsidRDefault="00F338CF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362125.70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2279489.48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0333FE" w:rsidRDefault="00F338C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362103.82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2279511.24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0333FE" w:rsidRDefault="00F338C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362088.64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2279496.78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0333FE" w:rsidRDefault="00F338C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362109.73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2279474.46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0333FE" w:rsidRDefault="00F338C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362125.70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2279489.48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0333FE" w:rsidRDefault="00F338C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666D74" w:rsidRDefault="00F338CF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47:26:1010002:76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666D74" w:rsidRDefault="00F338C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38CF" w:rsidRPr="00666D74" w:rsidRDefault="00F338C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38CF" w:rsidRPr="00666D74" w:rsidRDefault="00F338C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338CF" w:rsidRDefault="00F338CF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338CF" w:rsidRPr="00666D74" w:rsidRDefault="00F338CF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90258" w:rsidRDefault="00F338C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666D74" w:rsidRDefault="00F338C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666D74" w:rsidRDefault="00F338C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666D74" w:rsidRDefault="00F338C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666D74" w:rsidRDefault="00F338C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666D74" w:rsidRDefault="00F338C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30.86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B4FA1" w:rsidRDefault="00F338C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20.96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B4FA1" w:rsidRDefault="00F338C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30.71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B4FA1" w:rsidRDefault="00F338C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21.92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B4FA1" w:rsidRDefault="00F338C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90258" w:rsidRDefault="00F338CF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47:26:1010002:76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666D74" w:rsidRDefault="00F338C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B1242C" w:rsidRDefault="00F338C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338CF" w:rsidRPr="00B1242C" w:rsidRDefault="00F338C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B1242C" w:rsidRDefault="00F338C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B1242C" w:rsidRDefault="00F338C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338CF" w:rsidRPr="00B1242C" w:rsidRDefault="00F338C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1242C" w:rsidRDefault="00F338CF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1242C" w:rsidRDefault="00F338C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B1242C" w:rsidRDefault="00F338CF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1242C" w:rsidRDefault="00F338CF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E70CD1" w:rsidRDefault="00F338C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CE1DAD" w:rsidRDefault="00F338C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Default="00F338C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6360AC" w:rsidRDefault="00F338C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Default="00F338C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660 кв.м ± 10.28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6360AC" w:rsidRDefault="00F338C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Default="00F338C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√660 * √((1 + 1.01²)/(2 * 1.01)) = 10.28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Default="00F338C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Default="00F338C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Default="00F338C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6360AC" w:rsidRDefault="00F338CF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6360AC" w:rsidRDefault="00F338C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AF1B59" w:rsidRDefault="00F338C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Default="00F338C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DC26F1" w:rsidRDefault="00F338C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DC26F1" w:rsidRDefault="00F338C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47:26:1010002:79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338CF" w:rsidRPr="008030E7" w:rsidRDefault="00F338CF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338CF" w:rsidRPr="008030E7" w:rsidRDefault="00F338C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338CF" w:rsidRPr="008030E7" w:rsidRDefault="00F338CF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338CF" w:rsidRDefault="00F338C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338CF" w:rsidRPr="00CD1C19" w:rsidRDefault="00F338C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47:26:1010002:76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338CF" w:rsidRPr="006360AC" w:rsidRDefault="00F338CF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338CF" w:rsidRPr="00F70DBD" w:rsidRDefault="00F338CF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338CF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338CF" w:rsidRPr="00E30EC3" w:rsidRDefault="00F338CF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47:26:1010002:77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338CF" w:rsidRPr="003603C1" w:rsidRDefault="00F338CF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338CF" w:rsidRPr="00A868BD" w:rsidRDefault="00F338CF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338CF" w:rsidRPr="008417BF" w:rsidRDefault="00F338C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8417BF" w:rsidRDefault="00F338CF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38CF" w:rsidRPr="008417BF" w:rsidRDefault="00F338C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338CF" w:rsidRPr="00A9191B" w:rsidRDefault="00F338CF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338CF" w:rsidRPr="008417BF" w:rsidRDefault="00F338CF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E35930" w:rsidRDefault="00F338C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338CF" w:rsidRPr="008417BF" w:rsidRDefault="00F338C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8417BF" w:rsidRDefault="00F338CF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38CF" w:rsidRPr="008417BF" w:rsidRDefault="00F338CF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338CF" w:rsidRPr="008417BF" w:rsidRDefault="00F338C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338CF" w:rsidRPr="008417BF" w:rsidRDefault="00F338C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338CF" w:rsidRPr="00E35930" w:rsidRDefault="00F338C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EB43A2" w:rsidRDefault="00F338CF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B43A2" w:rsidRDefault="00F338CF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B43A2" w:rsidRDefault="00F338CF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B43A2" w:rsidRDefault="00F338CF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B43A2" w:rsidRDefault="00F338CF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EB43A2" w:rsidRDefault="00F338C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EB43A2" w:rsidRDefault="00F338C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338CF" w:rsidRPr="00E35930" w:rsidRDefault="00F338CF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EB43A2" w:rsidRDefault="00F338CF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EB43A2" w:rsidRDefault="00F338CF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EB43A2" w:rsidRDefault="00F338CF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EB43A2" w:rsidRDefault="00F338CF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EB43A2" w:rsidRDefault="00F338CF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EB43A2" w:rsidRDefault="00F338CF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5B4FA1" w:rsidRDefault="00F338CF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338CF" w:rsidRPr="005B4FA1" w:rsidRDefault="00F338CF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362100.06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2279514.98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0333FE" w:rsidRDefault="00F338C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362090.18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2279525.28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0333FE" w:rsidRDefault="00F338C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362084.14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2279530.89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0333FE" w:rsidRDefault="00F338C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362082.96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2279530.30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0333FE" w:rsidRDefault="00F338C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362081.47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2279530.66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0333FE" w:rsidRDefault="00F338C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362068.25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2279518.14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0333FE" w:rsidRDefault="00F338C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362088.64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2279496.78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0333FE" w:rsidRDefault="00F338C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362103.82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2279511.24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0333FE" w:rsidRDefault="00F338C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362100.06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2279514.98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0333FE" w:rsidRDefault="00F338C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666D74" w:rsidRDefault="00F338CF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47:26:1010002:77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666D74" w:rsidRDefault="00F338C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38CF" w:rsidRPr="00666D74" w:rsidRDefault="00F338C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38CF" w:rsidRPr="00666D74" w:rsidRDefault="00F338C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338CF" w:rsidRDefault="00F338CF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338CF" w:rsidRPr="00666D74" w:rsidRDefault="00F338CF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90258" w:rsidRDefault="00F338C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666D74" w:rsidRDefault="00F338C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666D74" w:rsidRDefault="00F338C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666D74" w:rsidRDefault="00F338C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666D74" w:rsidRDefault="00F338C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666D74" w:rsidRDefault="00F338C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14.27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B4FA1" w:rsidRDefault="00F338C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8.24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B4FA1" w:rsidRDefault="00F338C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1.32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B4FA1" w:rsidRDefault="00F338C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1.53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B4FA1" w:rsidRDefault="00F338C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18.21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B4FA1" w:rsidRDefault="00F338C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29.53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B4FA1" w:rsidRDefault="00F338C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20.96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B4FA1" w:rsidRDefault="00F338C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5.30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B4FA1" w:rsidRDefault="00F338C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90258" w:rsidRDefault="00F338CF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47:26:1010002:77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666D74" w:rsidRDefault="00F338C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B1242C" w:rsidRDefault="00F338C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338CF" w:rsidRPr="00B1242C" w:rsidRDefault="00F338C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B1242C" w:rsidRDefault="00F338C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B1242C" w:rsidRDefault="00F338C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338CF" w:rsidRPr="00B1242C" w:rsidRDefault="00F338C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1242C" w:rsidRDefault="00F338CF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1242C" w:rsidRDefault="00F338C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B1242C" w:rsidRDefault="00F338CF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1242C" w:rsidRDefault="00F338CF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E70CD1" w:rsidRDefault="00F338C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CE1DAD" w:rsidRDefault="00F338C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Default="00F338C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6360AC" w:rsidRDefault="00F338C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Default="00F338C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609 кв.м ± 9.87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6360AC" w:rsidRDefault="00F338C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Default="00F338C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√609 * √((1 + 1.04²)/(2 * 1.04)) = 9.87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Default="00F338C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Default="00F338C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Default="00F338C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6360AC" w:rsidRDefault="00F338CF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6360AC" w:rsidRDefault="00F338C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AF1B59" w:rsidRDefault="00F338C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Default="00F338C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DC26F1" w:rsidRDefault="00F338C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DC26F1" w:rsidRDefault="00F338C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47:26:1010002:79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338CF" w:rsidRPr="008030E7" w:rsidRDefault="00F338CF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338CF" w:rsidRPr="008030E7" w:rsidRDefault="00F338C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338CF" w:rsidRPr="008030E7" w:rsidRDefault="00F338CF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338CF" w:rsidRDefault="00F338C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338CF" w:rsidRPr="00CD1C19" w:rsidRDefault="00F338C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47:26:1010002:77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338CF" w:rsidRPr="006360AC" w:rsidRDefault="00F338CF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338CF" w:rsidRPr="00F70DBD" w:rsidRDefault="00F338CF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338CF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338CF" w:rsidRPr="00E30EC3" w:rsidRDefault="00F338CF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47:26:1010002:78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338CF" w:rsidRPr="003603C1" w:rsidRDefault="00F338CF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338CF" w:rsidRPr="00A868BD" w:rsidRDefault="00F338CF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338CF" w:rsidRPr="008417BF" w:rsidRDefault="00F338C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8417BF" w:rsidRDefault="00F338CF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38CF" w:rsidRPr="008417BF" w:rsidRDefault="00F338C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338CF" w:rsidRPr="00A9191B" w:rsidRDefault="00F338CF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338CF" w:rsidRPr="008417BF" w:rsidRDefault="00F338CF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E35930" w:rsidRDefault="00F338C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338CF" w:rsidRPr="008417BF" w:rsidRDefault="00F338C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8417BF" w:rsidRDefault="00F338CF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38CF" w:rsidRPr="008417BF" w:rsidRDefault="00F338CF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338CF" w:rsidRPr="008417BF" w:rsidRDefault="00F338C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338CF" w:rsidRPr="008417BF" w:rsidRDefault="00F338C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338CF" w:rsidRPr="00E35930" w:rsidRDefault="00F338C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EB43A2" w:rsidRDefault="00F338CF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B43A2" w:rsidRDefault="00F338CF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B43A2" w:rsidRDefault="00F338CF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B43A2" w:rsidRDefault="00F338CF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B43A2" w:rsidRDefault="00F338CF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EB43A2" w:rsidRDefault="00F338C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EB43A2" w:rsidRDefault="00F338C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338CF" w:rsidRPr="00E35930" w:rsidRDefault="00F338CF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EB43A2" w:rsidRDefault="00F338CF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EB43A2" w:rsidRDefault="00F338CF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EB43A2" w:rsidRDefault="00F338CF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EB43A2" w:rsidRDefault="00F338CF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EB43A2" w:rsidRDefault="00F338CF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EB43A2" w:rsidRDefault="00F338CF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5B4FA1" w:rsidRDefault="00F338CF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338CF" w:rsidRPr="005B4FA1" w:rsidRDefault="00F338CF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362129.84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2279453.10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0333FE" w:rsidRDefault="00F338C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362151.58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2279431.81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0333FE" w:rsidRDefault="00F338C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362166.97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2279446.64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0333FE" w:rsidRDefault="00F338C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362146.67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2279468.14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0333FE" w:rsidRDefault="00F338C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362144.62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2279466.50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0333FE" w:rsidRDefault="00F338C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362139.00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2279461.63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0333FE" w:rsidRDefault="00F338C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362139.11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2279461.42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0333FE" w:rsidRDefault="00F338C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362129.84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2279453.10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0333FE" w:rsidRDefault="00F338C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666D74" w:rsidRDefault="00F338CF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47:26:1010002:78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666D74" w:rsidRDefault="00F338C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38CF" w:rsidRPr="00666D74" w:rsidRDefault="00F338C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38CF" w:rsidRPr="00666D74" w:rsidRDefault="00F338C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338CF" w:rsidRDefault="00F338CF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338CF" w:rsidRPr="00666D74" w:rsidRDefault="00F338CF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90258" w:rsidRDefault="00F338C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666D74" w:rsidRDefault="00F338C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666D74" w:rsidRDefault="00F338C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666D74" w:rsidRDefault="00F338C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666D74" w:rsidRDefault="00F338C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666D74" w:rsidRDefault="00F338C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B4FA1" w:rsidRDefault="00F338C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21.37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B4FA1" w:rsidRDefault="00F338C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29.57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B4FA1" w:rsidRDefault="00F338C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2.63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B4FA1" w:rsidRDefault="00F338C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7.44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B4FA1" w:rsidRDefault="00F338C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0.24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B4FA1" w:rsidRDefault="00F338C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12.46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B4FA1" w:rsidRDefault="00F338C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90258" w:rsidRDefault="00F338CF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47:26:1010002:78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666D74" w:rsidRDefault="00F338C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B1242C" w:rsidRDefault="00F338C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338CF" w:rsidRPr="00B1242C" w:rsidRDefault="00F338C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B1242C" w:rsidRDefault="00F338C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B1242C" w:rsidRDefault="00F338C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338CF" w:rsidRPr="00B1242C" w:rsidRDefault="00F338C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1242C" w:rsidRDefault="00F338CF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1242C" w:rsidRDefault="00F338C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B1242C" w:rsidRDefault="00F338CF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1242C" w:rsidRDefault="00F338CF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E70CD1" w:rsidRDefault="00F338C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CE1DAD" w:rsidRDefault="00F338C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Default="00F338C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6360AC" w:rsidRDefault="00F338C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Default="00F338C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660 кв.м ± 10.28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6360AC" w:rsidRDefault="00F338C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Default="00F338C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√660 * √((1 + 1.02²)/(2 * 1.02)) = 10.28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Default="00F338C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Default="00F338C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Default="00F338C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6360AC" w:rsidRDefault="00F338CF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6360AC" w:rsidRDefault="00F338C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AF1B59" w:rsidRDefault="00F338C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Default="00F338C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DC26F1" w:rsidRDefault="00F338C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DC26F1" w:rsidRDefault="00F338C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47:26:1010002:79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338CF" w:rsidRPr="008030E7" w:rsidRDefault="00F338CF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338CF" w:rsidRPr="008030E7" w:rsidRDefault="00F338C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338CF" w:rsidRPr="008030E7" w:rsidRDefault="00F338CF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338CF" w:rsidRDefault="00F338C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338CF" w:rsidRPr="00CD1C19" w:rsidRDefault="00F338C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47:26:1010002:78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338CF" w:rsidRPr="006360AC" w:rsidRDefault="00F338CF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338CF" w:rsidRPr="00F70DBD" w:rsidRDefault="00F338CF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338CF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338CF" w:rsidRPr="00E30EC3" w:rsidRDefault="00F338CF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47:26:1010002:8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338CF" w:rsidRPr="003603C1" w:rsidRDefault="00F338CF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338CF" w:rsidRPr="00A868BD" w:rsidRDefault="00F338CF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338CF" w:rsidRPr="008417BF" w:rsidRDefault="00F338C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8417BF" w:rsidRDefault="00F338CF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38CF" w:rsidRPr="008417BF" w:rsidRDefault="00F338C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338CF" w:rsidRPr="00A9191B" w:rsidRDefault="00F338CF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338CF" w:rsidRPr="008417BF" w:rsidRDefault="00F338CF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E35930" w:rsidRDefault="00F338C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338CF" w:rsidRPr="008417BF" w:rsidRDefault="00F338C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8417BF" w:rsidRDefault="00F338CF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38CF" w:rsidRPr="008417BF" w:rsidRDefault="00F338CF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338CF" w:rsidRPr="008417BF" w:rsidRDefault="00F338C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338CF" w:rsidRPr="008417BF" w:rsidRDefault="00F338C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338CF" w:rsidRPr="00E35930" w:rsidRDefault="00F338C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EB43A2" w:rsidRDefault="00F338CF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B43A2" w:rsidRDefault="00F338CF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B43A2" w:rsidRDefault="00F338CF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B43A2" w:rsidRDefault="00F338CF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B43A2" w:rsidRDefault="00F338CF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EB43A2" w:rsidRDefault="00F338C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EB43A2" w:rsidRDefault="00F338C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338CF" w:rsidRPr="00E35930" w:rsidRDefault="00F338CF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EB43A2" w:rsidRDefault="00F338CF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EB43A2" w:rsidRDefault="00F338CF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EB43A2" w:rsidRDefault="00F338CF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EB43A2" w:rsidRDefault="00F338CF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EB43A2" w:rsidRDefault="00F338CF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EB43A2" w:rsidRDefault="00F338CF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5B4FA1" w:rsidRDefault="00F338CF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338CF" w:rsidRPr="005B4FA1" w:rsidRDefault="00F338CF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362358.29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2279502.70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0333FE" w:rsidRDefault="00F338C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362372.77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2279488.94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0333FE" w:rsidRDefault="00F338C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362394.10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2279510.34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0333FE" w:rsidRDefault="00F338C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362379.08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2279525.31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0333FE" w:rsidRDefault="00F338C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362358.29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2279502.70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0333FE" w:rsidRDefault="00F338C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666D74" w:rsidRDefault="00F338CF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47:26:1010002:8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666D74" w:rsidRDefault="00F338C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38CF" w:rsidRPr="00666D74" w:rsidRDefault="00F338C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38CF" w:rsidRPr="00666D74" w:rsidRDefault="00F338C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338CF" w:rsidRDefault="00F338CF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338CF" w:rsidRPr="00666D74" w:rsidRDefault="00F338CF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90258" w:rsidRDefault="00F338C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666D74" w:rsidRDefault="00F338C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666D74" w:rsidRDefault="00F338C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666D74" w:rsidRDefault="00F338C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666D74" w:rsidRDefault="00F338C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666D74" w:rsidRDefault="00F338C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B4FA1" w:rsidRDefault="00F338C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B4FA1" w:rsidRDefault="00F338C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21.21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B4FA1" w:rsidRDefault="00F338C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30.72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B4FA1" w:rsidRDefault="00F338C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90258" w:rsidRDefault="00F338CF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47:26:1010002:8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666D74" w:rsidRDefault="00F338C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B1242C" w:rsidRDefault="00F338C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338CF" w:rsidRPr="00B1242C" w:rsidRDefault="00F338C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B1242C" w:rsidRDefault="00F338C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B1242C" w:rsidRDefault="00F338C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338CF" w:rsidRPr="00B1242C" w:rsidRDefault="00F338C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1242C" w:rsidRDefault="00F338CF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1242C" w:rsidRDefault="00F338C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B1242C" w:rsidRDefault="00F338CF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1242C" w:rsidRDefault="00F338CF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E70CD1" w:rsidRDefault="00F338C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CE1DAD" w:rsidRDefault="00F338C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Default="00F338C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6360AC" w:rsidRDefault="00F338C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Default="00F338C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627 кв.м ± 10.02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6360AC" w:rsidRDefault="00F338C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Default="00F338C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√627 * √((1 + 1.02²)/(2 * 1.02)) = 10.02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Default="00F338C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Default="00F338C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Default="00F338C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6360AC" w:rsidRDefault="00F338CF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6360AC" w:rsidRDefault="00F338C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AF1B59" w:rsidRDefault="00F338C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Default="00F338C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DC26F1" w:rsidRDefault="00F338C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DC26F1" w:rsidRDefault="00F338C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47:26:1010002:79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338CF" w:rsidRPr="008030E7" w:rsidRDefault="00F338CF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338CF" w:rsidRPr="008030E7" w:rsidRDefault="00F338C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338CF" w:rsidRPr="008030E7" w:rsidRDefault="00F338CF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338CF" w:rsidRDefault="00F338C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338CF" w:rsidRPr="00CD1C19" w:rsidRDefault="00F338C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47:26:1010002:8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338CF" w:rsidRPr="006360AC" w:rsidRDefault="00F338CF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338CF" w:rsidRPr="00F70DBD" w:rsidRDefault="00F338CF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338CF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338CF" w:rsidRPr="00E30EC3" w:rsidRDefault="00F338CF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47:26:1010002:81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338CF" w:rsidRPr="003603C1" w:rsidRDefault="00F338CF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338CF" w:rsidRPr="00A868BD" w:rsidRDefault="00F338CF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338CF" w:rsidRPr="008417BF" w:rsidRDefault="00F338C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8417BF" w:rsidRDefault="00F338CF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38CF" w:rsidRPr="008417BF" w:rsidRDefault="00F338C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338CF" w:rsidRPr="00A9191B" w:rsidRDefault="00F338CF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338CF" w:rsidRPr="008417BF" w:rsidRDefault="00F338CF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E35930" w:rsidRDefault="00F338C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338CF" w:rsidRPr="008417BF" w:rsidRDefault="00F338C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8417BF" w:rsidRDefault="00F338CF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38CF" w:rsidRPr="008417BF" w:rsidRDefault="00F338CF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338CF" w:rsidRPr="008417BF" w:rsidRDefault="00F338C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338CF" w:rsidRPr="008417BF" w:rsidRDefault="00F338C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338CF" w:rsidRPr="00E35930" w:rsidRDefault="00F338C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EB43A2" w:rsidRDefault="00F338CF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B43A2" w:rsidRDefault="00F338CF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B43A2" w:rsidRDefault="00F338CF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B43A2" w:rsidRDefault="00F338CF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B43A2" w:rsidRDefault="00F338CF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EB43A2" w:rsidRDefault="00F338C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EB43A2" w:rsidRDefault="00F338C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338CF" w:rsidRPr="00E35930" w:rsidRDefault="00F338CF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EB43A2" w:rsidRDefault="00F338CF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EB43A2" w:rsidRDefault="00F338CF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EB43A2" w:rsidRDefault="00F338CF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EB43A2" w:rsidRDefault="00F338CF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EB43A2" w:rsidRDefault="00F338CF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EB43A2" w:rsidRDefault="00F338CF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5B4FA1" w:rsidRDefault="00F338CF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338CF" w:rsidRPr="005B4FA1" w:rsidRDefault="00F338CF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362269.86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2279441.77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0333FE" w:rsidRDefault="00F338C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362268.07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2279443.50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0333FE" w:rsidRDefault="00F338C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362265.31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2279446.41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0333FE" w:rsidRDefault="00F338C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362255.68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2279456.08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0333FE" w:rsidRDefault="00F338C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362234.25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2279435.08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0333FE" w:rsidRDefault="00F338C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362248.54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2279420.62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0333FE" w:rsidRDefault="00F338C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362269.86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2279441.77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0333FE" w:rsidRDefault="00F338C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666D74" w:rsidRDefault="00F338CF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47:26:1010002:81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666D74" w:rsidRDefault="00F338C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38CF" w:rsidRPr="00666D74" w:rsidRDefault="00F338C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38CF" w:rsidRPr="00666D74" w:rsidRDefault="00F338C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338CF" w:rsidRDefault="00F338CF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338CF" w:rsidRPr="00666D74" w:rsidRDefault="00F338CF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90258" w:rsidRDefault="00F338C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666D74" w:rsidRDefault="00F338C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666D74" w:rsidRDefault="00F338C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666D74" w:rsidRDefault="00F338C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666D74" w:rsidRDefault="00F338C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666D74" w:rsidRDefault="00F338C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2.49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B4FA1" w:rsidRDefault="00F338C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4.01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B4FA1" w:rsidRDefault="00F338C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13.65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B4FA1" w:rsidRDefault="00F338C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B4FA1" w:rsidRDefault="00F338C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B4FA1" w:rsidRDefault="00F338C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B4FA1" w:rsidRDefault="00F338C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90258" w:rsidRDefault="00F338CF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47:26:1010002:81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666D74" w:rsidRDefault="00F338C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B1242C" w:rsidRDefault="00F338C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338CF" w:rsidRPr="00B1242C" w:rsidRDefault="00F338C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B1242C" w:rsidRDefault="00F338C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B1242C" w:rsidRDefault="00F338C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338CF" w:rsidRPr="00B1242C" w:rsidRDefault="00F338C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1242C" w:rsidRDefault="00F338CF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1242C" w:rsidRDefault="00F338C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B1242C" w:rsidRDefault="00F338CF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1242C" w:rsidRDefault="00F338CF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E70CD1" w:rsidRDefault="00F338C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CE1DAD" w:rsidRDefault="00F338C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Default="00F338C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6360AC" w:rsidRDefault="00F338C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Default="00F338C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608 кв.м ± 9.86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6360AC" w:rsidRDefault="00F338C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Default="00F338C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√608 * √((1 + 1.00²)/(2 * 1.00)) = 9.86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Default="00F338C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Default="00F338C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Default="00F338C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6360AC" w:rsidRDefault="00F338CF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6360AC" w:rsidRDefault="00F338C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AF1B59" w:rsidRDefault="00F338C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Default="00F338C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DC26F1" w:rsidRDefault="00F338C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DC26F1" w:rsidRDefault="00F338C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47:26:1010002:79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338CF" w:rsidRPr="008030E7" w:rsidRDefault="00F338CF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338CF" w:rsidRPr="008030E7" w:rsidRDefault="00F338C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338CF" w:rsidRPr="008030E7" w:rsidRDefault="00F338CF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338CF" w:rsidRDefault="00F338C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338CF" w:rsidRPr="00CD1C19" w:rsidRDefault="00F338C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47:26:1010002:81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338CF" w:rsidRPr="006360AC" w:rsidRDefault="00F338CF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338CF" w:rsidRPr="00F70DBD" w:rsidRDefault="00F338CF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338CF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338CF" w:rsidRPr="00E30EC3" w:rsidRDefault="00F338CF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47:26:1010002:9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338CF" w:rsidRPr="003603C1" w:rsidRDefault="00F338CF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338CF" w:rsidRPr="00A868BD" w:rsidRDefault="00F338CF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338CF" w:rsidRPr="008417BF" w:rsidRDefault="00F338C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8417BF" w:rsidRDefault="00F338CF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38CF" w:rsidRPr="008417BF" w:rsidRDefault="00F338C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338CF" w:rsidRPr="00A9191B" w:rsidRDefault="00F338CF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338CF" w:rsidRPr="008417BF" w:rsidRDefault="00F338CF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E35930" w:rsidRDefault="00F338C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338CF" w:rsidRPr="008417BF" w:rsidRDefault="00F338C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8417BF" w:rsidRDefault="00F338CF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38CF" w:rsidRPr="008417BF" w:rsidRDefault="00F338CF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338CF" w:rsidRPr="008417BF" w:rsidRDefault="00F338C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338CF" w:rsidRPr="008417BF" w:rsidRDefault="00F338C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338CF" w:rsidRPr="00E35930" w:rsidRDefault="00F338C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EB43A2" w:rsidRDefault="00F338CF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B43A2" w:rsidRDefault="00F338CF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B43A2" w:rsidRDefault="00F338CF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B43A2" w:rsidRDefault="00F338CF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B43A2" w:rsidRDefault="00F338CF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EB43A2" w:rsidRDefault="00F338C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EB43A2" w:rsidRDefault="00F338C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338CF" w:rsidRPr="00E35930" w:rsidRDefault="00F338CF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EB43A2" w:rsidRDefault="00F338CF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EB43A2" w:rsidRDefault="00F338CF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EB43A2" w:rsidRDefault="00F338CF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EB43A2" w:rsidRDefault="00F338CF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EB43A2" w:rsidRDefault="00F338CF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EB43A2" w:rsidRDefault="00F338CF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5B4FA1" w:rsidRDefault="00F338CF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338CF" w:rsidRPr="005B4FA1" w:rsidRDefault="00F338CF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362344.04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2279517.29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0333FE" w:rsidRDefault="00F338C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362358.29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2279502.70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0333FE" w:rsidRDefault="00F338C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362379.08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2279525.31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0333FE" w:rsidRDefault="00F338C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362365.44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2279538.86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0333FE" w:rsidRDefault="00F338C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362344.04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8F4E28">
            <w:pPr>
              <w:spacing w:before="120" w:after="120"/>
            </w:pPr>
            <w:r w:rsidRPr="009067AB">
              <w:rPr>
                <w:lang w:val="en-US"/>
              </w:rPr>
              <w:t>2279517.29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737280" w:rsidRDefault="00F338C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0333FE" w:rsidRDefault="00F338C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666D74" w:rsidRDefault="00F338CF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47:26:1010002:9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666D74" w:rsidRDefault="00F338C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38CF" w:rsidRPr="00666D74" w:rsidRDefault="00F338C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38CF" w:rsidRPr="00666D74" w:rsidRDefault="00F338C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338CF" w:rsidRDefault="00F338CF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338CF" w:rsidRPr="00666D74" w:rsidRDefault="00F338CF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90258" w:rsidRDefault="00F338C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666D74" w:rsidRDefault="00F338C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666D74" w:rsidRDefault="00F338C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666D74" w:rsidRDefault="00F338C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666D74" w:rsidRDefault="00F338C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666D74" w:rsidRDefault="00F338C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B4FA1" w:rsidRDefault="00F338C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30.72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B4FA1" w:rsidRDefault="00F338C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19.23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B4FA1" w:rsidRDefault="00F338C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B4FA1" w:rsidRDefault="00F338C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90258" w:rsidRDefault="00F338CF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47:26:1010002:9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666D74" w:rsidRDefault="00F338C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B1242C" w:rsidRDefault="00F338C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338CF" w:rsidRPr="00B1242C" w:rsidRDefault="00F338C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B1242C" w:rsidRDefault="00F338C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B1242C" w:rsidRDefault="00F338C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338CF" w:rsidRPr="00B1242C" w:rsidRDefault="00F338C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1242C" w:rsidRDefault="00F338CF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1242C" w:rsidRDefault="00F338C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B1242C" w:rsidRDefault="00F338CF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1242C" w:rsidRDefault="00F338CF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E70CD1" w:rsidRDefault="00F338C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CE1DAD" w:rsidRDefault="00F338C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Default="00F338C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6360AC" w:rsidRDefault="00F338C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Default="00F338C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605 кв.м ± 9.84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6360AC" w:rsidRDefault="00F338C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Default="00F338C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√605 * √((1 + 1.03²)/(2 * 1.03)) = 9.84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Default="00F338C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Default="00F338C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Default="00F338C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6360AC" w:rsidRDefault="00F338CF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6360AC" w:rsidRDefault="00F338C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AF1B59" w:rsidRDefault="00F338C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E70CD1" w:rsidRDefault="00F338C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Default="00F338C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DC26F1" w:rsidRDefault="00F338C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DC26F1" w:rsidRDefault="00F338C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47:26:1010002:79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338CF" w:rsidRPr="008030E7" w:rsidRDefault="00F338CF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338CF" w:rsidRPr="008030E7" w:rsidRDefault="00F338C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338CF" w:rsidRPr="008030E7" w:rsidRDefault="00F338CF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338CF" w:rsidRDefault="00F338C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338CF" w:rsidRPr="00CD1C19" w:rsidRDefault="00F338C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47:26:1010002:9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338CF" w:rsidRPr="006360AC" w:rsidRDefault="00F338CF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338CF" w:rsidRPr="00F70DBD" w:rsidRDefault="00F338CF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338CF" w:rsidRDefault="00F338CF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F338CF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338CF" w:rsidRPr="00872610" w:rsidRDefault="00F338CF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338CF" w:rsidRPr="00786373" w:rsidRDefault="00F338CF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F338CF" w:rsidRPr="002E139C" w:rsidRDefault="00F338CF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338CF" w:rsidRPr="00BB7DA2" w:rsidRDefault="00F338CF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338CF" w:rsidRPr="00BB7DA2" w:rsidRDefault="00F338CF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338CF" w:rsidRPr="00BB7DA2" w:rsidRDefault="00F338CF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F338CF" w:rsidRPr="00BB7DA2" w:rsidRDefault="00F338CF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BB7DA2" w:rsidRDefault="00F338CF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338CF" w:rsidRPr="00BB7DA2" w:rsidRDefault="00F338CF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AB6621" w:rsidRDefault="00F338C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9067AB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362245.90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2279459.15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9067AB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E14F4" w:rsidRDefault="00F338C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AB6621" w:rsidRDefault="00F338C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9067AB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362241.75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2279463.37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9067AB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E14F4" w:rsidRDefault="00F338C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AB6621" w:rsidRDefault="00F338C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9067AB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362235.81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2279457.52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9067AB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E14F4" w:rsidRDefault="00F338C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AB6621" w:rsidRDefault="00F338C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9067AB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362239.97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2279453.30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9067AB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E14F4" w:rsidRDefault="00F338C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AB6621" w:rsidRDefault="00F338C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9067AB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362245.90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2279459.15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9067AB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E14F4" w:rsidRDefault="00F338C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90258" w:rsidRDefault="00F338CF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47:26:0000000:17943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634EE" w:rsidRDefault="00F338C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90258" w:rsidRDefault="00F338C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F13182" w:rsidRDefault="00F338C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F13182" w:rsidRDefault="00F338C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338CF" w:rsidRPr="00F13182" w:rsidRDefault="00F338C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46C11" w:rsidRDefault="00F338C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E7498" w:rsidRDefault="00F338C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BE7498" w:rsidRDefault="00F338CF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46C11" w:rsidRDefault="00F338C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E7498" w:rsidRDefault="00F338C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BE7498" w:rsidRDefault="00F338CF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46C11" w:rsidRDefault="00F338C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E7498" w:rsidRDefault="00F338C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BE7498" w:rsidRDefault="00F338CF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46C11" w:rsidRDefault="00F338C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E7498" w:rsidRDefault="00F338C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BE7498" w:rsidRDefault="00F338CF" w:rsidP="00B138FB">
            <w:pPr>
              <w:spacing w:before="120" w:after="120"/>
            </w:pPr>
            <w:r w:rsidRPr="00BE7498">
              <w:rPr>
                <w:lang w:val="en-US"/>
              </w:rPr>
              <w:t>47:26:1010002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46C11" w:rsidRDefault="00F338C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E7498" w:rsidRDefault="00F338C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BE7498" w:rsidRDefault="00F338C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46C11" w:rsidRDefault="00F338CF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E7498" w:rsidRDefault="00F338C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BE7498" w:rsidRDefault="00F338C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338CF" w:rsidRPr="00546C11" w:rsidRDefault="00F338C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E7498" w:rsidRDefault="00F338C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BE7498" w:rsidRDefault="00F338C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338CF" w:rsidRPr="00DF6CF8" w:rsidRDefault="00F338C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338CF" w:rsidRPr="00BE7498" w:rsidRDefault="00F338C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338CF" w:rsidRPr="00BE7498" w:rsidRDefault="00F338C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338CF" w:rsidRPr="005E14F4" w:rsidRDefault="00F338CF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47:26:0000000:17943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338CF" w:rsidRDefault="00F338C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338CF" w:rsidRPr="00A552E8" w:rsidRDefault="00F338CF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338CF" w:rsidRDefault="00F338CF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F338CF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338CF" w:rsidRPr="00872610" w:rsidRDefault="00F338CF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338CF" w:rsidRPr="00786373" w:rsidRDefault="00F338CF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F338CF" w:rsidRPr="002E139C" w:rsidRDefault="00F338CF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338CF" w:rsidRPr="00BB7DA2" w:rsidRDefault="00F338CF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338CF" w:rsidRPr="00BB7DA2" w:rsidRDefault="00F338CF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338CF" w:rsidRPr="00BB7DA2" w:rsidRDefault="00F338CF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F338CF" w:rsidRPr="00BB7DA2" w:rsidRDefault="00F338CF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BB7DA2" w:rsidRDefault="00F338CF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338CF" w:rsidRPr="00BB7DA2" w:rsidRDefault="00F338CF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AB6621" w:rsidRDefault="00F338C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9067AB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362210.86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2279497.16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9067AB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E14F4" w:rsidRDefault="00F338C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AB6621" w:rsidRDefault="00F338C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9067AB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362205.52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2279501.88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9067AB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E14F4" w:rsidRDefault="00F338C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AB6621" w:rsidRDefault="00F338C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9067AB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362203.69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2279499.98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9067AB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E14F4" w:rsidRDefault="00F338C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AB6621" w:rsidRDefault="00F338C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9067AB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362205.38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2279498.42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9067AB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E14F4" w:rsidRDefault="00F338C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AB6621" w:rsidRDefault="00F338C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9067AB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362201.65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2279494.50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9067AB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E14F4" w:rsidRDefault="00F338C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AB6621" w:rsidRDefault="00F338C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9067AB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362203.59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2279492.65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9067AB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E14F4" w:rsidRDefault="00F338C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AB6621" w:rsidRDefault="00F338C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9067AB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362204.52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2279493.63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9067AB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E14F4" w:rsidRDefault="00F338C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AB6621" w:rsidRDefault="00F338C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9067AB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362206.09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2279492.14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9067AB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E14F4" w:rsidRDefault="00F338C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AB6621" w:rsidRDefault="00F338C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9067AB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362210.86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2279497.16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9067AB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E14F4" w:rsidRDefault="00F338C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90258" w:rsidRDefault="00F338CF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47:26:0000000:18244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634EE" w:rsidRDefault="00F338C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90258" w:rsidRDefault="00F338C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F13182" w:rsidRDefault="00F338C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F13182" w:rsidRDefault="00F338C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338CF" w:rsidRPr="00F13182" w:rsidRDefault="00F338C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46C11" w:rsidRDefault="00F338C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E7498" w:rsidRDefault="00F338C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BE7498" w:rsidRDefault="00F338CF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46C11" w:rsidRDefault="00F338C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E7498" w:rsidRDefault="00F338C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BE7498" w:rsidRDefault="00F338CF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46C11" w:rsidRDefault="00F338C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E7498" w:rsidRDefault="00F338C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BE7498" w:rsidRDefault="00F338CF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46C11" w:rsidRDefault="00F338C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E7498" w:rsidRDefault="00F338C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BE7498" w:rsidRDefault="00F338CF" w:rsidP="00B138FB">
            <w:pPr>
              <w:spacing w:before="120" w:after="120"/>
            </w:pPr>
            <w:r w:rsidRPr="00BE7498">
              <w:rPr>
                <w:lang w:val="en-US"/>
              </w:rPr>
              <w:t>47:26:1010002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46C11" w:rsidRDefault="00F338C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E7498" w:rsidRDefault="00F338C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BE7498" w:rsidRDefault="00F338C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46C11" w:rsidRDefault="00F338CF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E7498" w:rsidRDefault="00F338C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BE7498" w:rsidRDefault="00F338C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338CF" w:rsidRPr="00546C11" w:rsidRDefault="00F338C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E7498" w:rsidRDefault="00F338C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BE7498" w:rsidRDefault="00F338C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338CF" w:rsidRPr="00DF6CF8" w:rsidRDefault="00F338C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338CF" w:rsidRPr="00BE7498" w:rsidRDefault="00F338C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338CF" w:rsidRPr="00BE7498" w:rsidRDefault="00F338C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338CF" w:rsidRPr="005E14F4" w:rsidRDefault="00F338CF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47:26:0000000:18244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338CF" w:rsidRDefault="00F338C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338CF" w:rsidRPr="00A552E8" w:rsidRDefault="00F338CF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338CF" w:rsidRDefault="00F338CF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F338CF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338CF" w:rsidRPr="00872610" w:rsidRDefault="00F338CF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338CF" w:rsidRPr="00786373" w:rsidRDefault="00F338CF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F338CF" w:rsidRPr="002E139C" w:rsidRDefault="00F338CF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338CF" w:rsidRPr="00BB7DA2" w:rsidRDefault="00F338CF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338CF" w:rsidRPr="00BB7DA2" w:rsidRDefault="00F338CF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338CF" w:rsidRPr="00BB7DA2" w:rsidRDefault="00F338CF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F338CF" w:rsidRPr="00BB7DA2" w:rsidRDefault="00F338CF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BB7DA2" w:rsidRDefault="00F338CF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338CF" w:rsidRPr="00BB7DA2" w:rsidRDefault="00F338CF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AB6621" w:rsidRDefault="00F338C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9067AB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362328.37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2279567.26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9067AB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E14F4" w:rsidRDefault="00F338C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AB6621" w:rsidRDefault="00F338C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9067AB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362322.75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2279572.66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9067AB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E14F4" w:rsidRDefault="00F338C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AB6621" w:rsidRDefault="00F338C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9067AB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362319.17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2279568.96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9067AB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E14F4" w:rsidRDefault="00F338C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AB6621" w:rsidRDefault="00F338C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9067AB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362324.83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2279563.55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9067AB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E14F4" w:rsidRDefault="00F338C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AB6621" w:rsidRDefault="00F338C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9067AB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362328.37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2279567.26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9067AB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E14F4" w:rsidRDefault="00F338C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90258" w:rsidRDefault="00F338CF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47:26:0000000:18639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634EE" w:rsidRDefault="00F338C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90258" w:rsidRDefault="00F338C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F13182" w:rsidRDefault="00F338C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F13182" w:rsidRDefault="00F338C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338CF" w:rsidRPr="00F13182" w:rsidRDefault="00F338C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46C11" w:rsidRDefault="00F338C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E7498" w:rsidRDefault="00F338C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BE7498" w:rsidRDefault="00F338CF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46C11" w:rsidRDefault="00F338C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E7498" w:rsidRDefault="00F338C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BE7498" w:rsidRDefault="00F338CF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46C11" w:rsidRDefault="00F338C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E7498" w:rsidRDefault="00F338C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BE7498" w:rsidRDefault="00F338CF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46C11" w:rsidRDefault="00F338C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E7498" w:rsidRDefault="00F338C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BE7498" w:rsidRDefault="00F338CF" w:rsidP="00B138FB">
            <w:pPr>
              <w:spacing w:before="120" w:after="120"/>
            </w:pPr>
            <w:r w:rsidRPr="00BE7498">
              <w:rPr>
                <w:lang w:val="en-US"/>
              </w:rPr>
              <w:t>47:26:1010002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46C11" w:rsidRDefault="00F338C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E7498" w:rsidRDefault="00F338C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BE7498" w:rsidRDefault="00F338C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46C11" w:rsidRDefault="00F338CF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E7498" w:rsidRDefault="00F338C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BE7498" w:rsidRDefault="00F338C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338CF" w:rsidRPr="00546C11" w:rsidRDefault="00F338C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E7498" w:rsidRDefault="00F338C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BE7498" w:rsidRDefault="00F338C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338CF" w:rsidRPr="00DF6CF8" w:rsidRDefault="00F338C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338CF" w:rsidRPr="00BE7498" w:rsidRDefault="00F338C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338CF" w:rsidRPr="00BE7498" w:rsidRDefault="00F338C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338CF" w:rsidRPr="005E14F4" w:rsidRDefault="00F338CF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47:26:0000000:18639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338CF" w:rsidRDefault="00F338C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338CF" w:rsidRPr="00A552E8" w:rsidRDefault="00F338CF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338CF" w:rsidRDefault="00F338CF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F338CF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338CF" w:rsidRPr="00872610" w:rsidRDefault="00F338CF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338CF" w:rsidRPr="00786373" w:rsidRDefault="00F338CF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F338CF" w:rsidRPr="002E139C" w:rsidRDefault="00F338CF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338CF" w:rsidRPr="00BB7DA2" w:rsidRDefault="00F338CF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338CF" w:rsidRPr="00BB7DA2" w:rsidRDefault="00F338CF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338CF" w:rsidRPr="00BB7DA2" w:rsidRDefault="00F338CF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F338CF" w:rsidRPr="00BB7DA2" w:rsidRDefault="00F338CF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BB7DA2" w:rsidRDefault="00F338CF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338CF" w:rsidRPr="00BB7DA2" w:rsidRDefault="00F338CF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AB6621" w:rsidRDefault="00F338C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9067AB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362321.13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2279548.75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9067AB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E14F4" w:rsidRDefault="00F338C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AB6621" w:rsidRDefault="00F338C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9067AB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362317.84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2279545.09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9067AB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E14F4" w:rsidRDefault="00F338C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AB6621" w:rsidRDefault="00F338C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9067AB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362325.04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2279538.62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9067AB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E14F4" w:rsidRDefault="00F338C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AB6621" w:rsidRDefault="00F338C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9067AB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362328.23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2279542.16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9067AB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E14F4" w:rsidRDefault="00F338C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AB6621" w:rsidRDefault="00F338C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9067AB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362321.13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2279548.75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9067AB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E14F4" w:rsidRDefault="00F338C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90258" w:rsidRDefault="00F338CF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47:26:0000000:21508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634EE" w:rsidRDefault="00F338C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90258" w:rsidRDefault="00F338C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F13182" w:rsidRDefault="00F338C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F13182" w:rsidRDefault="00F338C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338CF" w:rsidRPr="00F13182" w:rsidRDefault="00F338C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46C11" w:rsidRDefault="00F338C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E7498" w:rsidRDefault="00F338C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BE7498" w:rsidRDefault="00F338CF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46C11" w:rsidRDefault="00F338C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E7498" w:rsidRDefault="00F338C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BE7498" w:rsidRDefault="00F338CF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46C11" w:rsidRDefault="00F338C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E7498" w:rsidRDefault="00F338C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BE7498" w:rsidRDefault="00F338CF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46C11" w:rsidRDefault="00F338C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E7498" w:rsidRDefault="00F338C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BE7498" w:rsidRDefault="00F338CF" w:rsidP="00B138FB">
            <w:pPr>
              <w:spacing w:before="120" w:after="120"/>
            </w:pPr>
            <w:r w:rsidRPr="00BE7498">
              <w:rPr>
                <w:lang w:val="en-US"/>
              </w:rPr>
              <w:t>47:26:1010002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46C11" w:rsidRDefault="00F338C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E7498" w:rsidRDefault="00F338C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BE7498" w:rsidRDefault="00F338C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46C11" w:rsidRDefault="00F338CF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E7498" w:rsidRDefault="00F338C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BE7498" w:rsidRDefault="00F338C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338CF" w:rsidRPr="00546C11" w:rsidRDefault="00F338C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E7498" w:rsidRDefault="00F338C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BE7498" w:rsidRDefault="00F338C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338CF" w:rsidRPr="00DF6CF8" w:rsidRDefault="00F338C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338CF" w:rsidRPr="00BE7498" w:rsidRDefault="00F338C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338CF" w:rsidRPr="00BE7498" w:rsidRDefault="00F338C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338CF" w:rsidRPr="005E14F4" w:rsidRDefault="00F338CF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47:26:0000000:21508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338CF" w:rsidRDefault="00F338C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338CF" w:rsidRPr="00A552E8" w:rsidRDefault="00F338CF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338CF" w:rsidRDefault="00F338CF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F338CF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338CF" w:rsidRPr="00872610" w:rsidRDefault="00F338CF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338CF" w:rsidRPr="00786373" w:rsidRDefault="00F338CF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F338CF" w:rsidRPr="002E139C" w:rsidRDefault="00F338CF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338CF" w:rsidRPr="00BB7DA2" w:rsidRDefault="00F338CF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338CF" w:rsidRPr="00BB7DA2" w:rsidRDefault="00F338CF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338CF" w:rsidRPr="00BB7DA2" w:rsidRDefault="00F338CF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F338CF" w:rsidRPr="00BB7DA2" w:rsidRDefault="00F338CF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BB7DA2" w:rsidRDefault="00F338CF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338CF" w:rsidRPr="00BB7DA2" w:rsidRDefault="00F338CF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AB6621" w:rsidRDefault="00F338C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9067AB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362277.44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2279428.48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9067AB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E14F4" w:rsidRDefault="00F338C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AB6621" w:rsidRDefault="00F338C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9067AB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362272.79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2279432.40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9067AB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E14F4" w:rsidRDefault="00F338C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AB6621" w:rsidRDefault="00F338C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9067AB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362268.12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2279427.02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9067AB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E14F4" w:rsidRDefault="00F338C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AB6621" w:rsidRDefault="00F338C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9067AB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362270.93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2279424.58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9067AB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E14F4" w:rsidRDefault="00F338C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AB6621" w:rsidRDefault="00F338C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9067AB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362272.77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2279426.71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9067AB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E14F4" w:rsidRDefault="00F338C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AB6621" w:rsidRDefault="00F338C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9067AB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362274.61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2279425.11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9067AB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E14F4" w:rsidRDefault="00F338C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AB6621" w:rsidRDefault="00F338C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9067AB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362277.44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2279428.48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9067AB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E14F4" w:rsidRDefault="00F338C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90258" w:rsidRDefault="00F338CF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47:26:0000000:22180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634EE" w:rsidRDefault="00F338C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90258" w:rsidRDefault="00F338C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F13182" w:rsidRDefault="00F338C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F13182" w:rsidRDefault="00F338C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338CF" w:rsidRPr="00F13182" w:rsidRDefault="00F338C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46C11" w:rsidRDefault="00F338C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E7498" w:rsidRDefault="00F338C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BE7498" w:rsidRDefault="00F338CF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46C11" w:rsidRDefault="00F338C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E7498" w:rsidRDefault="00F338C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BE7498" w:rsidRDefault="00F338CF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46C11" w:rsidRDefault="00F338C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E7498" w:rsidRDefault="00F338C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BE7498" w:rsidRDefault="00F338CF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46C11" w:rsidRDefault="00F338C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E7498" w:rsidRDefault="00F338C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BE7498" w:rsidRDefault="00F338CF" w:rsidP="00B138FB">
            <w:pPr>
              <w:spacing w:before="120" w:after="120"/>
            </w:pPr>
            <w:r w:rsidRPr="00BE7498">
              <w:rPr>
                <w:lang w:val="en-US"/>
              </w:rPr>
              <w:t>47:26:1010002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46C11" w:rsidRDefault="00F338C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E7498" w:rsidRDefault="00F338C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BE7498" w:rsidRDefault="00F338C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46C11" w:rsidRDefault="00F338CF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E7498" w:rsidRDefault="00F338C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BE7498" w:rsidRDefault="00F338C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338CF" w:rsidRPr="00546C11" w:rsidRDefault="00F338C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E7498" w:rsidRDefault="00F338C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BE7498" w:rsidRDefault="00F338C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338CF" w:rsidRPr="00DF6CF8" w:rsidRDefault="00F338C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338CF" w:rsidRPr="00BE7498" w:rsidRDefault="00F338C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338CF" w:rsidRPr="00BE7498" w:rsidRDefault="00F338C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338CF" w:rsidRPr="005E14F4" w:rsidRDefault="00F338CF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47:26:0000000:22180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338CF" w:rsidRDefault="00F338C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338CF" w:rsidRPr="00A552E8" w:rsidRDefault="00F338CF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338CF" w:rsidRDefault="00F338CF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F338CF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338CF" w:rsidRPr="00872610" w:rsidRDefault="00F338CF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338CF" w:rsidRPr="00786373" w:rsidRDefault="00F338CF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F338CF" w:rsidRPr="002E139C" w:rsidRDefault="00F338CF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338CF" w:rsidRPr="00BB7DA2" w:rsidRDefault="00F338CF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338CF" w:rsidRPr="00BB7DA2" w:rsidRDefault="00F338CF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338CF" w:rsidRPr="00BB7DA2" w:rsidRDefault="00F338CF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F338CF" w:rsidRPr="00BB7DA2" w:rsidRDefault="00F338CF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BB7DA2" w:rsidRDefault="00F338CF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338CF" w:rsidRPr="00BB7DA2" w:rsidRDefault="00F338CF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AB6621" w:rsidRDefault="00F338C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9067AB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362137.40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2279492.33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9067AB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E14F4" w:rsidRDefault="00F338C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AB6621" w:rsidRDefault="00F338C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9067AB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362142.35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2279487.63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9067AB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E14F4" w:rsidRDefault="00F338C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AB6621" w:rsidRDefault="00F338C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9067AB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362146.57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2279492.07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9067AB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E14F4" w:rsidRDefault="00F338C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AB6621" w:rsidRDefault="00F338C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9067AB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362141.79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2279496.63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9067AB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E14F4" w:rsidRDefault="00F338C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AB6621" w:rsidRDefault="00F338C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9067AB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362137.40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2279492.33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9067AB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E14F4" w:rsidRDefault="00F338C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90258" w:rsidRDefault="00F338CF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47:26:0000000:23400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634EE" w:rsidRDefault="00F338C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90258" w:rsidRDefault="00F338C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F13182" w:rsidRDefault="00F338C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F13182" w:rsidRDefault="00F338C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338CF" w:rsidRPr="00F13182" w:rsidRDefault="00F338C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46C11" w:rsidRDefault="00F338C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E7498" w:rsidRDefault="00F338C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BE7498" w:rsidRDefault="00F338CF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46C11" w:rsidRDefault="00F338C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E7498" w:rsidRDefault="00F338C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BE7498" w:rsidRDefault="00F338CF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46C11" w:rsidRDefault="00F338C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E7498" w:rsidRDefault="00F338C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BE7498" w:rsidRDefault="00F338CF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46C11" w:rsidRDefault="00F338C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E7498" w:rsidRDefault="00F338C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BE7498" w:rsidRDefault="00F338CF" w:rsidP="00B138FB">
            <w:pPr>
              <w:spacing w:before="120" w:after="120"/>
            </w:pPr>
            <w:r w:rsidRPr="00BE7498">
              <w:rPr>
                <w:lang w:val="en-US"/>
              </w:rPr>
              <w:t>47:26:1010002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46C11" w:rsidRDefault="00F338C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E7498" w:rsidRDefault="00F338C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BE7498" w:rsidRDefault="00F338C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46C11" w:rsidRDefault="00F338CF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E7498" w:rsidRDefault="00F338C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BE7498" w:rsidRDefault="00F338C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338CF" w:rsidRPr="00546C11" w:rsidRDefault="00F338C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E7498" w:rsidRDefault="00F338C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BE7498" w:rsidRDefault="00F338C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338CF" w:rsidRPr="00DF6CF8" w:rsidRDefault="00F338C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338CF" w:rsidRPr="00BE7498" w:rsidRDefault="00F338C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338CF" w:rsidRPr="00BE7498" w:rsidRDefault="00F338C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338CF" w:rsidRPr="005E14F4" w:rsidRDefault="00F338CF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47:26:0000000:23400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338CF" w:rsidRDefault="00F338C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338CF" w:rsidRPr="00A552E8" w:rsidRDefault="00F338CF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338CF" w:rsidRDefault="00F338CF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F338CF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338CF" w:rsidRPr="00872610" w:rsidRDefault="00F338CF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338CF" w:rsidRPr="00786373" w:rsidRDefault="00F338CF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F338CF" w:rsidRPr="002E139C" w:rsidRDefault="00F338CF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338CF" w:rsidRPr="00BB7DA2" w:rsidRDefault="00F338CF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338CF" w:rsidRPr="00BB7DA2" w:rsidRDefault="00F338CF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338CF" w:rsidRPr="00BB7DA2" w:rsidRDefault="00F338CF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F338CF" w:rsidRPr="00BB7DA2" w:rsidRDefault="00F338CF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BB7DA2" w:rsidRDefault="00F338CF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338CF" w:rsidRPr="00BB7DA2" w:rsidRDefault="00F338CF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AB6621" w:rsidRDefault="00F338C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9067AB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362241.36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2279487.69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9067AB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E14F4" w:rsidRDefault="00F338C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AB6621" w:rsidRDefault="00F338C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9067AB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362245.12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2279483.94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9067AB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E14F4" w:rsidRDefault="00F338C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AB6621" w:rsidRDefault="00F338C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9067AB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362249.55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2279488.74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9067AB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E14F4" w:rsidRDefault="00F338C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AB6621" w:rsidRDefault="00F338C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9067AB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362245.69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2279492.30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9067AB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E14F4" w:rsidRDefault="00F338C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AB6621" w:rsidRDefault="00F338C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9067AB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362241.36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2279487.69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9067AB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E14F4" w:rsidRDefault="00F338C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90258" w:rsidRDefault="00F338CF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47:26:0000000:23983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634EE" w:rsidRDefault="00F338C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90258" w:rsidRDefault="00F338C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F13182" w:rsidRDefault="00F338C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F13182" w:rsidRDefault="00F338C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338CF" w:rsidRPr="00F13182" w:rsidRDefault="00F338C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46C11" w:rsidRDefault="00F338C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E7498" w:rsidRDefault="00F338C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BE7498" w:rsidRDefault="00F338CF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46C11" w:rsidRDefault="00F338C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E7498" w:rsidRDefault="00F338C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BE7498" w:rsidRDefault="00F338CF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46C11" w:rsidRDefault="00F338C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E7498" w:rsidRDefault="00F338C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BE7498" w:rsidRDefault="00F338CF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46C11" w:rsidRDefault="00F338C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E7498" w:rsidRDefault="00F338C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BE7498" w:rsidRDefault="00F338CF" w:rsidP="00B138FB">
            <w:pPr>
              <w:spacing w:before="120" w:after="120"/>
            </w:pPr>
            <w:r w:rsidRPr="00BE7498">
              <w:rPr>
                <w:lang w:val="en-US"/>
              </w:rPr>
              <w:t>47:26:1010002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46C11" w:rsidRDefault="00F338C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E7498" w:rsidRDefault="00F338C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BE7498" w:rsidRDefault="00F338C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46C11" w:rsidRDefault="00F338CF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E7498" w:rsidRDefault="00F338C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BE7498" w:rsidRDefault="00F338C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338CF" w:rsidRPr="00546C11" w:rsidRDefault="00F338C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E7498" w:rsidRDefault="00F338C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BE7498" w:rsidRDefault="00F338C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338CF" w:rsidRPr="00DF6CF8" w:rsidRDefault="00F338C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338CF" w:rsidRPr="00BE7498" w:rsidRDefault="00F338C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338CF" w:rsidRPr="00BE7498" w:rsidRDefault="00F338C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338CF" w:rsidRPr="005E14F4" w:rsidRDefault="00F338CF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47:26:0000000:23983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338CF" w:rsidRDefault="00F338C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338CF" w:rsidRPr="00A552E8" w:rsidRDefault="00F338CF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338CF" w:rsidRDefault="00F338CF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F338CF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338CF" w:rsidRPr="00872610" w:rsidRDefault="00F338CF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338CF" w:rsidRPr="00786373" w:rsidRDefault="00F338CF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F338CF" w:rsidRPr="002E139C" w:rsidRDefault="00F338CF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338CF" w:rsidRPr="00BB7DA2" w:rsidRDefault="00F338CF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338CF" w:rsidRPr="00BB7DA2" w:rsidRDefault="00F338CF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338CF" w:rsidRPr="00BB7DA2" w:rsidRDefault="00F338CF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F338CF" w:rsidRPr="00BB7DA2" w:rsidRDefault="00F338CF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BB7DA2" w:rsidRDefault="00F338CF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338CF" w:rsidRPr="00BB7DA2" w:rsidRDefault="00F338CF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AB6621" w:rsidRDefault="00F338C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9067AB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362258.08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2279446.14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9067AB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E14F4" w:rsidRDefault="00F338C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AB6621" w:rsidRDefault="00F338C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9067AB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362254.55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2279449.68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9067AB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E14F4" w:rsidRDefault="00F338C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AB6621" w:rsidRDefault="00F338C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9067AB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362250.13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2279445.19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9067AB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E14F4" w:rsidRDefault="00F338C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AB6621" w:rsidRDefault="00F338C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9067AB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362253.65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2279441.72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9067AB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E14F4" w:rsidRDefault="00F338C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AB6621" w:rsidRDefault="00F338C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9067AB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362258.08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2279446.14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9067AB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E14F4" w:rsidRDefault="00F338C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90258" w:rsidRDefault="00F338CF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47:26:0000000:24882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634EE" w:rsidRDefault="00F338C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90258" w:rsidRDefault="00F338C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F13182" w:rsidRDefault="00F338C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F13182" w:rsidRDefault="00F338C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338CF" w:rsidRPr="00F13182" w:rsidRDefault="00F338C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46C11" w:rsidRDefault="00F338C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E7498" w:rsidRDefault="00F338C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BE7498" w:rsidRDefault="00F338CF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46C11" w:rsidRDefault="00F338C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E7498" w:rsidRDefault="00F338C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BE7498" w:rsidRDefault="00F338CF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46C11" w:rsidRDefault="00F338C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E7498" w:rsidRDefault="00F338C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BE7498" w:rsidRDefault="00F338CF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46C11" w:rsidRDefault="00F338C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E7498" w:rsidRDefault="00F338C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BE7498" w:rsidRDefault="00F338CF" w:rsidP="00B138FB">
            <w:pPr>
              <w:spacing w:before="120" w:after="120"/>
            </w:pPr>
            <w:r w:rsidRPr="00BE7498">
              <w:rPr>
                <w:lang w:val="en-US"/>
              </w:rPr>
              <w:t>47:26:1010002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46C11" w:rsidRDefault="00F338C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E7498" w:rsidRDefault="00F338C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BE7498" w:rsidRDefault="00F338C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46C11" w:rsidRDefault="00F338CF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E7498" w:rsidRDefault="00F338C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BE7498" w:rsidRDefault="00F338C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338CF" w:rsidRPr="00546C11" w:rsidRDefault="00F338C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E7498" w:rsidRDefault="00F338C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BE7498" w:rsidRDefault="00F338C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338CF" w:rsidRPr="00DF6CF8" w:rsidRDefault="00F338C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338CF" w:rsidRPr="00BE7498" w:rsidRDefault="00F338C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338CF" w:rsidRPr="00BE7498" w:rsidRDefault="00F338C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338CF" w:rsidRPr="005E14F4" w:rsidRDefault="00F338CF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47:26:0000000:24882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338CF" w:rsidRDefault="00F338C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338CF" w:rsidRPr="00A552E8" w:rsidRDefault="00F338CF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338CF" w:rsidRDefault="00F338CF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F338CF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338CF" w:rsidRPr="00872610" w:rsidRDefault="00F338CF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338CF" w:rsidRPr="00786373" w:rsidRDefault="00F338CF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F338CF" w:rsidRPr="002E139C" w:rsidRDefault="00F338CF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338CF" w:rsidRPr="00BB7DA2" w:rsidRDefault="00F338CF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338CF" w:rsidRPr="00BB7DA2" w:rsidRDefault="00F338CF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338CF" w:rsidRPr="00BB7DA2" w:rsidRDefault="00F338CF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F338CF" w:rsidRPr="00BB7DA2" w:rsidRDefault="00F338CF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BB7DA2" w:rsidRDefault="00F338CF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338CF" w:rsidRPr="00BB7DA2" w:rsidRDefault="00F338CF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AB6621" w:rsidRDefault="00F338C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9067AB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362203.47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2279629.14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9067AB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E14F4" w:rsidRDefault="00F338C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AB6621" w:rsidRDefault="00F338C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9067AB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362199.78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2279632.48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9067AB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E14F4" w:rsidRDefault="00F338C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AB6621" w:rsidRDefault="00F338C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9067AB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362195.91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2279628.42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9067AB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E14F4" w:rsidRDefault="00F338C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AB6621" w:rsidRDefault="00F338C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9067AB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362199.63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2279624.89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9067AB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E14F4" w:rsidRDefault="00F338C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AB6621" w:rsidRDefault="00F338C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9067AB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362203.47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2279629.14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9067AB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E14F4" w:rsidRDefault="00F338C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90258" w:rsidRDefault="00F338CF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47:26:0000000:26203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634EE" w:rsidRDefault="00F338C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90258" w:rsidRDefault="00F338C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F13182" w:rsidRDefault="00F338C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F13182" w:rsidRDefault="00F338C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338CF" w:rsidRPr="00F13182" w:rsidRDefault="00F338C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46C11" w:rsidRDefault="00F338C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E7498" w:rsidRDefault="00F338C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BE7498" w:rsidRDefault="00F338CF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46C11" w:rsidRDefault="00F338C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E7498" w:rsidRDefault="00F338C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BE7498" w:rsidRDefault="00F338CF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46C11" w:rsidRDefault="00F338C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E7498" w:rsidRDefault="00F338C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BE7498" w:rsidRDefault="00F338CF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46C11" w:rsidRDefault="00F338C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E7498" w:rsidRDefault="00F338C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BE7498" w:rsidRDefault="00F338CF" w:rsidP="00B138FB">
            <w:pPr>
              <w:spacing w:before="120" w:after="120"/>
            </w:pPr>
            <w:r w:rsidRPr="00BE7498">
              <w:rPr>
                <w:lang w:val="en-US"/>
              </w:rPr>
              <w:t>47:26:1010002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46C11" w:rsidRDefault="00F338C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E7498" w:rsidRDefault="00F338C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BE7498" w:rsidRDefault="00F338C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46C11" w:rsidRDefault="00F338CF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E7498" w:rsidRDefault="00F338C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BE7498" w:rsidRDefault="00F338C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338CF" w:rsidRPr="00546C11" w:rsidRDefault="00F338C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E7498" w:rsidRDefault="00F338C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BE7498" w:rsidRDefault="00F338C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338CF" w:rsidRPr="00DF6CF8" w:rsidRDefault="00F338C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338CF" w:rsidRPr="00BE7498" w:rsidRDefault="00F338C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338CF" w:rsidRPr="00BE7498" w:rsidRDefault="00F338C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338CF" w:rsidRPr="005E14F4" w:rsidRDefault="00F338CF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47:26:0000000:26203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338CF" w:rsidRDefault="00F338C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338CF" w:rsidRPr="00A552E8" w:rsidRDefault="00F338CF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338CF" w:rsidRDefault="00F338CF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F338CF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338CF" w:rsidRPr="00872610" w:rsidRDefault="00F338CF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338CF" w:rsidRPr="00786373" w:rsidRDefault="00F338CF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F338CF" w:rsidRPr="002E139C" w:rsidRDefault="00F338CF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338CF" w:rsidRPr="00BB7DA2" w:rsidRDefault="00F338CF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338CF" w:rsidRPr="00BB7DA2" w:rsidRDefault="00F338CF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338CF" w:rsidRPr="00BB7DA2" w:rsidRDefault="00F338CF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F338CF" w:rsidRPr="00BB7DA2" w:rsidRDefault="00F338CF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BB7DA2" w:rsidRDefault="00F338CF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338CF" w:rsidRPr="00BB7DA2" w:rsidRDefault="00F338CF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AB6621" w:rsidRDefault="00F338C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9067AB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362267.70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2279577.28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9067AB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E14F4" w:rsidRDefault="00F338C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AB6621" w:rsidRDefault="00F338C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9067AB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362270.87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2279580.49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9067AB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E14F4" w:rsidRDefault="00F338C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AB6621" w:rsidRDefault="00F338C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9067AB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362265.95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2279585.34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9067AB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E14F4" w:rsidRDefault="00F338C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AB6621" w:rsidRDefault="00F338C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9067AB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362262.79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2279582.13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9067AB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E14F4" w:rsidRDefault="00F338C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AB6621" w:rsidRDefault="00F338C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9067AB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362267.70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2279577.28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9067AB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E14F4" w:rsidRDefault="00F338C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90258" w:rsidRDefault="00F338CF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47:26:0000000:27749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634EE" w:rsidRDefault="00F338C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90258" w:rsidRDefault="00F338C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F13182" w:rsidRDefault="00F338C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F13182" w:rsidRDefault="00F338C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338CF" w:rsidRPr="00F13182" w:rsidRDefault="00F338C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46C11" w:rsidRDefault="00F338C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E7498" w:rsidRDefault="00F338C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BE7498" w:rsidRDefault="00F338CF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46C11" w:rsidRDefault="00F338C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E7498" w:rsidRDefault="00F338C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BE7498" w:rsidRDefault="00F338CF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46C11" w:rsidRDefault="00F338C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E7498" w:rsidRDefault="00F338C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BE7498" w:rsidRDefault="00F338CF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46C11" w:rsidRDefault="00F338C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E7498" w:rsidRDefault="00F338C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BE7498" w:rsidRDefault="00F338CF" w:rsidP="00B138FB">
            <w:pPr>
              <w:spacing w:before="120" w:after="120"/>
            </w:pPr>
            <w:r w:rsidRPr="00BE7498">
              <w:rPr>
                <w:lang w:val="en-US"/>
              </w:rPr>
              <w:t>47:26:1010002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46C11" w:rsidRDefault="00F338C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E7498" w:rsidRDefault="00F338C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BE7498" w:rsidRDefault="00F338C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46C11" w:rsidRDefault="00F338CF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E7498" w:rsidRDefault="00F338C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BE7498" w:rsidRDefault="00F338C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338CF" w:rsidRPr="00546C11" w:rsidRDefault="00F338C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E7498" w:rsidRDefault="00F338C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BE7498" w:rsidRDefault="00F338C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338CF" w:rsidRPr="00DF6CF8" w:rsidRDefault="00F338C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338CF" w:rsidRPr="00BE7498" w:rsidRDefault="00F338C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338CF" w:rsidRPr="00BE7498" w:rsidRDefault="00F338C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338CF" w:rsidRPr="005E14F4" w:rsidRDefault="00F338CF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47:26:0000000:27749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338CF" w:rsidRDefault="00F338C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338CF" w:rsidRPr="00A552E8" w:rsidRDefault="00F338CF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338CF" w:rsidRDefault="00F338CF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F338CF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338CF" w:rsidRPr="00872610" w:rsidRDefault="00F338CF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338CF" w:rsidRPr="00786373" w:rsidRDefault="00F338CF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F338CF" w:rsidRPr="002E139C" w:rsidRDefault="00F338CF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338CF" w:rsidRPr="00BB7DA2" w:rsidRDefault="00F338CF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338CF" w:rsidRPr="00BB7DA2" w:rsidRDefault="00F338CF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338CF" w:rsidRPr="00BB7DA2" w:rsidRDefault="00F338CF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F338CF" w:rsidRPr="00BB7DA2" w:rsidRDefault="00F338CF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BB7DA2" w:rsidRDefault="00F338CF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338CF" w:rsidRPr="00BB7DA2" w:rsidRDefault="00F338CF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AB6621" w:rsidRDefault="00F338C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9067AB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362148.87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2279582.32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9067AB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E14F4" w:rsidRDefault="00F338C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AB6621" w:rsidRDefault="00F338C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9067AB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362152.45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2279578.14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9067AB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E14F4" w:rsidRDefault="00F338C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AB6621" w:rsidRDefault="00F338C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9067AB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362156.80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2279582.01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9067AB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E14F4" w:rsidRDefault="00F338C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AB6621" w:rsidRDefault="00F338C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9067AB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362153.23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2279586.03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9067AB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E14F4" w:rsidRDefault="00F338C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AB6621" w:rsidRDefault="00F338C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9067AB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362148.87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2279582.32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9067AB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E14F4" w:rsidRDefault="00F338C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90258" w:rsidRDefault="00F338CF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47:26:0000000:28479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634EE" w:rsidRDefault="00F338C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90258" w:rsidRDefault="00F338C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F13182" w:rsidRDefault="00F338C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F13182" w:rsidRDefault="00F338C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338CF" w:rsidRPr="00F13182" w:rsidRDefault="00F338C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46C11" w:rsidRDefault="00F338C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E7498" w:rsidRDefault="00F338C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BE7498" w:rsidRDefault="00F338CF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46C11" w:rsidRDefault="00F338C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E7498" w:rsidRDefault="00F338C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BE7498" w:rsidRDefault="00F338CF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46C11" w:rsidRDefault="00F338C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E7498" w:rsidRDefault="00F338C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BE7498" w:rsidRDefault="00F338CF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46C11" w:rsidRDefault="00F338C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E7498" w:rsidRDefault="00F338C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BE7498" w:rsidRDefault="00F338CF" w:rsidP="00B138FB">
            <w:pPr>
              <w:spacing w:before="120" w:after="120"/>
            </w:pPr>
            <w:r w:rsidRPr="00BE7498">
              <w:rPr>
                <w:lang w:val="en-US"/>
              </w:rPr>
              <w:t>47:26:1010002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46C11" w:rsidRDefault="00F338C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E7498" w:rsidRDefault="00F338C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BE7498" w:rsidRDefault="00F338C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46C11" w:rsidRDefault="00F338CF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E7498" w:rsidRDefault="00F338C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BE7498" w:rsidRDefault="00F338C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338CF" w:rsidRPr="00546C11" w:rsidRDefault="00F338C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E7498" w:rsidRDefault="00F338C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BE7498" w:rsidRDefault="00F338C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338CF" w:rsidRPr="00DF6CF8" w:rsidRDefault="00F338C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338CF" w:rsidRPr="00BE7498" w:rsidRDefault="00F338C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338CF" w:rsidRPr="00BE7498" w:rsidRDefault="00F338C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338CF" w:rsidRPr="005E14F4" w:rsidRDefault="00F338CF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47:26:0000000:28479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338CF" w:rsidRDefault="00F338C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338CF" w:rsidRPr="00A552E8" w:rsidRDefault="00F338CF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338CF" w:rsidRDefault="00F338CF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F338CF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338CF" w:rsidRPr="00872610" w:rsidRDefault="00F338CF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338CF" w:rsidRPr="00786373" w:rsidRDefault="00F338CF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F338CF" w:rsidRPr="002E139C" w:rsidRDefault="00F338CF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338CF" w:rsidRPr="00BB7DA2" w:rsidRDefault="00F338CF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338CF" w:rsidRPr="00BB7DA2" w:rsidRDefault="00F338CF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338CF" w:rsidRPr="00BB7DA2" w:rsidRDefault="00F338CF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F338CF" w:rsidRPr="00BB7DA2" w:rsidRDefault="00F338CF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BB7DA2" w:rsidRDefault="00F338CF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338CF" w:rsidRPr="00BB7DA2" w:rsidRDefault="00F338CF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AB6621" w:rsidRDefault="00F338C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9067AB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362237.77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2279594.15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9067AB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E14F4" w:rsidRDefault="00F338C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AB6621" w:rsidRDefault="00F338C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9067AB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362234.30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2279590.32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9067AB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E14F4" w:rsidRDefault="00F338C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AB6621" w:rsidRDefault="00F338C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9067AB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362239.48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2279585.75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9067AB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E14F4" w:rsidRDefault="00F338C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AB6621" w:rsidRDefault="00F338C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9067AB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362242.90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2279589.62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9067AB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E14F4" w:rsidRDefault="00F338C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AB6621" w:rsidRDefault="00F338C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9067AB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362237.77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2279594.15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9067AB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E14F4" w:rsidRDefault="00F338C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90258" w:rsidRDefault="00F338CF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47:26:0000000:29039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634EE" w:rsidRDefault="00F338C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90258" w:rsidRDefault="00F338C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F13182" w:rsidRDefault="00F338C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F13182" w:rsidRDefault="00F338C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338CF" w:rsidRPr="00F13182" w:rsidRDefault="00F338C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46C11" w:rsidRDefault="00F338C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E7498" w:rsidRDefault="00F338C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BE7498" w:rsidRDefault="00F338CF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46C11" w:rsidRDefault="00F338C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E7498" w:rsidRDefault="00F338C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BE7498" w:rsidRDefault="00F338CF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46C11" w:rsidRDefault="00F338C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E7498" w:rsidRDefault="00F338C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BE7498" w:rsidRDefault="00F338CF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46C11" w:rsidRDefault="00F338C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E7498" w:rsidRDefault="00F338C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BE7498" w:rsidRDefault="00F338CF" w:rsidP="00B138FB">
            <w:pPr>
              <w:spacing w:before="120" w:after="120"/>
            </w:pPr>
            <w:r w:rsidRPr="00BE7498">
              <w:rPr>
                <w:lang w:val="en-US"/>
              </w:rPr>
              <w:t>47:26:1010002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46C11" w:rsidRDefault="00F338C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E7498" w:rsidRDefault="00F338C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BE7498" w:rsidRDefault="00F338C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46C11" w:rsidRDefault="00F338CF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E7498" w:rsidRDefault="00F338C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BE7498" w:rsidRDefault="00F338C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338CF" w:rsidRPr="00546C11" w:rsidRDefault="00F338C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E7498" w:rsidRDefault="00F338C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BE7498" w:rsidRDefault="00F338C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338CF" w:rsidRPr="00DF6CF8" w:rsidRDefault="00F338C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338CF" w:rsidRPr="00BE7498" w:rsidRDefault="00F338C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338CF" w:rsidRPr="00BE7498" w:rsidRDefault="00F338C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338CF" w:rsidRPr="005E14F4" w:rsidRDefault="00F338CF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47:26:0000000:29039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338CF" w:rsidRDefault="00F338C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338CF" w:rsidRPr="00A552E8" w:rsidRDefault="00F338CF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338CF" w:rsidRDefault="00F338CF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F338CF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338CF" w:rsidRPr="00872610" w:rsidRDefault="00F338CF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338CF" w:rsidRPr="00786373" w:rsidRDefault="00F338CF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F338CF" w:rsidRPr="002E139C" w:rsidRDefault="00F338CF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338CF" w:rsidRPr="00BB7DA2" w:rsidRDefault="00F338CF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338CF" w:rsidRPr="00BB7DA2" w:rsidRDefault="00F338CF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338CF" w:rsidRPr="00BB7DA2" w:rsidRDefault="00F338CF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F338CF" w:rsidRPr="00BB7DA2" w:rsidRDefault="00F338CF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BB7DA2" w:rsidRDefault="00F338CF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338CF" w:rsidRPr="00BB7DA2" w:rsidRDefault="00F338CF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AB6621" w:rsidRDefault="00F338C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9067AB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362251.54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2279549.32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9067AB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E14F4" w:rsidRDefault="00F338C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AB6621" w:rsidRDefault="00F338C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9067AB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362247.33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2279545.16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9067AB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E14F4" w:rsidRDefault="00F338C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AB6621" w:rsidRDefault="00F338C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9067AB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362254.53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2279537.73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9067AB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E14F4" w:rsidRDefault="00F338C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AB6621" w:rsidRDefault="00F338C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9067AB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362258.85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2279541.91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9067AB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E14F4" w:rsidRDefault="00F338C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AB6621" w:rsidRDefault="00F338C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9067AB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362251.54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2279549.32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9067AB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E14F4" w:rsidRDefault="00F338C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90258" w:rsidRDefault="00F338CF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47:26:0000000:37087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634EE" w:rsidRDefault="00F338C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90258" w:rsidRDefault="00F338C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F13182" w:rsidRDefault="00F338C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F13182" w:rsidRDefault="00F338C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338CF" w:rsidRPr="00F13182" w:rsidRDefault="00F338C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46C11" w:rsidRDefault="00F338C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E7498" w:rsidRDefault="00F338C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BE7498" w:rsidRDefault="00F338CF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46C11" w:rsidRDefault="00F338C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E7498" w:rsidRDefault="00F338C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BE7498" w:rsidRDefault="00F338CF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46C11" w:rsidRDefault="00F338C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E7498" w:rsidRDefault="00F338C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BE7498" w:rsidRDefault="00F338CF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46C11" w:rsidRDefault="00F338C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E7498" w:rsidRDefault="00F338C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BE7498" w:rsidRDefault="00F338CF" w:rsidP="00B138FB">
            <w:pPr>
              <w:spacing w:before="120" w:after="120"/>
            </w:pPr>
            <w:r w:rsidRPr="00BE7498">
              <w:rPr>
                <w:lang w:val="en-US"/>
              </w:rPr>
              <w:t>47:26:1010002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46C11" w:rsidRDefault="00F338C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E7498" w:rsidRDefault="00F338C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BE7498" w:rsidRDefault="00F338C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46C11" w:rsidRDefault="00F338CF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E7498" w:rsidRDefault="00F338C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BE7498" w:rsidRDefault="00F338C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338CF" w:rsidRPr="00546C11" w:rsidRDefault="00F338C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E7498" w:rsidRDefault="00F338C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BE7498" w:rsidRDefault="00F338C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338CF" w:rsidRPr="00DF6CF8" w:rsidRDefault="00F338C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338CF" w:rsidRPr="00BE7498" w:rsidRDefault="00F338C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338CF" w:rsidRPr="00BE7498" w:rsidRDefault="00F338C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338CF" w:rsidRPr="005E14F4" w:rsidRDefault="00F338CF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47:26:0000000:37087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338CF" w:rsidRDefault="00F338C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338CF" w:rsidRPr="00A552E8" w:rsidRDefault="00F338CF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338CF" w:rsidRDefault="00F338CF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F338CF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338CF" w:rsidRPr="00872610" w:rsidRDefault="00F338CF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338CF" w:rsidRPr="00786373" w:rsidRDefault="00F338CF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F338CF" w:rsidRPr="002E139C" w:rsidRDefault="00F338CF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338CF" w:rsidRPr="00BB7DA2" w:rsidRDefault="00F338CF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338CF" w:rsidRPr="00BB7DA2" w:rsidRDefault="00F338CF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338CF" w:rsidRPr="00BB7DA2" w:rsidRDefault="00F338CF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F338CF" w:rsidRPr="00BB7DA2" w:rsidRDefault="00F338CF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BB7DA2" w:rsidRDefault="00F338CF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338CF" w:rsidRPr="00BB7DA2" w:rsidRDefault="00F338CF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AB6621" w:rsidRDefault="00F338C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9067AB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362296.50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2279582.75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9067AB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E14F4" w:rsidRDefault="00F338C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AB6621" w:rsidRDefault="00F338C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9067AB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362293.08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2279586.19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9067AB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E14F4" w:rsidRDefault="00F338C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AB6621" w:rsidRDefault="00F338C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9067AB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362289.04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2279582.18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9067AB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E14F4" w:rsidRDefault="00F338C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AB6621" w:rsidRDefault="00F338C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9067AB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362292.47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2279578.74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9067AB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E14F4" w:rsidRDefault="00F338C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AB6621" w:rsidRDefault="00F338C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9067AB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362296.50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2279582.75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9067AB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E14F4" w:rsidRDefault="00F338C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90258" w:rsidRDefault="00F338CF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47:26:0000000:37142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634EE" w:rsidRDefault="00F338C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90258" w:rsidRDefault="00F338C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F13182" w:rsidRDefault="00F338C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F13182" w:rsidRDefault="00F338C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338CF" w:rsidRPr="00F13182" w:rsidRDefault="00F338C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46C11" w:rsidRDefault="00F338C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E7498" w:rsidRDefault="00F338C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BE7498" w:rsidRDefault="00F338CF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46C11" w:rsidRDefault="00F338C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E7498" w:rsidRDefault="00F338C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BE7498" w:rsidRDefault="00F338CF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46C11" w:rsidRDefault="00F338C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E7498" w:rsidRDefault="00F338C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BE7498" w:rsidRDefault="00F338CF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46C11" w:rsidRDefault="00F338C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E7498" w:rsidRDefault="00F338C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BE7498" w:rsidRDefault="00F338CF" w:rsidP="00B138FB">
            <w:pPr>
              <w:spacing w:before="120" w:after="120"/>
            </w:pPr>
            <w:r w:rsidRPr="00BE7498">
              <w:rPr>
                <w:lang w:val="en-US"/>
              </w:rPr>
              <w:t>47:26:1010002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46C11" w:rsidRDefault="00F338C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E7498" w:rsidRDefault="00F338C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BE7498" w:rsidRDefault="00F338C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46C11" w:rsidRDefault="00F338CF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E7498" w:rsidRDefault="00F338C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BE7498" w:rsidRDefault="00F338C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338CF" w:rsidRPr="00546C11" w:rsidRDefault="00F338C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E7498" w:rsidRDefault="00F338C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BE7498" w:rsidRDefault="00F338C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338CF" w:rsidRPr="00DF6CF8" w:rsidRDefault="00F338C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338CF" w:rsidRPr="00BE7498" w:rsidRDefault="00F338C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338CF" w:rsidRPr="00BE7498" w:rsidRDefault="00F338C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338CF" w:rsidRPr="005E14F4" w:rsidRDefault="00F338CF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47:26:0000000:37142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338CF" w:rsidRDefault="00F338C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338CF" w:rsidRPr="00A552E8" w:rsidRDefault="00F338CF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338CF" w:rsidRDefault="00F338CF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F338CF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338CF" w:rsidRPr="00872610" w:rsidRDefault="00F338CF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338CF" w:rsidRPr="00786373" w:rsidRDefault="00F338CF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F338CF" w:rsidRPr="002E139C" w:rsidRDefault="00F338CF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338CF" w:rsidRPr="00BB7DA2" w:rsidRDefault="00F338CF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338CF" w:rsidRPr="00BB7DA2" w:rsidRDefault="00F338CF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338CF" w:rsidRPr="00BB7DA2" w:rsidRDefault="00F338CF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F338CF" w:rsidRPr="00BB7DA2" w:rsidRDefault="00F338CF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BB7DA2" w:rsidRDefault="00F338CF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338CF" w:rsidRPr="00BB7DA2" w:rsidRDefault="00F338CF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AB6621" w:rsidRDefault="00F338C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9067AB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362217.40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2279369.55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9067AB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E14F4" w:rsidRDefault="00F338C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AB6621" w:rsidRDefault="00F338C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9067AB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362220.18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2279367.12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9067AB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E14F4" w:rsidRDefault="00F338C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AB6621" w:rsidRDefault="00F338C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9067AB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362222.30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2279369.55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9067AB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E14F4" w:rsidRDefault="00F338C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AB6621" w:rsidRDefault="00F338C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9067AB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362219.41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2279372.07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9067AB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E14F4" w:rsidRDefault="00F338C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AB6621" w:rsidRDefault="00F338C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9067AB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362217.40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2279369.55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9067AB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E14F4" w:rsidRDefault="00F338C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90258" w:rsidRDefault="00F338CF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47:26:1010002:82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634EE" w:rsidRDefault="00F338C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90258" w:rsidRDefault="00F338C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F13182" w:rsidRDefault="00F338C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F13182" w:rsidRDefault="00F338C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338CF" w:rsidRPr="00F13182" w:rsidRDefault="00F338C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46C11" w:rsidRDefault="00F338C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E7498" w:rsidRDefault="00F338C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BE7498" w:rsidRDefault="00F338CF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46C11" w:rsidRDefault="00F338C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E7498" w:rsidRDefault="00F338C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BE7498" w:rsidRDefault="00F338CF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46C11" w:rsidRDefault="00F338C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E7498" w:rsidRDefault="00F338C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BE7498" w:rsidRDefault="00F338CF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46C11" w:rsidRDefault="00F338C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E7498" w:rsidRDefault="00F338C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BE7498" w:rsidRDefault="00F338CF" w:rsidP="00B138FB">
            <w:pPr>
              <w:spacing w:before="120" w:after="120"/>
            </w:pPr>
            <w:r w:rsidRPr="00BE7498">
              <w:rPr>
                <w:lang w:val="en-US"/>
              </w:rPr>
              <w:t>47:26:1010002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46C11" w:rsidRDefault="00F338C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E7498" w:rsidRDefault="00F338C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BE7498" w:rsidRDefault="00F338C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46C11" w:rsidRDefault="00F338CF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E7498" w:rsidRDefault="00F338C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BE7498" w:rsidRDefault="00F338C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338CF" w:rsidRPr="00546C11" w:rsidRDefault="00F338C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E7498" w:rsidRDefault="00F338C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BE7498" w:rsidRDefault="00F338C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338CF" w:rsidRPr="00DF6CF8" w:rsidRDefault="00F338C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338CF" w:rsidRPr="00BE7498" w:rsidRDefault="00F338C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338CF" w:rsidRPr="00BE7498" w:rsidRDefault="00F338C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338CF" w:rsidRPr="005E14F4" w:rsidRDefault="00F338CF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47:26:1010002:82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338CF" w:rsidRDefault="00F338C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338CF" w:rsidRPr="00A552E8" w:rsidRDefault="00F338CF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338CF" w:rsidRDefault="00F338CF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F338CF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338CF" w:rsidRPr="00872610" w:rsidRDefault="00F338CF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338CF" w:rsidRPr="00786373" w:rsidRDefault="00F338CF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F338CF" w:rsidRPr="002E139C" w:rsidRDefault="00F338CF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338CF" w:rsidRPr="00BB7DA2" w:rsidRDefault="00F338CF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338CF" w:rsidRPr="00BB7DA2" w:rsidRDefault="00F338CF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338CF" w:rsidRPr="00BB7DA2" w:rsidRDefault="00F338CF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F338CF" w:rsidRPr="00BB7DA2" w:rsidRDefault="00F338CF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BB7DA2" w:rsidRDefault="00F338CF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338CF" w:rsidRPr="00BB7DA2" w:rsidRDefault="00F338CF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AB6621" w:rsidRDefault="00F338C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9067AB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362299.57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2279433.04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9067AB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E14F4" w:rsidRDefault="00F338C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AB6621" w:rsidRDefault="00F338C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9067AB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362303.13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2279429.58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9067AB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E14F4" w:rsidRDefault="00F338C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AB6621" w:rsidRDefault="00F338C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9067AB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362306.97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2279433.94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9067AB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E14F4" w:rsidRDefault="00F338C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AB6621" w:rsidRDefault="00F338C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9067AB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362303.37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2279437.33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9067AB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E14F4" w:rsidRDefault="00F338C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AB6621" w:rsidRDefault="00F338C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9067AB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362299.57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2279433.04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9067AB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E14F4" w:rsidRDefault="00F338C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90258" w:rsidRDefault="00F338CF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47:26:1010002:83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634EE" w:rsidRDefault="00F338C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90258" w:rsidRDefault="00F338C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F13182" w:rsidRDefault="00F338C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F13182" w:rsidRDefault="00F338C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338CF" w:rsidRPr="00F13182" w:rsidRDefault="00F338C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46C11" w:rsidRDefault="00F338C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E7498" w:rsidRDefault="00F338C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BE7498" w:rsidRDefault="00F338CF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46C11" w:rsidRDefault="00F338C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E7498" w:rsidRDefault="00F338C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BE7498" w:rsidRDefault="00F338CF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46C11" w:rsidRDefault="00F338C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E7498" w:rsidRDefault="00F338C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BE7498" w:rsidRDefault="00F338CF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46C11" w:rsidRDefault="00F338C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E7498" w:rsidRDefault="00F338C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BE7498" w:rsidRDefault="00F338CF" w:rsidP="00B138FB">
            <w:pPr>
              <w:spacing w:before="120" w:after="120"/>
            </w:pPr>
            <w:r w:rsidRPr="00BE7498">
              <w:rPr>
                <w:lang w:val="en-US"/>
              </w:rPr>
              <w:t>47:26:1010002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46C11" w:rsidRDefault="00F338C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E7498" w:rsidRDefault="00F338C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BE7498" w:rsidRDefault="00F338C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46C11" w:rsidRDefault="00F338CF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E7498" w:rsidRDefault="00F338C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BE7498" w:rsidRDefault="00F338C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338CF" w:rsidRPr="00546C11" w:rsidRDefault="00F338C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E7498" w:rsidRDefault="00F338C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BE7498" w:rsidRDefault="00F338C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338CF" w:rsidRPr="00DF6CF8" w:rsidRDefault="00F338C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338CF" w:rsidRPr="00BE7498" w:rsidRDefault="00F338C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338CF" w:rsidRPr="00BE7498" w:rsidRDefault="00F338C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338CF" w:rsidRPr="005E14F4" w:rsidRDefault="00F338CF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47:26:1010002:83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338CF" w:rsidRDefault="00F338C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338CF" w:rsidRPr="00A552E8" w:rsidRDefault="00F338CF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338CF" w:rsidRDefault="00F338CF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F338CF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338CF" w:rsidRPr="00872610" w:rsidRDefault="00F338CF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338CF" w:rsidRPr="00786373" w:rsidRDefault="00F338CF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F338CF" w:rsidRPr="002E139C" w:rsidRDefault="00F338CF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338CF" w:rsidRPr="00BB7DA2" w:rsidRDefault="00F338CF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338CF" w:rsidRPr="00BB7DA2" w:rsidRDefault="00F338CF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338CF" w:rsidRPr="00BB7DA2" w:rsidRDefault="00F338CF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F338CF" w:rsidRPr="00BB7DA2" w:rsidRDefault="00F338CF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BB7DA2" w:rsidRDefault="00F338CF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338CF" w:rsidRPr="00BB7DA2" w:rsidRDefault="00F338CF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AB6621" w:rsidRDefault="00F338C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9067AB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362266.70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2279558.38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9067AB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E14F4" w:rsidRDefault="00F338C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AB6621" w:rsidRDefault="00F338C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9067AB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362270.84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2279554.17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9067AB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E14F4" w:rsidRDefault="00F338C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AB6621" w:rsidRDefault="00F338C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9067AB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362274.99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2279558.27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9067AB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E14F4" w:rsidRDefault="00F338C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AB6621" w:rsidRDefault="00F338C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9067AB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362270.63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2279562.25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9067AB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E14F4" w:rsidRDefault="00F338C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AB6621" w:rsidRDefault="00F338C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9067AB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362266.70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2279558.38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9067AB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E14F4" w:rsidRDefault="00F338C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90258" w:rsidRDefault="00F338CF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47:26:1010002:84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634EE" w:rsidRDefault="00F338C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90258" w:rsidRDefault="00F338C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F13182" w:rsidRDefault="00F338C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F13182" w:rsidRDefault="00F338C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338CF" w:rsidRPr="00F13182" w:rsidRDefault="00F338C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46C11" w:rsidRDefault="00F338C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E7498" w:rsidRDefault="00F338C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BE7498" w:rsidRDefault="00F338CF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46C11" w:rsidRDefault="00F338C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E7498" w:rsidRDefault="00F338C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BE7498" w:rsidRDefault="00F338CF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46C11" w:rsidRDefault="00F338C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E7498" w:rsidRDefault="00F338C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BE7498" w:rsidRDefault="00F338CF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46C11" w:rsidRDefault="00F338C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E7498" w:rsidRDefault="00F338C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BE7498" w:rsidRDefault="00F338CF" w:rsidP="00B138FB">
            <w:pPr>
              <w:spacing w:before="120" w:after="120"/>
            </w:pPr>
            <w:r w:rsidRPr="00BE7498">
              <w:rPr>
                <w:lang w:val="en-US"/>
              </w:rPr>
              <w:t>47:26:1010002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46C11" w:rsidRDefault="00F338C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E7498" w:rsidRDefault="00F338C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BE7498" w:rsidRDefault="00F338C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46C11" w:rsidRDefault="00F338CF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E7498" w:rsidRDefault="00F338C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BE7498" w:rsidRDefault="00F338C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338CF" w:rsidRPr="00546C11" w:rsidRDefault="00F338C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E7498" w:rsidRDefault="00F338C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BE7498" w:rsidRDefault="00F338C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338CF" w:rsidRPr="00DF6CF8" w:rsidRDefault="00F338C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338CF" w:rsidRPr="00BE7498" w:rsidRDefault="00F338C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338CF" w:rsidRPr="00BE7498" w:rsidRDefault="00F338C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338CF" w:rsidRPr="005E14F4" w:rsidRDefault="00F338CF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47:26:1010002:84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338CF" w:rsidRDefault="00F338C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338CF" w:rsidRPr="00A552E8" w:rsidRDefault="00F338CF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338CF" w:rsidRDefault="00F338CF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F338CF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338CF" w:rsidRPr="00872610" w:rsidRDefault="00F338CF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338CF" w:rsidRPr="00786373" w:rsidRDefault="00F338CF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F338CF" w:rsidRPr="002E139C" w:rsidRDefault="00F338CF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338CF" w:rsidRPr="00BB7DA2" w:rsidRDefault="00F338CF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338CF" w:rsidRPr="00BB7DA2" w:rsidRDefault="00F338CF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338CF" w:rsidRPr="00BB7DA2" w:rsidRDefault="00F338CF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F338CF" w:rsidRPr="00BB7DA2" w:rsidRDefault="00F338CF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BB7DA2" w:rsidRDefault="00F338CF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338CF" w:rsidRPr="00BB7DA2" w:rsidRDefault="00F338CF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AB6621" w:rsidRDefault="00F338C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9067AB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362335.35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2279499.69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9067AB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E14F4" w:rsidRDefault="00F338C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AB6621" w:rsidRDefault="00F338C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9067AB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362331.59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2279495.10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9067AB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E14F4" w:rsidRDefault="00F338C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AB6621" w:rsidRDefault="00F338C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9067AB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362337.93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2279490.02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9067AB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E14F4" w:rsidRDefault="00F338C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AB6621" w:rsidRDefault="00F338C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9067AB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362341.58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2279494.58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9067AB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E14F4" w:rsidRDefault="00F338C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AB6621" w:rsidRDefault="00F338C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9067AB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362335.35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2279499.69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9067AB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E14F4" w:rsidRDefault="00F338C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90258" w:rsidRDefault="00F338CF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47:26:1010002:85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634EE" w:rsidRDefault="00F338C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90258" w:rsidRDefault="00F338C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F13182" w:rsidRDefault="00F338C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F13182" w:rsidRDefault="00F338C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338CF" w:rsidRPr="00F13182" w:rsidRDefault="00F338C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46C11" w:rsidRDefault="00F338C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E7498" w:rsidRDefault="00F338C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BE7498" w:rsidRDefault="00F338CF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46C11" w:rsidRDefault="00F338C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E7498" w:rsidRDefault="00F338C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BE7498" w:rsidRDefault="00F338CF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46C11" w:rsidRDefault="00F338C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E7498" w:rsidRDefault="00F338C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BE7498" w:rsidRDefault="00F338CF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46C11" w:rsidRDefault="00F338C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E7498" w:rsidRDefault="00F338C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BE7498" w:rsidRDefault="00F338CF" w:rsidP="00B138FB">
            <w:pPr>
              <w:spacing w:before="120" w:after="120"/>
            </w:pPr>
            <w:r w:rsidRPr="00BE7498">
              <w:rPr>
                <w:lang w:val="en-US"/>
              </w:rPr>
              <w:t>47:26:1010002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46C11" w:rsidRDefault="00F338C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E7498" w:rsidRDefault="00F338C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BE7498" w:rsidRDefault="00F338C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46C11" w:rsidRDefault="00F338CF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E7498" w:rsidRDefault="00F338C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BE7498" w:rsidRDefault="00F338C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338CF" w:rsidRPr="00546C11" w:rsidRDefault="00F338C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E7498" w:rsidRDefault="00F338C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BE7498" w:rsidRDefault="00F338C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338CF" w:rsidRPr="00DF6CF8" w:rsidRDefault="00F338C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338CF" w:rsidRPr="00BE7498" w:rsidRDefault="00F338C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338CF" w:rsidRPr="00BE7498" w:rsidRDefault="00F338C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338CF" w:rsidRPr="005E14F4" w:rsidRDefault="00F338CF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47:26:1010002:85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338CF" w:rsidRDefault="00F338C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338CF" w:rsidRPr="00A552E8" w:rsidRDefault="00F338CF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338CF" w:rsidRDefault="00F338CF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F338CF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338CF" w:rsidRPr="00872610" w:rsidRDefault="00F338CF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338CF" w:rsidRPr="00786373" w:rsidRDefault="00F338CF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F338CF" w:rsidRPr="002E139C" w:rsidRDefault="00F338CF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338CF" w:rsidRPr="00BB7DA2" w:rsidRDefault="00F338CF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338CF" w:rsidRPr="00BB7DA2" w:rsidRDefault="00F338CF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338CF" w:rsidRPr="00BB7DA2" w:rsidRDefault="00F338CF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F338CF" w:rsidRPr="00BB7DA2" w:rsidRDefault="00F338CF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BB7DA2" w:rsidRDefault="00F338CF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338CF" w:rsidRPr="00BB7DA2" w:rsidRDefault="00F338CF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AB6621" w:rsidRDefault="00F338C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9067AB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362282.77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2279481.27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9067AB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E14F4" w:rsidRDefault="00F338C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AB6621" w:rsidRDefault="00F338C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9067AB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362279.82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2279477.98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9067AB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E14F4" w:rsidRDefault="00F338C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AB6621" w:rsidRDefault="00F338C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9067AB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362282.54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2279475.55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9067AB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E14F4" w:rsidRDefault="00F338C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AB6621" w:rsidRDefault="00F338C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9067AB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362283.54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2279476.67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9067AB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E14F4" w:rsidRDefault="00F338C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AB6621" w:rsidRDefault="00F338C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9067AB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362284.59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2279475.73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9067AB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E14F4" w:rsidRDefault="00F338C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AB6621" w:rsidRDefault="00F338C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9067AB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362286.53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2279477.90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9067AB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E14F4" w:rsidRDefault="00F338C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AB6621" w:rsidRDefault="00F338C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9067AB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362282.77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2279481.27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9067AB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E14F4" w:rsidRDefault="00F338C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90258" w:rsidRDefault="00F338CF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47:26:1010002:86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634EE" w:rsidRDefault="00F338C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90258" w:rsidRDefault="00F338C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F13182" w:rsidRDefault="00F338C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F13182" w:rsidRDefault="00F338C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338CF" w:rsidRPr="00F13182" w:rsidRDefault="00F338C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46C11" w:rsidRDefault="00F338C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E7498" w:rsidRDefault="00F338C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BE7498" w:rsidRDefault="00F338CF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46C11" w:rsidRDefault="00F338C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E7498" w:rsidRDefault="00F338C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BE7498" w:rsidRDefault="00F338CF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46C11" w:rsidRDefault="00F338C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E7498" w:rsidRDefault="00F338C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BE7498" w:rsidRDefault="00F338CF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46C11" w:rsidRDefault="00F338C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E7498" w:rsidRDefault="00F338C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BE7498" w:rsidRDefault="00F338CF" w:rsidP="00B138FB">
            <w:pPr>
              <w:spacing w:before="120" w:after="120"/>
            </w:pPr>
            <w:r w:rsidRPr="00BE7498">
              <w:rPr>
                <w:lang w:val="en-US"/>
              </w:rPr>
              <w:t>47:26:1010002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46C11" w:rsidRDefault="00F338C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E7498" w:rsidRDefault="00F338C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BE7498" w:rsidRDefault="00F338C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46C11" w:rsidRDefault="00F338CF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E7498" w:rsidRDefault="00F338C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BE7498" w:rsidRDefault="00F338C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338CF" w:rsidRPr="00546C11" w:rsidRDefault="00F338C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E7498" w:rsidRDefault="00F338C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BE7498" w:rsidRDefault="00F338C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338CF" w:rsidRPr="00DF6CF8" w:rsidRDefault="00F338C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338CF" w:rsidRPr="00BE7498" w:rsidRDefault="00F338C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338CF" w:rsidRPr="00BE7498" w:rsidRDefault="00F338C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338CF" w:rsidRPr="005E14F4" w:rsidRDefault="00F338CF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47:26:1010002:86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338CF" w:rsidRDefault="00F338C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338CF" w:rsidRPr="00A552E8" w:rsidRDefault="00F338CF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338CF" w:rsidRDefault="00F338CF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F338CF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338CF" w:rsidRPr="00872610" w:rsidRDefault="00F338CF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338CF" w:rsidRPr="00786373" w:rsidRDefault="00F338CF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F338CF" w:rsidRPr="002E139C" w:rsidRDefault="00F338CF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338CF" w:rsidRPr="00BB7DA2" w:rsidRDefault="00F338CF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338CF" w:rsidRPr="00BB7DA2" w:rsidRDefault="00F338CF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338CF" w:rsidRPr="00BB7DA2" w:rsidRDefault="00F338CF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F338CF" w:rsidRPr="00BB7DA2" w:rsidRDefault="00F338CF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BB7DA2" w:rsidRDefault="00F338CF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338CF" w:rsidRPr="00BB7DA2" w:rsidRDefault="00F338CF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AB6621" w:rsidRDefault="00F338C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9067AB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362094.73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2279513.41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9067AB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E14F4" w:rsidRDefault="00F338C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AB6621" w:rsidRDefault="00F338C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9067AB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362091.16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2279516.59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9067AB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E14F4" w:rsidRDefault="00F338C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AB6621" w:rsidRDefault="00F338C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9067AB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362087.09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2279512.03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9067AB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E14F4" w:rsidRDefault="00F338C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AB6621" w:rsidRDefault="00F338C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9067AB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362090.65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2279508.85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9067AB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E14F4" w:rsidRDefault="00F338C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AB6621" w:rsidRDefault="00F338C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9067AB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362094.73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2279513.41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9067AB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E14F4" w:rsidRDefault="00F338C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90258" w:rsidRDefault="00F338CF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47:26:1010002:87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634EE" w:rsidRDefault="00F338C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90258" w:rsidRDefault="00F338C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F13182" w:rsidRDefault="00F338C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F13182" w:rsidRDefault="00F338C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338CF" w:rsidRPr="00F13182" w:rsidRDefault="00F338C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46C11" w:rsidRDefault="00F338C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E7498" w:rsidRDefault="00F338C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BE7498" w:rsidRDefault="00F338CF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46C11" w:rsidRDefault="00F338C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E7498" w:rsidRDefault="00F338C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BE7498" w:rsidRDefault="00F338CF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46C11" w:rsidRDefault="00F338C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E7498" w:rsidRDefault="00F338C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BE7498" w:rsidRDefault="00F338CF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46C11" w:rsidRDefault="00F338C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E7498" w:rsidRDefault="00F338C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BE7498" w:rsidRDefault="00F338CF" w:rsidP="00B138FB">
            <w:pPr>
              <w:spacing w:before="120" w:after="120"/>
            </w:pPr>
            <w:r w:rsidRPr="00BE7498">
              <w:rPr>
                <w:lang w:val="en-US"/>
              </w:rPr>
              <w:t>47:26:1010002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46C11" w:rsidRDefault="00F338C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E7498" w:rsidRDefault="00F338C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BE7498" w:rsidRDefault="00F338C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46C11" w:rsidRDefault="00F338CF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E7498" w:rsidRDefault="00F338C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BE7498" w:rsidRDefault="00F338C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338CF" w:rsidRPr="00546C11" w:rsidRDefault="00F338C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E7498" w:rsidRDefault="00F338C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BE7498" w:rsidRDefault="00F338C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338CF" w:rsidRPr="00DF6CF8" w:rsidRDefault="00F338C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338CF" w:rsidRPr="00BE7498" w:rsidRDefault="00F338C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338CF" w:rsidRPr="00BE7498" w:rsidRDefault="00F338C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338CF" w:rsidRPr="005E14F4" w:rsidRDefault="00F338CF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47:26:1010002:87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338CF" w:rsidRDefault="00F338C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338CF" w:rsidRPr="00A552E8" w:rsidRDefault="00F338CF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338CF" w:rsidRDefault="00F338CF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F338CF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338CF" w:rsidRPr="00872610" w:rsidRDefault="00F338CF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338CF" w:rsidRPr="00786373" w:rsidRDefault="00F338CF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F338CF" w:rsidRPr="002E139C" w:rsidRDefault="00F338CF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338CF" w:rsidRPr="00BB7DA2" w:rsidRDefault="00F338CF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338CF" w:rsidRPr="00BB7DA2" w:rsidRDefault="00F338CF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338CF" w:rsidRPr="00BB7DA2" w:rsidRDefault="00F338CF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F338CF" w:rsidRPr="00BB7DA2" w:rsidRDefault="00F338CF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BB7DA2" w:rsidRDefault="00F338CF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338CF" w:rsidRPr="00BB7DA2" w:rsidRDefault="00F338CF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AB6621" w:rsidRDefault="00F338C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9067AB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362206.09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2279527.13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9067AB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E14F4" w:rsidRDefault="00F338C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AB6621" w:rsidRDefault="00F338C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9067AB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362203.33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2279530.42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9067AB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E14F4" w:rsidRDefault="00F338C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AB6621" w:rsidRDefault="00F338C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9067AB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362200.58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2279528.11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9067AB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E14F4" w:rsidRDefault="00F338C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AB6621" w:rsidRDefault="00F338C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9067AB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362203.34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2279524.82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9067AB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E14F4" w:rsidRDefault="00F338C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AB6621" w:rsidRDefault="00F338C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9067AB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362206.09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2279527.13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9067AB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E14F4" w:rsidRDefault="00F338C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90258" w:rsidRDefault="00F338CF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47:26:1010002:88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634EE" w:rsidRDefault="00F338C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90258" w:rsidRDefault="00F338C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F13182" w:rsidRDefault="00F338C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F13182" w:rsidRDefault="00F338C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338CF" w:rsidRPr="00F13182" w:rsidRDefault="00F338C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46C11" w:rsidRDefault="00F338C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E7498" w:rsidRDefault="00F338C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BE7498" w:rsidRDefault="00F338CF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46C11" w:rsidRDefault="00F338C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E7498" w:rsidRDefault="00F338C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BE7498" w:rsidRDefault="00F338CF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46C11" w:rsidRDefault="00F338C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E7498" w:rsidRDefault="00F338C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BE7498" w:rsidRDefault="00F338CF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46C11" w:rsidRDefault="00F338C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E7498" w:rsidRDefault="00F338C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BE7498" w:rsidRDefault="00F338CF" w:rsidP="00B138FB">
            <w:pPr>
              <w:spacing w:before="120" w:after="120"/>
            </w:pPr>
            <w:r w:rsidRPr="00BE7498">
              <w:rPr>
                <w:lang w:val="en-US"/>
              </w:rPr>
              <w:t>47:26:1010002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46C11" w:rsidRDefault="00F338C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E7498" w:rsidRDefault="00F338C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BE7498" w:rsidRDefault="00F338C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46C11" w:rsidRDefault="00F338CF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E7498" w:rsidRDefault="00F338C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BE7498" w:rsidRDefault="00F338C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338CF" w:rsidRPr="00546C11" w:rsidRDefault="00F338C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E7498" w:rsidRDefault="00F338C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BE7498" w:rsidRDefault="00F338C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338CF" w:rsidRPr="00DF6CF8" w:rsidRDefault="00F338C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338CF" w:rsidRPr="00BE7498" w:rsidRDefault="00F338C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338CF" w:rsidRPr="00BE7498" w:rsidRDefault="00F338C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338CF" w:rsidRPr="005E14F4" w:rsidRDefault="00F338CF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47:26:1010002:88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338CF" w:rsidRDefault="00F338C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338CF" w:rsidRPr="00A552E8" w:rsidRDefault="00F338CF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338CF" w:rsidRDefault="00F338CF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F338CF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338CF" w:rsidRPr="00872610" w:rsidRDefault="00F338CF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338CF" w:rsidRPr="00786373" w:rsidRDefault="00F338CF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F338CF" w:rsidRPr="002E139C" w:rsidRDefault="00F338CF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338CF" w:rsidRPr="00BB7DA2" w:rsidRDefault="00F338CF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338CF" w:rsidRPr="00BB7DA2" w:rsidRDefault="00F338CF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338CF" w:rsidRPr="00BB7DA2" w:rsidRDefault="00F338CF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F338CF" w:rsidRPr="00BB7DA2" w:rsidRDefault="00F338CF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BB7DA2" w:rsidRDefault="00F338CF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338CF" w:rsidRPr="00BB7DA2" w:rsidRDefault="00F338CF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AB6621" w:rsidRDefault="00F338C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9067AB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362109.57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2279522.11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9067AB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E14F4" w:rsidRDefault="00F338C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AB6621" w:rsidRDefault="00F338C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9067AB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362113.08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2279518.69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9067AB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E14F4" w:rsidRDefault="00F338C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AB6621" w:rsidRDefault="00F338C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9067AB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362117.73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2279523.76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9067AB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E14F4" w:rsidRDefault="00F338C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AB6621" w:rsidRDefault="00F338C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9067AB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362114.16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2279527.03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9067AB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E14F4" w:rsidRDefault="00F338C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AB6621" w:rsidRDefault="00F338C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9067AB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362109.57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2279522.11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9067AB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E14F4" w:rsidRDefault="00F338C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90258" w:rsidRDefault="00F338CF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47:26:1010002:90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634EE" w:rsidRDefault="00F338C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90258" w:rsidRDefault="00F338C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F13182" w:rsidRDefault="00F338C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F13182" w:rsidRDefault="00F338C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338CF" w:rsidRPr="00F13182" w:rsidRDefault="00F338C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46C11" w:rsidRDefault="00F338C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E7498" w:rsidRDefault="00F338C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BE7498" w:rsidRDefault="00F338CF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46C11" w:rsidRDefault="00F338C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E7498" w:rsidRDefault="00F338C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BE7498" w:rsidRDefault="00F338CF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46C11" w:rsidRDefault="00F338C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E7498" w:rsidRDefault="00F338C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BE7498" w:rsidRDefault="00F338CF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46C11" w:rsidRDefault="00F338C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E7498" w:rsidRDefault="00F338C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BE7498" w:rsidRDefault="00F338CF" w:rsidP="00B138FB">
            <w:pPr>
              <w:spacing w:before="120" w:after="120"/>
            </w:pPr>
            <w:r w:rsidRPr="00BE7498">
              <w:rPr>
                <w:lang w:val="en-US"/>
              </w:rPr>
              <w:t>47:26:1010002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46C11" w:rsidRDefault="00F338C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E7498" w:rsidRDefault="00F338C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BE7498" w:rsidRDefault="00F338C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46C11" w:rsidRDefault="00F338CF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E7498" w:rsidRDefault="00F338C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BE7498" w:rsidRDefault="00F338C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338CF" w:rsidRPr="00546C11" w:rsidRDefault="00F338C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E7498" w:rsidRDefault="00F338C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BE7498" w:rsidRDefault="00F338C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338CF" w:rsidRPr="00DF6CF8" w:rsidRDefault="00F338C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338CF" w:rsidRPr="00BE7498" w:rsidRDefault="00F338C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338CF" w:rsidRPr="00BE7498" w:rsidRDefault="00F338C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338CF" w:rsidRPr="005E14F4" w:rsidRDefault="00F338CF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47:26:1010002:90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338CF" w:rsidRDefault="00F338C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338CF" w:rsidRPr="00A552E8" w:rsidRDefault="00F338CF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338CF" w:rsidRDefault="00F338CF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F338CF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338CF" w:rsidRPr="00872610" w:rsidRDefault="00F338CF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338CF" w:rsidRPr="00786373" w:rsidRDefault="00F338CF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F338CF" w:rsidRPr="002E139C" w:rsidRDefault="00F338CF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338CF" w:rsidRPr="00BB7DA2" w:rsidRDefault="00F338CF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338CF" w:rsidRPr="00BB7DA2" w:rsidRDefault="00F338CF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338CF" w:rsidRPr="00BB7DA2" w:rsidRDefault="00F338CF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F338CF" w:rsidRPr="00BB7DA2" w:rsidRDefault="00F338CF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BB7DA2" w:rsidRDefault="00F338CF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338CF" w:rsidRPr="00BB7DA2" w:rsidRDefault="00F338CF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AB6621" w:rsidRDefault="00F338C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9067AB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362236.09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2279660.04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9067AB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E14F4" w:rsidRDefault="00F338C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AB6621" w:rsidRDefault="00F338C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9067AB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362232.50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2279663.44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9067AB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E14F4" w:rsidRDefault="00F338C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AB6621" w:rsidRDefault="00F338C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9067AB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362228.04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2279658.74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9067AB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E14F4" w:rsidRDefault="00F338C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AB6621" w:rsidRDefault="00F338C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9067AB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362231.63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2279655.33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9067AB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E14F4" w:rsidRDefault="00F338C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AB6621" w:rsidRDefault="00F338C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9067AB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362236.09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2279660.04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9067AB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E14F4" w:rsidRDefault="00F338C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90258" w:rsidRDefault="00F338CF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47:26:1010002:91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634EE" w:rsidRDefault="00F338C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90258" w:rsidRDefault="00F338C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F13182" w:rsidRDefault="00F338C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F13182" w:rsidRDefault="00F338C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338CF" w:rsidRPr="00F13182" w:rsidRDefault="00F338C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46C11" w:rsidRDefault="00F338C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E7498" w:rsidRDefault="00F338C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BE7498" w:rsidRDefault="00F338CF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46C11" w:rsidRDefault="00F338C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E7498" w:rsidRDefault="00F338C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BE7498" w:rsidRDefault="00F338CF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46C11" w:rsidRDefault="00F338C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E7498" w:rsidRDefault="00F338C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BE7498" w:rsidRDefault="00F338CF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46C11" w:rsidRDefault="00F338C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E7498" w:rsidRDefault="00F338C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BE7498" w:rsidRDefault="00F338CF" w:rsidP="00B138FB">
            <w:pPr>
              <w:spacing w:before="120" w:after="120"/>
            </w:pPr>
            <w:r w:rsidRPr="00BE7498">
              <w:rPr>
                <w:lang w:val="en-US"/>
              </w:rPr>
              <w:t>47:26:1010002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46C11" w:rsidRDefault="00F338C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E7498" w:rsidRDefault="00F338C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BE7498" w:rsidRDefault="00F338C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46C11" w:rsidRDefault="00F338CF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E7498" w:rsidRDefault="00F338C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BE7498" w:rsidRDefault="00F338C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338CF" w:rsidRPr="00546C11" w:rsidRDefault="00F338C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E7498" w:rsidRDefault="00F338C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BE7498" w:rsidRDefault="00F338C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338CF" w:rsidRPr="00DF6CF8" w:rsidRDefault="00F338C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338CF" w:rsidRPr="00BE7498" w:rsidRDefault="00F338C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338CF" w:rsidRPr="00BE7498" w:rsidRDefault="00F338C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338CF" w:rsidRPr="005E14F4" w:rsidRDefault="00F338CF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47:26:1010002:91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338CF" w:rsidRDefault="00F338C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338CF" w:rsidRPr="00A552E8" w:rsidRDefault="00F338CF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338CF" w:rsidRDefault="00F338CF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F338CF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338CF" w:rsidRPr="00872610" w:rsidRDefault="00F338CF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338CF" w:rsidRPr="00786373" w:rsidRDefault="00F338CF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F338CF" w:rsidRPr="002E139C" w:rsidRDefault="00F338CF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338CF" w:rsidRPr="00BB7DA2" w:rsidRDefault="00F338CF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338CF" w:rsidRPr="00BB7DA2" w:rsidRDefault="00F338CF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338CF" w:rsidRPr="00BB7DA2" w:rsidRDefault="00F338CF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F338CF" w:rsidRPr="00BB7DA2" w:rsidRDefault="00F338CF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BB7DA2" w:rsidRDefault="00F338CF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338CF" w:rsidRPr="00BB7DA2" w:rsidRDefault="00F338CF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338CF" w:rsidRPr="00BB7DA2" w:rsidRDefault="00F338C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AB6621" w:rsidRDefault="00F338C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9067AB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362276.69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2279618.95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9067AB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E14F4" w:rsidRDefault="00F338C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AB6621" w:rsidRDefault="00F338C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9067AB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362273.00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2279623.09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9067AB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E14F4" w:rsidRDefault="00F338C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AB6621" w:rsidRDefault="00F338C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9067AB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362271.08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2279621.38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9067AB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E14F4" w:rsidRDefault="00F338C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AB6621" w:rsidRDefault="00F338C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9067AB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362270.02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2279622.57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9067AB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E14F4" w:rsidRDefault="00F338C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AB6621" w:rsidRDefault="00F338C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9067AB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362268.01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2279620.78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9067AB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E14F4" w:rsidRDefault="00F338C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AB6621" w:rsidRDefault="00F338C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9067AB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362272.77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2279615.43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9067AB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E14F4" w:rsidRDefault="00F338C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AB6621" w:rsidRDefault="00F338C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9067AB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362276.69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2279618.95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9067AB" w:rsidRDefault="00F338C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Default="00F338C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E14F4" w:rsidRDefault="00F338C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90258" w:rsidRDefault="00F338CF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47:26:1010002:95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90258" w:rsidRDefault="00F338C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634EE" w:rsidRDefault="00F338C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590258" w:rsidRDefault="00F338C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F13182" w:rsidRDefault="00F338C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CF" w:rsidRPr="00F13182" w:rsidRDefault="00F338C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338CF" w:rsidRPr="00F13182" w:rsidRDefault="00F338C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46C11" w:rsidRDefault="00F338C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E7498" w:rsidRDefault="00F338C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BE7498" w:rsidRDefault="00F338CF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46C11" w:rsidRDefault="00F338C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E7498" w:rsidRDefault="00F338C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BE7498" w:rsidRDefault="00F338CF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46C11" w:rsidRDefault="00F338C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E7498" w:rsidRDefault="00F338C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BE7498" w:rsidRDefault="00F338CF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46C11" w:rsidRDefault="00F338C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E7498" w:rsidRDefault="00F338C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BE7498" w:rsidRDefault="00F338CF" w:rsidP="00B138FB">
            <w:pPr>
              <w:spacing w:before="120" w:after="120"/>
            </w:pPr>
            <w:r w:rsidRPr="00BE7498">
              <w:rPr>
                <w:lang w:val="en-US"/>
              </w:rPr>
              <w:t>47:26:1010002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46C11" w:rsidRDefault="00F338C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E7498" w:rsidRDefault="00F338C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BE7498" w:rsidRDefault="00F338C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546C11" w:rsidRDefault="00F338CF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E7498" w:rsidRDefault="00F338C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BE7498" w:rsidRDefault="00F338C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338CF" w:rsidRPr="00546C11" w:rsidRDefault="00F338C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CF" w:rsidRPr="00BE7498" w:rsidRDefault="00F338C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338CF" w:rsidRPr="00BE7498" w:rsidRDefault="00F338C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338CF" w:rsidRPr="00DF6CF8" w:rsidRDefault="00F338C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338CF" w:rsidRPr="00BE7498" w:rsidRDefault="00F338C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338CF" w:rsidRPr="00BE7498" w:rsidRDefault="00F338C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338CF" w:rsidRPr="005E14F4" w:rsidRDefault="00F338CF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47:26:1010002:95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338CF" w:rsidRDefault="00F338C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338CF" w:rsidRPr="00A552E8" w:rsidRDefault="00F338CF" w:rsidP="005C4E99">
            <w:pPr>
              <w:spacing w:before="120" w:after="120"/>
            </w:pPr>
            <w:r w:rsidRPr="00A552E8">
              <w:t>–</w:t>
            </w:r>
          </w:p>
        </w:tc>
      </w:tr>
    </w:tbl>
    <w:p w:rsidR="00F338CF" w:rsidRDefault="00F338CF"/>
    <w:sectPr w:rsidR="00F338CF" w:rsidSect="004709A1">
      <w:headerReference w:type="default" r:id="rId8"/>
      <w:footerReference w:type="even" r:id="rId9"/>
      <w:pgSz w:w="11906" w:h="16838" w:code="9"/>
      <w:pgMar w:top="1134" w:right="567" w:bottom="1134" w:left="1134" w:header="709" w:footer="709" w:gutter="0"/>
      <w:pgNumType w:start="1"/>
      <w:cols w:space="39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338CF" w:rsidRDefault="00F338CF">
      <w:r>
        <w:separator/>
      </w:r>
    </w:p>
  </w:endnote>
  <w:endnote w:type="continuationSeparator" w:id="0">
    <w:p w:rsidR="00F338CF" w:rsidRDefault="00F338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636C1" w:rsidRDefault="00652FF0" w:rsidP="000E0AF3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9636C1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636C1" w:rsidRDefault="009636C1" w:rsidP="008D51C3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338CF" w:rsidRDefault="00F338CF">
      <w:r>
        <w:separator/>
      </w:r>
    </w:p>
  </w:footnote>
  <w:footnote w:type="continuationSeparator" w:id="0">
    <w:p w:rsidR="00F338CF" w:rsidRDefault="00F338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D6734" w:rsidRDefault="004D673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3359D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0BAE452B"/>
    <w:multiLevelType w:val="multilevel"/>
    <w:tmpl w:val="9E06D2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 w15:restartNumberingAfterBreak="0">
    <w:nsid w:val="0DE9611B"/>
    <w:multiLevelType w:val="multilevel"/>
    <w:tmpl w:val="1B7CBB92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0E337137"/>
    <w:multiLevelType w:val="hybridMultilevel"/>
    <w:tmpl w:val="636A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3835F5"/>
    <w:multiLevelType w:val="multilevel"/>
    <w:tmpl w:val="7C80A2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1A845F94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" w15:restartNumberingAfterBreak="0">
    <w:nsid w:val="1E0C65EA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24AB68B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 w15:restartNumberingAfterBreak="0">
    <w:nsid w:val="2532160D"/>
    <w:multiLevelType w:val="hybridMultilevel"/>
    <w:tmpl w:val="C62AB6A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393321"/>
    <w:multiLevelType w:val="hybridMultilevel"/>
    <w:tmpl w:val="636A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724349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" w15:restartNumberingAfterBreak="0">
    <w:nsid w:val="2E8D175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39471B1B"/>
    <w:multiLevelType w:val="hybridMultilevel"/>
    <w:tmpl w:val="06FEBE1E"/>
    <w:lvl w:ilvl="0" w:tplc="7722F1D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3" w15:restartNumberingAfterBreak="0">
    <w:nsid w:val="3B7F426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3EEE7A7A"/>
    <w:multiLevelType w:val="hybridMultilevel"/>
    <w:tmpl w:val="FD5EA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0C213DE"/>
    <w:multiLevelType w:val="multilevel"/>
    <w:tmpl w:val="2DEAB24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" w15:restartNumberingAfterBreak="0">
    <w:nsid w:val="43E90E78"/>
    <w:multiLevelType w:val="hybridMultilevel"/>
    <w:tmpl w:val="973C58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FA5C4B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8" w15:restartNumberingAfterBreak="0">
    <w:nsid w:val="45F1684A"/>
    <w:multiLevelType w:val="hybridMultilevel"/>
    <w:tmpl w:val="E9FC3134"/>
    <w:lvl w:ilvl="0" w:tplc="CBE6E0A6">
      <w:start w:val="1"/>
      <w:numFmt w:val="decimal"/>
      <w:lvlText w:val="%1"/>
      <w:lvlJc w:val="left"/>
      <w:pPr>
        <w:tabs>
          <w:tab w:val="num" w:pos="1428"/>
        </w:tabs>
        <w:ind w:left="1428" w:hanging="1140"/>
      </w:pPr>
      <w:rPr>
        <w:rFonts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</w:lvl>
  </w:abstractNum>
  <w:abstractNum w:abstractNumId="19" w15:restartNumberingAfterBreak="0">
    <w:nsid w:val="46671C9A"/>
    <w:multiLevelType w:val="hybridMultilevel"/>
    <w:tmpl w:val="E73202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753027A"/>
    <w:multiLevelType w:val="hybridMultilevel"/>
    <w:tmpl w:val="AB0440F8"/>
    <w:lvl w:ilvl="0" w:tplc="EF5ADF2E">
      <w:start w:val="1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8860885"/>
    <w:multiLevelType w:val="multilevel"/>
    <w:tmpl w:val="CE94A728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 w15:restartNumberingAfterBreak="0">
    <w:nsid w:val="48866ED7"/>
    <w:multiLevelType w:val="hybridMultilevel"/>
    <w:tmpl w:val="4EAA5792"/>
    <w:lvl w:ilvl="0" w:tplc="E5582150">
      <w:start w:val="1"/>
      <w:numFmt w:val="decimal"/>
      <w:lvlText w:val="%1)"/>
      <w:lvlJc w:val="left"/>
      <w:pPr>
        <w:tabs>
          <w:tab w:val="num" w:pos="1365"/>
        </w:tabs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3" w15:restartNumberingAfterBreak="0">
    <w:nsid w:val="4C5E6CE6"/>
    <w:multiLevelType w:val="hybridMultilevel"/>
    <w:tmpl w:val="FB22F4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BC7B1F"/>
    <w:multiLevelType w:val="hybridMultilevel"/>
    <w:tmpl w:val="F25EA0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FE232E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6" w15:restartNumberingAfterBreak="0">
    <w:nsid w:val="57082114"/>
    <w:multiLevelType w:val="hybridMultilevel"/>
    <w:tmpl w:val="636A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E64988"/>
    <w:multiLevelType w:val="hybridMultilevel"/>
    <w:tmpl w:val="35A8DA4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A8A383F"/>
    <w:multiLevelType w:val="multilevel"/>
    <w:tmpl w:val="A7E0ABD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9" w15:restartNumberingAfterBreak="0">
    <w:nsid w:val="5B1D27E4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0" w15:restartNumberingAfterBreak="0">
    <w:nsid w:val="64B5427B"/>
    <w:multiLevelType w:val="hybridMultilevel"/>
    <w:tmpl w:val="3932B9FA"/>
    <w:lvl w:ilvl="0" w:tplc="04190001">
      <w:start w:val="1"/>
      <w:numFmt w:val="bullet"/>
      <w:lvlText w:val=""/>
      <w:lvlJc w:val="left"/>
      <w:pPr>
        <w:tabs>
          <w:tab w:val="num" w:pos="1400"/>
        </w:tabs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31" w15:restartNumberingAfterBreak="0">
    <w:nsid w:val="65F12CB6"/>
    <w:multiLevelType w:val="multilevel"/>
    <w:tmpl w:val="EA881A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2" w15:restartNumberingAfterBreak="0">
    <w:nsid w:val="668370EA"/>
    <w:multiLevelType w:val="multilevel"/>
    <w:tmpl w:val="141CBE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3" w15:restartNumberingAfterBreak="0">
    <w:nsid w:val="697203A5"/>
    <w:multiLevelType w:val="hybridMultilevel"/>
    <w:tmpl w:val="32D804C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F486F52"/>
    <w:multiLevelType w:val="hybridMultilevel"/>
    <w:tmpl w:val="B68A7388"/>
    <w:lvl w:ilvl="0" w:tplc="E402AFA4">
      <w:start w:val="1"/>
      <w:numFmt w:val="decimal"/>
      <w:lvlText w:val="%1.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5" w15:restartNumberingAfterBreak="0">
    <w:nsid w:val="70E02052"/>
    <w:multiLevelType w:val="hybridMultilevel"/>
    <w:tmpl w:val="9EBAE8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CD55C4"/>
    <w:multiLevelType w:val="multilevel"/>
    <w:tmpl w:val="190A00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7" w15:restartNumberingAfterBreak="0">
    <w:nsid w:val="76957476"/>
    <w:multiLevelType w:val="hybridMultilevel"/>
    <w:tmpl w:val="25CC4A7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8" w15:restartNumberingAfterBreak="0">
    <w:nsid w:val="77944D05"/>
    <w:multiLevelType w:val="multilevel"/>
    <w:tmpl w:val="9C68C39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9" w15:restartNumberingAfterBreak="0">
    <w:nsid w:val="77B93752"/>
    <w:multiLevelType w:val="hybridMultilevel"/>
    <w:tmpl w:val="D96CBE1E"/>
    <w:lvl w:ilvl="0" w:tplc="67583C8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0" w15:restartNumberingAfterBreak="0">
    <w:nsid w:val="786178EE"/>
    <w:multiLevelType w:val="multilevel"/>
    <w:tmpl w:val="3676BB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1" w15:restartNumberingAfterBreak="0">
    <w:nsid w:val="78F93E1A"/>
    <w:multiLevelType w:val="hybridMultilevel"/>
    <w:tmpl w:val="4A10D078"/>
    <w:lvl w:ilvl="0" w:tplc="447A553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386FCB"/>
    <w:multiLevelType w:val="hybridMultilevel"/>
    <w:tmpl w:val="E3D054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C20404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4" w15:restartNumberingAfterBreak="0">
    <w:nsid w:val="7D6024D6"/>
    <w:multiLevelType w:val="hybridMultilevel"/>
    <w:tmpl w:val="59685A6E"/>
    <w:lvl w:ilvl="0" w:tplc="880A86FC">
      <w:start w:val="1"/>
      <w:numFmt w:val="decimal"/>
      <w:pStyle w:val="3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0004DF"/>
    <w:multiLevelType w:val="hybridMultilevel"/>
    <w:tmpl w:val="6B2E3678"/>
    <w:lvl w:ilvl="0" w:tplc="9F68EAC6">
      <w:start w:val="1"/>
      <w:numFmt w:val="decimal"/>
      <w:lvlText w:val="%1)"/>
      <w:lvlJc w:val="left"/>
      <w:pPr>
        <w:tabs>
          <w:tab w:val="num" w:pos="1455"/>
        </w:tabs>
        <w:ind w:left="1455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 w16cid:durableId="2036343035">
    <w:abstractNumId w:val="33"/>
  </w:num>
  <w:num w:numId="2" w16cid:durableId="1694764556">
    <w:abstractNumId w:val="29"/>
  </w:num>
  <w:num w:numId="3" w16cid:durableId="1572499246">
    <w:abstractNumId w:val="39"/>
  </w:num>
  <w:num w:numId="4" w16cid:durableId="957181550">
    <w:abstractNumId w:val="15"/>
  </w:num>
  <w:num w:numId="5" w16cid:durableId="1121992411">
    <w:abstractNumId w:val="12"/>
  </w:num>
  <w:num w:numId="6" w16cid:durableId="1718354166">
    <w:abstractNumId w:val="28"/>
  </w:num>
  <w:num w:numId="7" w16cid:durableId="728040930">
    <w:abstractNumId w:val="17"/>
  </w:num>
  <w:num w:numId="8" w16cid:durableId="1761178522">
    <w:abstractNumId w:val="43"/>
  </w:num>
  <w:num w:numId="9" w16cid:durableId="1347365868">
    <w:abstractNumId w:val="7"/>
  </w:num>
  <w:num w:numId="10" w16cid:durableId="1775974298">
    <w:abstractNumId w:val="1"/>
  </w:num>
  <w:num w:numId="11" w16cid:durableId="194392904">
    <w:abstractNumId w:val="13"/>
  </w:num>
  <w:num w:numId="12" w16cid:durableId="1518538248">
    <w:abstractNumId w:val="31"/>
  </w:num>
  <w:num w:numId="13" w16cid:durableId="1510605453">
    <w:abstractNumId w:val="25"/>
  </w:num>
  <w:num w:numId="14" w16cid:durableId="25450139">
    <w:abstractNumId w:val="32"/>
  </w:num>
  <w:num w:numId="15" w16cid:durableId="1197159334">
    <w:abstractNumId w:val="5"/>
  </w:num>
  <w:num w:numId="16" w16cid:durableId="1912691912">
    <w:abstractNumId w:val="36"/>
  </w:num>
  <w:num w:numId="17" w16cid:durableId="1842620631">
    <w:abstractNumId w:val="0"/>
  </w:num>
  <w:num w:numId="18" w16cid:durableId="103694067">
    <w:abstractNumId w:val="40"/>
  </w:num>
  <w:num w:numId="19" w16cid:durableId="1645936779">
    <w:abstractNumId w:val="10"/>
  </w:num>
  <w:num w:numId="20" w16cid:durableId="767191043">
    <w:abstractNumId w:val="4"/>
  </w:num>
  <w:num w:numId="21" w16cid:durableId="1883594207">
    <w:abstractNumId w:val="38"/>
  </w:num>
  <w:num w:numId="22" w16cid:durableId="1323855706">
    <w:abstractNumId w:val="11"/>
  </w:num>
  <w:num w:numId="23" w16cid:durableId="2129005880">
    <w:abstractNumId w:val="34"/>
  </w:num>
  <w:num w:numId="24" w16cid:durableId="1338925994">
    <w:abstractNumId w:val="21"/>
  </w:num>
  <w:num w:numId="25" w16cid:durableId="1872299004">
    <w:abstractNumId w:val="2"/>
  </w:num>
  <w:num w:numId="26" w16cid:durableId="487134979">
    <w:abstractNumId w:val="22"/>
  </w:num>
  <w:num w:numId="27" w16cid:durableId="620499241">
    <w:abstractNumId w:val="45"/>
  </w:num>
  <w:num w:numId="28" w16cid:durableId="431974437">
    <w:abstractNumId w:val="30"/>
  </w:num>
  <w:num w:numId="29" w16cid:durableId="1002899456">
    <w:abstractNumId w:val="37"/>
  </w:num>
  <w:num w:numId="30" w16cid:durableId="1745254673">
    <w:abstractNumId w:val="14"/>
  </w:num>
  <w:num w:numId="31" w16cid:durableId="1952084566">
    <w:abstractNumId w:val="6"/>
  </w:num>
  <w:num w:numId="32" w16cid:durableId="1447193130">
    <w:abstractNumId w:val="8"/>
  </w:num>
  <w:num w:numId="33" w16cid:durableId="1645966002">
    <w:abstractNumId w:val="27"/>
  </w:num>
  <w:num w:numId="34" w16cid:durableId="1416394232">
    <w:abstractNumId w:val="18"/>
  </w:num>
  <w:num w:numId="35" w16cid:durableId="525022268">
    <w:abstractNumId w:val="19"/>
  </w:num>
  <w:num w:numId="36" w16cid:durableId="1866400108">
    <w:abstractNumId w:val="24"/>
  </w:num>
  <w:num w:numId="37" w16cid:durableId="1189680194">
    <w:abstractNumId w:val="3"/>
  </w:num>
  <w:num w:numId="38" w16cid:durableId="305280270">
    <w:abstractNumId w:val="9"/>
  </w:num>
  <w:num w:numId="39" w16cid:durableId="1996490869">
    <w:abstractNumId w:val="26"/>
  </w:num>
  <w:num w:numId="40" w16cid:durableId="841360396">
    <w:abstractNumId w:val="44"/>
  </w:num>
  <w:num w:numId="41" w16cid:durableId="1981497327">
    <w:abstractNumId w:val="44"/>
    <w:lvlOverride w:ilvl="0">
      <w:startOverride w:val="1"/>
    </w:lvlOverride>
  </w:num>
  <w:num w:numId="42" w16cid:durableId="2106799016">
    <w:abstractNumId w:val="44"/>
    <w:lvlOverride w:ilvl="0">
      <w:startOverride w:val="1"/>
    </w:lvlOverride>
  </w:num>
  <w:num w:numId="43" w16cid:durableId="1485972593">
    <w:abstractNumId w:val="44"/>
    <w:lvlOverride w:ilvl="0">
      <w:startOverride w:val="1"/>
    </w:lvlOverride>
  </w:num>
  <w:num w:numId="44" w16cid:durableId="1838766630">
    <w:abstractNumId w:val="16"/>
  </w:num>
  <w:num w:numId="45" w16cid:durableId="1415203440">
    <w:abstractNumId w:val="20"/>
  </w:num>
  <w:num w:numId="46" w16cid:durableId="1163664936">
    <w:abstractNumId w:val="42"/>
  </w:num>
  <w:num w:numId="47" w16cid:durableId="951206828">
    <w:abstractNumId w:val="41"/>
  </w:num>
  <w:num w:numId="48" w16cid:durableId="1575505406">
    <w:abstractNumId w:val="35"/>
  </w:num>
  <w:num w:numId="49" w16cid:durableId="135006572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D40AA"/>
    <w:rsid w:val="00011BCA"/>
    <w:rsid w:val="00013A19"/>
    <w:rsid w:val="00035E0C"/>
    <w:rsid w:val="00036196"/>
    <w:rsid w:val="00037F27"/>
    <w:rsid w:val="000423A0"/>
    <w:rsid w:val="000602F9"/>
    <w:rsid w:val="00060B11"/>
    <w:rsid w:val="000710AB"/>
    <w:rsid w:val="0007437B"/>
    <w:rsid w:val="00080428"/>
    <w:rsid w:val="00081D69"/>
    <w:rsid w:val="00086122"/>
    <w:rsid w:val="000903EC"/>
    <w:rsid w:val="000931F3"/>
    <w:rsid w:val="00094F99"/>
    <w:rsid w:val="00096C4E"/>
    <w:rsid w:val="000B171F"/>
    <w:rsid w:val="000B5C41"/>
    <w:rsid w:val="000C3E63"/>
    <w:rsid w:val="000C6101"/>
    <w:rsid w:val="000C6FE3"/>
    <w:rsid w:val="000D17D3"/>
    <w:rsid w:val="000E0AF3"/>
    <w:rsid w:val="000E147A"/>
    <w:rsid w:val="000E15D8"/>
    <w:rsid w:val="000E6177"/>
    <w:rsid w:val="0010057B"/>
    <w:rsid w:val="00124CB3"/>
    <w:rsid w:val="00151D15"/>
    <w:rsid w:val="00172FF9"/>
    <w:rsid w:val="00176EAD"/>
    <w:rsid w:val="00181EE1"/>
    <w:rsid w:val="00193B7C"/>
    <w:rsid w:val="00194F66"/>
    <w:rsid w:val="001A40E6"/>
    <w:rsid w:val="001B0450"/>
    <w:rsid w:val="001B248E"/>
    <w:rsid w:val="001B5787"/>
    <w:rsid w:val="001C159F"/>
    <w:rsid w:val="001C1D5A"/>
    <w:rsid w:val="001C3AD5"/>
    <w:rsid w:val="001D1BAD"/>
    <w:rsid w:val="001E73ED"/>
    <w:rsid w:val="001F2194"/>
    <w:rsid w:val="00203B8F"/>
    <w:rsid w:val="00203BF6"/>
    <w:rsid w:val="00205123"/>
    <w:rsid w:val="002145BD"/>
    <w:rsid w:val="00214F7F"/>
    <w:rsid w:val="00217EF9"/>
    <w:rsid w:val="002215EE"/>
    <w:rsid w:val="00231FE1"/>
    <w:rsid w:val="00235B59"/>
    <w:rsid w:val="00244AC1"/>
    <w:rsid w:val="00250AF5"/>
    <w:rsid w:val="00281DA4"/>
    <w:rsid w:val="00290D69"/>
    <w:rsid w:val="00291D46"/>
    <w:rsid w:val="002953A8"/>
    <w:rsid w:val="00296364"/>
    <w:rsid w:val="002B4F81"/>
    <w:rsid w:val="002C0C4A"/>
    <w:rsid w:val="002C453E"/>
    <w:rsid w:val="002D1410"/>
    <w:rsid w:val="002E69BF"/>
    <w:rsid w:val="002F04DF"/>
    <w:rsid w:val="002F2CB9"/>
    <w:rsid w:val="002F3837"/>
    <w:rsid w:val="003026D0"/>
    <w:rsid w:val="00302BC3"/>
    <w:rsid w:val="00316C68"/>
    <w:rsid w:val="0032318F"/>
    <w:rsid w:val="00333228"/>
    <w:rsid w:val="00334845"/>
    <w:rsid w:val="00335943"/>
    <w:rsid w:val="00341334"/>
    <w:rsid w:val="003504A5"/>
    <w:rsid w:val="0039586F"/>
    <w:rsid w:val="00396072"/>
    <w:rsid w:val="0039666B"/>
    <w:rsid w:val="003A2F3B"/>
    <w:rsid w:val="003A6154"/>
    <w:rsid w:val="003A730A"/>
    <w:rsid w:val="003B64B7"/>
    <w:rsid w:val="003C1093"/>
    <w:rsid w:val="003C310B"/>
    <w:rsid w:val="003E196B"/>
    <w:rsid w:val="003F7F20"/>
    <w:rsid w:val="0040093A"/>
    <w:rsid w:val="00406266"/>
    <w:rsid w:val="004179A5"/>
    <w:rsid w:val="00421AFA"/>
    <w:rsid w:val="00430B96"/>
    <w:rsid w:val="00432044"/>
    <w:rsid w:val="00460DB2"/>
    <w:rsid w:val="004648C9"/>
    <w:rsid w:val="004709A1"/>
    <w:rsid w:val="00473B88"/>
    <w:rsid w:val="004764A0"/>
    <w:rsid w:val="00482D1C"/>
    <w:rsid w:val="00484ED8"/>
    <w:rsid w:val="004951A1"/>
    <w:rsid w:val="004A574D"/>
    <w:rsid w:val="004B43CE"/>
    <w:rsid w:val="004B45EA"/>
    <w:rsid w:val="004B4F2D"/>
    <w:rsid w:val="004C2A7C"/>
    <w:rsid w:val="004C5CB2"/>
    <w:rsid w:val="004D6734"/>
    <w:rsid w:val="004E1151"/>
    <w:rsid w:val="004F381C"/>
    <w:rsid w:val="004F6433"/>
    <w:rsid w:val="00512758"/>
    <w:rsid w:val="00521413"/>
    <w:rsid w:val="005246D9"/>
    <w:rsid w:val="00531425"/>
    <w:rsid w:val="00533FA6"/>
    <w:rsid w:val="0053542D"/>
    <w:rsid w:val="00543F5A"/>
    <w:rsid w:val="00545F2F"/>
    <w:rsid w:val="0054745C"/>
    <w:rsid w:val="005567D2"/>
    <w:rsid w:val="00567640"/>
    <w:rsid w:val="005710C3"/>
    <w:rsid w:val="00575FA4"/>
    <w:rsid w:val="0057753C"/>
    <w:rsid w:val="00581244"/>
    <w:rsid w:val="00584E7A"/>
    <w:rsid w:val="00591062"/>
    <w:rsid w:val="00593246"/>
    <w:rsid w:val="005A2F41"/>
    <w:rsid w:val="005B4876"/>
    <w:rsid w:val="005C0DA3"/>
    <w:rsid w:val="005C5C3E"/>
    <w:rsid w:val="005D41C3"/>
    <w:rsid w:val="006141CF"/>
    <w:rsid w:val="006151C2"/>
    <w:rsid w:val="00616A58"/>
    <w:rsid w:val="00624B89"/>
    <w:rsid w:val="006318C3"/>
    <w:rsid w:val="00636ABD"/>
    <w:rsid w:val="00652FF0"/>
    <w:rsid w:val="00655E3F"/>
    <w:rsid w:val="006619A4"/>
    <w:rsid w:val="006731FF"/>
    <w:rsid w:val="0068222D"/>
    <w:rsid w:val="0068648B"/>
    <w:rsid w:val="0069712B"/>
    <w:rsid w:val="006A16E6"/>
    <w:rsid w:val="006B1514"/>
    <w:rsid w:val="006B4080"/>
    <w:rsid w:val="006B7EAA"/>
    <w:rsid w:val="006C1AA7"/>
    <w:rsid w:val="006C7AFB"/>
    <w:rsid w:val="006D1DF4"/>
    <w:rsid w:val="006F15CC"/>
    <w:rsid w:val="006F2733"/>
    <w:rsid w:val="006F318B"/>
    <w:rsid w:val="006F6A57"/>
    <w:rsid w:val="007024B2"/>
    <w:rsid w:val="007032F8"/>
    <w:rsid w:val="00706863"/>
    <w:rsid w:val="00712E45"/>
    <w:rsid w:val="007148E3"/>
    <w:rsid w:val="00717232"/>
    <w:rsid w:val="00723478"/>
    <w:rsid w:val="00724B44"/>
    <w:rsid w:val="00730CA2"/>
    <w:rsid w:val="00747B15"/>
    <w:rsid w:val="00760549"/>
    <w:rsid w:val="007651FB"/>
    <w:rsid w:val="00765353"/>
    <w:rsid w:val="00770A3A"/>
    <w:rsid w:val="00787A14"/>
    <w:rsid w:val="007920ED"/>
    <w:rsid w:val="0079330C"/>
    <w:rsid w:val="007A7AFC"/>
    <w:rsid w:val="007B1A3F"/>
    <w:rsid w:val="007C396C"/>
    <w:rsid w:val="007C6380"/>
    <w:rsid w:val="007D1217"/>
    <w:rsid w:val="007D5EA7"/>
    <w:rsid w:val="007E1B10"/>
    <w:rsid w:val="007F2625"/>
    <w:rsid w:val="007F2A27"/>
    <w:rsid w:val="007F59BC"/>
    <w:rsid w:val="008015A2"/>
    <w:rsid w:val="00807165"/>
    <w:rsid w:val="0082546C"/>
    <w:rsid w:val="0083400A"/>
    <w:rsid w:val="00835530"/>
    <w:rsid w:val="008444C0"/>
    <w:rsid w:val="00847554"/>
    <w:rsid w:val="00853973"/>
    <w:rsid w:val="0086301E"/>
    <w:rsid w:val="008757C6"/>
    <w:rsid w:val="00875876"/>
    <w:rsid w:val="00882CE6"/>
    <w:rsid w:val="008847D5"/>
    <w:rsid w:val="008A3736"/>
    <w:rsid w:val="008C06BE"/>
    <w:rsid w:val="008C22C9"/>
    <w:rsid w:val="008D1623"/>
    <w:rsid w:val="008D3331"/>
    <w:rsid w:val="008D40AA"/>
    <w:rsid w:val="008D51C3"/>
    <w:rsid w:val="008E3537"/>
    <w:rsid w:val="008E3D70"/>
    <w:rsid w:val="008E4A69"/>
    <w:rsid w:val="008E5C17"/>
    <w:rsid w:val="008E6F48"/>
    <w:rsid w:val="008F310B"/>
    <w:rsid w:val="008F7421"/>
    <w:rsid w:val="008F7691"/>
    <w:rsid w:val="009034B4"/>
    <w:rsid w:val="00920541"/>
    <w:rsid w:val="00924A51"/>
    <w:rsid w:val="00936DD4"/>
    <w:rsid w:val="0094258A"/>
    <w:rsid w:val="00961424"/>
    <w:rsid w:val="00961F5D"/>
    <w:rsid w:val="009636C1"/>
    <w:rsid w:val="00966A27"/>
    <w:rsid w:val="00972D2B"/>
    <w:rsid w:val="00981376"/>
    <w:rsid w:val="0098542B"/>
    <w:rsid w:val="009855A8"/>
    <w:rsid w:val="009922D3"/>
    <w:rsid w:val="00997235"/>
    <w:rsid w:val="00997D53"/>
    <w:rsid w:val="009A0C27"/>
    <w:rsid w:val="009A7986"/>
    <w:rsid w:val="009B303B"/>
    <w:rsid w:val="009B43FE"/>
    <w:rsid w:val="009B7B33"/>
    <w:rsid w:val="009C6EC5"/>
    <w:rsid w:val="009E0C22"/>
    <w:rsid w:val="009E297A"/>
    <w:rsid w:val="009F1A89"/>
    <w:rsid w:val="009F3C61"/>
    <w:rsid w:val="00A14A37"/>
    <w:rsid w:val="00A162D6"/>
    <w:rsid w:val="00A200BC"/>
    <w:rsid w:val="00A21BB7"/>
    <w:rsid w:val="00A21FED"/>
    <w:rsid w:val="00A232A5"/>
    <w:rsid w:val="00A309DC"/>
    <w:rsid w:val="00A30C8E"/>
    <w:rsid w:val="00A4138A"/>
    <w:rsid w:val="00A522C1"/>
    <w:rsid w:val="00A54C29"/>
    <w:rsid w:val="00A61837"/>
    <w:rsid w:val="00A62A9E"/>
    <w:rsid w:val="00A6428F"/>
    <w:rsid w:val="00A65E21"/>
    <w:rsid w:val="00A675D7"/>
    <w:rsid w:val="00A7341C"/>
    <w:rsid w:val="00A831D0"/>
    <w:rsid w:val="00A90D67"/>
    <w:rsid w:val="00A91CB9"/>
    <w:rsid w:val="00A96DE5"/>
    <w:rsid w:val="00AA2415"/>
    <w:rsid w:val="00AA2E2C"/>
    <w:rsid w:val="00AA69D2"/>
    <w:rsid w:val="00AB0141"/>
    <w:rsid w:val="00AC245B"/>
    <w:rsid w:val="00AD0B32"/>
    <w:rsid w:val="00AD1547"/>
    <w:rsid w:val="00AD2104"/>
    <w:rsid w:val="00AE1E33"/>
    <w:rsid w:val="00AE2FF4"/>
    <w:rsid w:val="00AE5C65"/>
    <w:rsid w:val="00B01473"/>
    <w:rsid w:val="00B24595"/>
    <w:rsid w:val="00B334E1"/>
    <w:rsid w:val="00B4125C"/>
    <w:rsid w:val="00B60B00"/>
    <w:rsid w:val="00B61964"/>
    <w:rsid w:val="00B678B2"/>
    <w:rsid w:val="00B75329"/>
    <w:rsid w:val="00B83637"/>
    <w:rsid w:val="00B862FE"/>
    <w:rsid w:val="00B90700"/>
    <w:rsid w:val="00B94B6D"/>
    <w:rsid w:val="00B96A0D"/>
    <w:rsid w:val="00BA5886"/>
    <w:rsid w:val="00BA63F4"/>
    <w:rsid w:val="00BD0F3E"/>
    <w:rsid w:val="00BE1C64"/>
    <w:rsid w:val="00C018DB"/>
    <w:rsid w:val="00C10CE6"/>
    <w:rsid w:val="00C1180D"/>
    <w:rsid w:val="00C15F16"/>
    <w:rsid w:val="00C26752"/>
    <w:rsid w:val="00C31218"/>
    <w:rsid w:val="00C353BB"/>
    <w:rsid w:val="00C364D0"/>
    <w:rsid w:val="00C40534"/>
    <w:rsid w:val="00C42270"/>
    <w:rsid w:val="00C44C4F"/>
    <w:rsid w:val="00C44FA2"/>
    <w:rsid w:val="00C505F1"/>
    <w:rsid w:val="00C51B21"/>
    <w:rsid w:val="00C54B37"/>
    <w:rsid w:val="00C6242B"/>
    <w:rsid w:val="00C71517"/>
    <w:rsid w:val="00C746E6"/>
    <w:rsid w:val="00C808E7"/>
    <w:rsid w:val="00CA151C"/>
    <w:rsid w:val="00CA5A54"/>
    <w:rsid w:val="00CA7794"/>
    <w:rsid w:val="00CB275F"/>
    <w:rsid w:val="00CB731D"/>
    <w:rsid w:val="00CC4C2B"/>
    <w:rsid w:val="00CC78C8"/>
    <w:rsid w:val="00CE126D"/>
    <w:rsid w:val="00CF523C"/>
    <w:rsid w:val="00CF61AF"/>
    <w:rsid w:val="00CF75EF"/>
    <w:rsid w:val="00CF7B29"/>
    <w:rsid w:val="00D00B35"/>
    <w:rsid w:val="00D165D6"/>
    <w:rsid w:val="00D21A18"/>
    <w:rsid w:val="00D31A86"/>
    <w:rsid w:val="00D36737"/>
    <w:rsid w:val="00D4067F"/>
    <w:rsid w:val="00D42EF9"/>
    <w:rsid w:val="00D43D87"/>
    <w:rsid w:val="00D51471"/>
    <w:rsid w:val="00D52202"/>
    <w:rsid w:val="00D54A2F"/>
    <w:rsid w:val="00D5662D"/>
    <w:rsid w:val="00D65BF5"/>
    <w:rsid w:val="00D65FAC"/>
    <w:rsid w:val="00D976DC"/>
    <w:rsid w:val="00DA0CE2"/>
    <w:rsid w:val="00DA30ED"/>
    <w:rsid w:val="00DA3B4D"/>
    <w:rsid w:val="00DA51FF"/>
    <w:rsid w:val="00DA6BAC"/>
    <w:rsid w:val="00DB123C"/>
    <w:rsid w:val="00DB6CA0"/>
    <w:rsid w:val="00DC21C5"/>
    <w:rsid w:val="00DC3827"/>
    <w:rsid w:val="00DD7A9C"/>
    <w:rsid w:val="00DD7C8C"/>
    <w:rsid w:val="00DE3C8C"/>
    <w:rsid w:val="00DE69F5"/>
    <w:rsid w:val="00DF340B"/>
    <w:rsid w:val="00DF5051"/>
    <w:rsid w:val="00DF6A6C"/>
    <w:rsid w:val="00DF7293"/>
    <w:rsid w:val="00E0098C"/>
    <w:rsid w:val="00E0274D"/>
    <w:rsid w:val="00E06E9C"/>
    <w:rsid w:val="00E22EAF"/>
    <w:rsid w:val="00E27149"/>
    <w:rsid w:val="00E323C1"/>
    <w:rsid w:val="00E34A2D"/>
    <w:rsid w:val="00E55143"/>
    <w:rsid w:val="00E55487"/>
    <w:rsid w:val="00E66623"/>
    <w:rsid w:val="00E66D99"/>
    <w:rsid w:val="00E74542"/>
    <w:rsid w:val="00E844BD"/>
    <w:rsid w:val="00E8672D"/>
    <w:rsid w:val="00E86795"/>
    <w:rsid w:val="00E93000"/>
    <w:rsid w:val="00E93F2A"/>
    <w:rsid w:val="00E96AA0"/>
    <w:rsid w:val="00EA5D2E"/>
    <w:rsid w:val="00EB5D1E"/>
    <w:rsid w:val="00EC1A3D"/>
    <w:rsid w:val="00EC4360"/>
    <w:rsid w:val="00EC548A"/>
    <w:rsid w:val="00EE1FBE"/>
    <w:rsid w:val="00EF0936"/>
    <w:rsid w:val="00EF31F8"/>
    <w:rsid w:val="00F029FF"/>
    <w:rsid w:val="00F04828"/>
    <w:rsid w:val="00F07C00"/>
    <w:rsid w:val="00F10CB1"/>
    <w:rsid w:val="00F13182"/>
    <w:rsid w:val="00F1500D"/>
    <w:rsid w:val="00F26D72"/>
    <w:rsid w:val="00F33511"/>
    <w:rsid w:val="00F338CF"/>
    <w:rsid w:val="00F3457B"/>
    <w:rsid w:val="00F35B4A"/>
    <w:rsid w:val="00F52752"/>
    <w:rsid w:val="00F54CB3"/>
    <w:rsid w:val="00F550FD"/>
    <w:rsid w:val="00F568EE"/>
    <w:rsid w:val="00F60973"/>
    <w:rsid w:val="00F61163"/>
    <w:rsid w:val="00F67646"/>
    <w:rsid w:val="00F76CEA"/>
    <w:rsid w:val="00F90BB8"/>
    <w:rsid w:val="00F94324"/>
    <w:rsid w:val="00F95BE1"/>
    <w:rsid w:val="00F969E1"/>
    <w:rsid w:val="00FB1D71"/>
    <w:rsid w:val="00FB4885"/>
    <w:rsid w:val="00FB4D94"/>
    <w:rsid w:val="00FB5EE8"/>
    <w:rsid w:val="00FB7C64"/>
    <w:rsid w:val="00FC1640"/>
    <w:rsid w:val="00FC48B8"/>
    <w:rsid w:val="00FE4E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D66E0AE8-4882-41E5-B236-EA99768FE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E69BF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5548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B4876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5B4876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DF7293"/>
  </w:style>
  <w:style w:type="paragraph" w:customStyle="1" w:styleId="ConsPlusNonformat">
    <w:name w:val="ConsPlusNonformat"/>
    <w:uiPriority w:val="99"/>
    <w:rsid w:val="00035E0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rmal (Web)"/>
    <w:basedOn w:val="a"/>
    <w:uiPriority w:val="99"/>
    <w:unhideWhenUsed/>
    <w:rsid w:val="00035E0C"/>
    <w:pPr>
      <w:spacing w:before="100" w:beforeAutospacing="1" w:after="119"/>
    </w:pPr>
  </w:style>
  <w:style w:type="paragraph" w:styleId="a7">
    <w:name w:val="List Paragraph"/>
    <w:basedOn w:val="a"/>
    <w:link w:val="a8"/>
    <w:uiPriority w:val="34"/>
    <w:qFormat/>
    <w:rsid w:val="00972D2B"/>
    <w:pPr>
      <w:contextualSpacing/>
      <w:jc w:val="center"/>
    </w:pPr>
    <w:rPr>
      <w:lang w:val="en-US"/>
    </w:rPr>
  </w:style>
  <w:style w:type="paragraph" w:customStyle="1" w:styleId="11">
    <w:name w:val="Стиль1"/>
    <w:basedOn w:val="a7"/>
    <w:link w:val="12"/>
    <w:qFormat/>
    <w:rsid w:val="000710AB"/>
  </w:style>
  <w:style w:type="paragraph" w:customStyle="1" w:styleId="2">
    <w:name w:val="Стиль2"/>
    <w:basedOn w:val="a7"/>
    <w:link w:val="20"/>
    <w:qFormat/>
    <w:rsid w:val="000710AB"/>
  </w:style>
  <w:style w:type="character" w:customStyle="1" w:styleId="a8">
    <w:name w:val="Абзац списка Знак"/>
    <w:basedOn w:val="a0"/>
    <w:link w:val="a7"/>
    <w:uiPriority w:val="34"/>
    <w:rsid w:val="00972D2B"/>
    <w:rPr>
      <w:sz w:val="24"/>
      <w:szCs w:val="24"/>
      <w:lang w:val="en-US"/>
    </w:rPr>
  </w:style>
  <w:style w:type="character" w:customStyle="1" w:styleId="12">
    <w:name w:val="Стиль1 Знак"/>
    <w:basedOn w:val="a8"/>
    <w:link w:val="11"/>
    <w:rsid w:val="000710AB"/>
    <w:rPr>
      <w:sz w:val="24"/>
      <w:szCs w:val="24"/>
      <w:lang w:val="en-US"/>
    </w:rPr>
  </w:style>
  <w:style w:type="paragraph" w:customStyle="1" w:styleId="3">
    <w:name w:val="Стиль3"/>
    <w:basedOn w:val="a7"/>
    <w:link w:val="30"/>
    <w:qFormat/>
    <w:rsid w:val="000710AB"/>
    <w:pPr>
      <w:numPr>
        <w:numId w:val="43"/>
      </w:numPr>
    </w:pPr>
  </w:style>
  <w:style w:type="character" w:customStyle="1" w:styleId="20">
    <w:name w:val="Стиль2 Знак"/>
    <w:basedOn w:val="a8"/>
    <w:link w:val="2"/>
    <w:rsid w:val="000710AB"/>
    <w:rPr>
      <w:sz w:val="24"/>
      <w:szCs w:val="24"/>
      <w:lang w:val="en-US"/>
    </w:rPr>
  </w:style>
  <w:style w:type="character" w:customStyle="1" w:styleId="30">
    <w:name w:val="Стиль3 Знак"/>
    <w:basedOn w:val="a8"/>
    <w:link w:val="3"/>
    <w:rsid w:val="000710AB"/>
    <w:rPr>
      <w:sz w:val="24"/>
      <w:szCs w:val="24"/>
      <w:lang w:val="en-US"/>
    </w:rPr>
  </w:style>
  <w:style w:type="paragraph" w:customStyle="1" w:styleId="ConsPlusNormal">
    <w:name w:val="ConsPlusNormal"/>
    <w:rsid w:val="0083400A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ConsPlusCell">
    <w:name w:val="ConsPlusCell"/>
    <w:uiPriority w:val="99"/>
    <w:rsid w:val="0083400A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character" w:customStyle="1" w:styleId="10">
    <w:name w:val="Заголовок 1 Знак"/>
    <w:basedOn w:val="a0"/>
    <w:link w:val="1"/>
    <w:uiPriority w:val="9"/>
    <w:rsid w:val="00E55487"/>
    <w:rPr>
      <w:rFonts w:ascii="Cambria" w:hAnsi="Cambria"/>
      <w:b/>
      <w:bCs/>
      <w:kern w:val="32"/>
      <w:sz w:val="32"/>
      <w:szCs w:val="32"/>
    </w:rPr>
  </w:style>
  <w:style w:type="paragraph" w:customStyle="1" w:styleId="13">
    <w:name w:val="Обычный1"/>
    <w:rsid w:val="003B64B7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92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4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5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5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8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5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7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88;&#1072;&#1073;&#1086;&#1090;&#1072;\&#1090;&#1077;&#1082;&#1091;&#1097;&#1072;&#1103;%20&#1088;&#1072;&#1073;&#1086;&#1090;&#1072;\&#1087;&#1086;&#1083;&#1080;&#1075;&#1086;&#1085;%20development\Polygon%20Development\Polygon\bin\Debug\&#1064;&#1072;&#1073;&#1083;&#1086;&#1085;&#1099;%20&#1055;&#1058;&#1055;\&#1058;&#1080;&#1090;&#1091;&#1083;&#1100;&#1085;&#1099;&#1081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60646F-2F86-4BE8-B19B-5B9667A8B0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Титульный.dot</Template>
  <TotalTime>0</TotalTime>
  <Pages>3</Pages>
  <Words>26672</Words>
  <Characters>152032</Characters>
  <Application>Microsoft Office Word</Application>
  <DocSecurity>0</DocSecurity>
  <Lines>1266</Lines>
  <Paragraphs>356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Лист № 1</vt:lpstr>
    </vt:vector>
  </TitlesOfParts>
  <Company>rnd</Company>
  <LinksUpToDate>false</LinksUpToDate>
  <CharactersWithSpaces>178348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Лист № 1</dc:title>
  <dc:creator>Microsoft</dc:creator>
  <cp:lastModifiedBy>t9535172508@mail.ru</cp:lastModifiedBy>
  <cp:revision>2</cp:revision>
  <cp:lastPrinted>1900-12-31T21:00:00Z</cp:lastPrinted>
  <dcterms:created xsi:type="dcterms:W3CDTF">2026-07-14T21:49:00Z</dcterms:created>
  <dcterms:modified xsi:type="dcterms:W3CDTF">2026-07-14T21:49:00Z</dcterms:modified>
</cp:coreProperties>
</file>