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7"/>
        <w:gridCol w:w="44"/>
        <w:gridCol w:w="242"/>
        <w:gridCol w:w="310"/>
        <w:gridCol w:w="9"/>
        <w:gridCol w:w="9"/>
        <w:gridCol w:w="414"/>
        <w:gridCol w:w="156"/>
        <w:gridCol w:w="337"/>
        <w:gridCol w:w="7"/>
        <w:gridCol w:w="353"/>
        <w:gridCol w:w="9"/>
        <w:gridCol w:w="17"/>
        <w:gridCol w:w="549"/>
        <w:gridCol w:w="39"/>
        <w:gridCol w:w="99"/>
        <w:gridCol w:w="259"/>
        <w:gridCol w:w="526"/>
        <w:gridCol w:w="53"/>
        <w:gridCol w:w="11"/>
        <w:gridCol w:w="220"/>
        <w:gridCol w:w="62"/>
        <w:gridCol w:w="218"/>
        <w:gridCol w:w="66"/>
        <w:gridCol w:w="146"/>
        <w:gridCol w:w="148"/>
        <w:gridCol w:w="172"/>
        <w:gridCol w:w="315"/>
        <w:gridCol w:w="771"/>
        <w:gridCol w:w="11"/>
        <w:gridCol w:w="142"/>
        <w:gridCol w:w="85"/>
        <w:gridCol w:w="64"/>
        <w:gridCol w:w="140"/>
        <w:gridCol w:w="130"/>
        <w:gridCol w:w="857"/>
        <w:gridCol w:w="192"/>
        <w:gridCol w:w="96"/>
        <w:gridCol w:w="708"/>
        <w:gridCol w:w="283"/>
        <w:gridCol w:w="46"/>
        <w:gridCol w:w="1234"/>
      </w:tblGrid>
      <w:tr w:rsidR="00A61837" w:rsidRPr="004A75A7" w:rsidTr="008E1B38">
        <w:trPr>
          <w:trHeight w:val="480"/>
        </w:trPr>
        <w:tc>
          <w:tcPr>
            <w:tcW w:w="10206" w:type="dxa"/>
            <w:gridSpan w:val="42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42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187015, Ленинградская область, район Тосненский, СНТ Радиатор массива Трубников Бор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47:26:1017002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42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4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15.05.2026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****-***/****-********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4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gridSpan w:val="2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1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47:26:1017002:100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2278802.34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362059.43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2278787.65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362082.75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2278813.22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2278827.09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2278802.34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47:26:1017002:100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47:26:1017002:100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711 кв.м ± 10.67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√711 * √((1 + 1.02²)/(2 * 1.02)) = 10.67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47:26:1017002:100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47:26:1017002:101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2278845.34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2278832.11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2278869.05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2278845.34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47:26:1017002:101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47:26:1017002:101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+ 1.00²)/(2 * 1.00))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47:26:1017002:101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47:26:1017002:102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361987.70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362001.74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2278845.34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2278869.05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361987.70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47:26:1017002:102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47:26:1017002:102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+ 1.00²)/(2 * 1.00)) = 10.32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47:26:1017002:102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2278874.22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361987.70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2278859.56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362011.12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2278883.05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2278897.46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2278874.22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679 кв.м ± 10.43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√679 * √((1 + 1.00²)/(2 * 1.00)) = 10.43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47:26:1017002:104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361961.68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2278885.79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361973.24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2278874.22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361996.43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2278897.46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361982.36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361960.59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47:26:1017002:104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47:26:1017002:104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633 кв.м ± 10.06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√633 * √((1 + 1.03²)/(2 * 1.03)) = 10.06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47:26:1017002:104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47:26:1017002:108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361837.14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361844.10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2279008.31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361851.28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2279001.35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361872.69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2279022.01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361857.40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361837.14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47:26:1017002:108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47:26:1017002:108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+ 1.03²)/(2 * 1.03))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47:26:1017002:108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2278971.74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2278958.04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362162.86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2278979.15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2278971.74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580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√580 * √((1 + 1.02²)/(2 * 1.02))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361990.58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2279111.33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2279145.48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560 кв.м ± 9.47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√560 * √((1 + 1.00²)/(2 * 1.00)) = 9.47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2279139.20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361976.98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2279145.48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574 кв.м ± 9.59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√574 * √((1 + 1.01²)/(2 * 1.01)) = 9.59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9.74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+ 1.03²)/(2 * 1.03)) = 9.74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2278886.25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362179.84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2278908.70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362164.84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2278924.35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688 кв.м ± 10.50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√688 * √((1 + 1.02²)/(2 * 1.02)) = 10.50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2279061.82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2279076.12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9.80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+ 1.01²)/(2 * 1.01)) = 9.80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361998.42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2279098.10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361984.52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+ 1.00²)/(2 * 1.00))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361984.52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2279105.00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362162.86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2278979.15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362184.85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2279000.59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362185.15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2279000.88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362170.87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361970.47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2279118.55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622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√622 * √((1 + 1.00²)/(2 * 1.00))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361956.20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2279133.02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361940.77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2279148.69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361929.88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2279137.90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675 кв.м ± 10.39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√675 * √((1 + 1.00²)/(2 * 1.00)) = 10.39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2278880.60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362136.35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2278864.98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362157.51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2278886.25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2278880.60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652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√652 * √((1 + 1.02²)/(2 * 1.02))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2278894.75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362121.21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2278880.60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2278901.84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2278916.10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2278894.75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+ 1.01²)/(2 * 1.01))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362107.09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2278894.75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2278916.10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9.64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+ 1.10²)/(2 * 1.10)) = 9.64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2278922.41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362092.82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2278910.35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362094.72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2278908.28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2278922.41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2.81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630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√630 * √((1 + 1.06²)/(2 * 1.06))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2278986.85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362037.10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2278966.57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2278986.85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9.65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+ 1.03²)/(2 * 1.03)) = 9.65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47:26:1017002:27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362043.13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2279002.59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362032.70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2278991.60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362026.38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2278985.03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362022.78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2278981.15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362037.10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2278966.57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362058.12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2278986.85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362054.08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2278991.87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362043.13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2279002.59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47:26:1017002:27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6.44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47:26:1017002:27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+ 1.02²)/(2 * 1.02))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47:26:1017002:27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47:26:1017002:30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361940.98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2279061.43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2279083.38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47:26:1017002:30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47:26:1017002:30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47:26:1017002:30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361897.03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2279089.90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361918.99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2279127.10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361897.03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2279105.34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676 кв.м ± 10.40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√676 * √((1 + 1.00²)/(2 * 1.00)) = 10.40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362010.55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362024.22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2278925.06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362046.49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2278946.86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47:26:1017002:37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361900.82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361921.82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2279069.77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361900.82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47:26:1017002:37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47:26:1017002:37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+ 1.01²)/(2 * 1.01))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47:26:1017002:37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362053.53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362053.53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605 кв.м ± 9.84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√605 * √((1 + 1.03²)/(2 * 1.03)) = 9.84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361973.70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2278932.77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361988.78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361995.28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2278923.90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362006.64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362010.55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9.04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659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√659 * √((1 + 1.01²)/(2 * 1.01))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361878.45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361892.44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2279012.74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361900.82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361878.45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617 кв.м ± 9.94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√617 * √((1 + 1.03²)/(2 * 1.03)) = 9.94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47:26:1017002:44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362044.16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2278802.34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362068.55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2278827.09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2278841.12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47:26:1017002:44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47:26:1017002:44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707 кв.м ± 10.64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√707 * √((1 + 1.01²)/(2 * 1.01)) = 10.64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47:26:1017002:44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2278832.11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362029.48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2278817.23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2278841.12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362038.71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362014.79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2278832.11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34.49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33.87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727 кв.м ± 10.79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√727 * √((1 + 1.02²)/(2 * 1.02)) = 10.79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361822.09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361837.14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2279015.49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361857.40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2279036.01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361842.79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2279051.59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361822.09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2279031.07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+ 1.02²)/(2 * 1.02)) = 9.99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362037.75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2279104.46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3.25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+ 1.04²)/(2 * 1.04)) = 9.93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361967.39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2279175.07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2279179.73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361987.91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2279195.41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361977.11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2279184.70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361967.39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2279175.07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620 кв.м ± 9.96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√620 * √((1 + 1.01²)/(2 * 1.01)) = 9.96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2278954.66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362010.55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362031.93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2278961.38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362019.08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2278974.10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362016.88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2278975.76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+ 1.03²)/(2 * 1.03))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362206.75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362228.41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2278957.53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362212.54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662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√662 * √((1 + 1.03²)/(2 * 1.03))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362212.54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2278972.18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362199.02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2278985.63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+ 1.02²)/(2 * 1.02)) = 9.78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362170.87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2279014.95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+ 1.00²)/(2 * 1.00))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47:26:1017002:59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362156.71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2279029.03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47:26:1017002:59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47:26:1017002:59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601 кв.м ± 9.81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√601 * √((1 + 1.02²)/(2 * 1.02)) = 9.81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47:26:1017002:59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2279116.65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362046.15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2279138.50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9.83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+ 1.01²)/(2 * 1.01)) = 9.83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362106.78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2279035.36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362143.15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2279042.21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362128.05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2279056.78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362106.09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2279036.06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362106.78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2279035.36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639 кв.м ± 10.12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√639 * √((1 + 1.04²)/(2 * 1.04)) = 10.12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362045.83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2279094.76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362053.53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2279087.28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362074.96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2279109.81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362060.40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2279124.22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362039.83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2279101.96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9.37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+ 1.05²)/(2 * 1.05))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362082.18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2279059.78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2279070.22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2279080.67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362095.80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2279088.56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362088.63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2279096.45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362068.28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2279073.60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613 кв.м ± 9.91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√613 * √((1 + 1.06²)/(2 * 1.06)) = 9.91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2279145.48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2279165.70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2279179.73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2279159.75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572 кв.м ± 9.57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√572 * √((1 + 1.00²)/(2 * 1.00)) = 9.57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362113.96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362127.69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2278971.74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362148.51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362113.96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584 кв.м ± 9.67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√584 * √((1 + 1.02²)/(2 * 1.02)) = 9.67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362113.96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362134.65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2279006.87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362120.79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2279021.09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362099.11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2278999.94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597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√597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2279145.48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362011.00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2279131.61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2279152.25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н92У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362017.26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2279165.70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361996.96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2279145.48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н92У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565 кв.м ± 9.51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√565 * √((1 + 1.01²)/(2 * 1.01)) = 9.51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362128.16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2278916.10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362150.25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2278938.48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362136.19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9.70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+ 1.08²)/(2 * 1.08)) = 9.70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362116.51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2278931.55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362136.19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2278952.47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362135.51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2278953.15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362122.54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2278966.46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579 кв.м ± 9.63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√579 * √((1 + 1.02²)/(2 * 1.02)) = 9.63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362108.10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2278980.28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362093.52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2278994.94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9.92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+ 1.00²)/(2 * 1.00)) = 9.92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362045.42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2279021.91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362055.75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2279032.06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2279039.33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14.48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+ 1.03²)/(2 * 1.03))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362041.37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2279046.60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362026.33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2279061.82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2279040.54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21.40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 ± 10.02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√627 * √((1 + 1.02²)/(2 * 1.02)) = 10.02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362012.69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2279076.12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361998.42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2279091.19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625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√625 * √((1 + 1.02²)/(2 * 1.02))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47:26:1017002:79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2278922.41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362101.84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2278945.71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47:26:1017002:79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21.89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47:26:1017002:79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+ 1.01²)/(2 * 1.01))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47:26:1017002:79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362169.76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362185.59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2278914.48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362206.75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2278935.75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362169.76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649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√649 * √((1 + 1.03²)/(2 * 1.03))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362065.65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2278937.96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362086.90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2278959.14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2278972.75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2278952.65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28.96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9.76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+ 1.02²)/(2 * 1.02)) = 9.76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361998.24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2279004.69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362014.98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2278990.75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362025.03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2279001.26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2279011.76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21.78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637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√637 * √((1 + 1.04²)/(2 * 1.04))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361969.17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2279033.25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361991.07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2279054.79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361977.03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2279069.61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361955.21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2279047.35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9.98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+ 1.01²)/(2 * 1.01)) = 9.98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2279089.90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361926.85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2279074.81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361948.66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2279097.07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н110У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361934.35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2279111.41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н109У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361912.97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2279089.90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н110У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н109У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626 кв.м ± 10.01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√626 * √((1 + 1.03²)/(2 * 1.03)) = 10.01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2278855.44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362111.02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2278839.58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362132.32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2278860.92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362117.17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2278875.37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362095.49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2278855.44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+ 1.03²)/(2 * 1.03))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362060.74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362042.57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2278913.93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362038.78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362053.41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2278895.93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362074.95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2278918.30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362074.73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2278918.53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362060.74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2278932.44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25.94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0.32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629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√629 * √((1 + 1.01²)/(2 * 1.01))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361986.52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362007.85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2278984.09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361993.61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2278998.71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361978.79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2279013.03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361968.56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2279002.50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361982.39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2278988.74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14.68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15.11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936 кв.м ± 12.42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√936 * √((1 + 1.28²)/(2 * 1.28)) = 12.42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361943.45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2279006.16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361964.31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2279027.62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361959.82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2279032.04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361949.79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2279041.03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6.30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13.47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9.72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+ 1.01²)/(2 * 1.01)) = 9.72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362169.76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2278929.28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н236У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362190.94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2278950.52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н237У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362176.80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2278964.73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н238У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362155.12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2278943.77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н234У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362155.55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2278943.34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н236У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н234У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9.89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+ 1.01²)/(2 * 1.01)) = 9.89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289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47:26:1017002:90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361929.22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2279020.36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361949.79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2279041.03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361935.39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2279055.82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361915.08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2279034.82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47:26:1017002:90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29.16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47:26:1017002:90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+ 1.02²)/(2 * 1.02))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47:26:1017002:90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47:26:1017002:96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362002.89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362017.38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2278889.96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362038.78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2278910.33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362024.22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2278925.06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362002.89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2278903.68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47:26:1017002:96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20.71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47:26:1017002:96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9.86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+ 1.02²)/(2 * 1.02)) = 9.86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47:26:1017002:96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47:26:1017002:97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361936.13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361950.86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2278956.09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н193У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361971.47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2278977.36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361971.92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2278977.84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361957.45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2278992.15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н201У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361936.13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2278970.49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47:26:1017002:97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29.62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н193У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0.66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н201У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30.39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47:26:1017002:97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9.97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+ 1.01²)/(2 * 1.01)) = 9.97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47:26:1017002:97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D13E16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E30EC3" w:rsidRDefault="00D13E16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47:26:1017002:98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33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D13E16" w:rsidRPr="003603C1" w:rsidRDefault="00D13E16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9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A868BD" w:rsidRDefault="00D13E16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4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A9191B" w:rsidRDefault="00D13E16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D13E16" w:rsidRPr="008417BF" w:rsidRDefault="00D13E16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4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8417BF" w:rsidRDefault="00D13E16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8417BF" w:rsidRDefault="00D13E16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7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8417BF" w:rsidRDefault="00D13E16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4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3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35930" w:rsidRDefault="00D13E16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5B4FA1" w:rsidRDefault="00D13E16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361864.78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2279041.99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н181У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361863.67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2279040.72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н182У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361871.06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2279033.50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н183У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361878.45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2279026.27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361900.82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2279048.39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н184У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361885.58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2279062.81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н180У</w:t>
            </w:r>
          </w:p>
        </w:tc>
        <w:tc>
          <w:tcPr>
            <w:tcW w:w="9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361864.78</w:t>
            </w:r>
          </w:p>
        </w:tc>
        <w:tc>
          <w:tcPr>
            <w:tcW w:w="8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8F4E28">
            <w:pPr>
              <w:spacing w:before="120" w:after="120"/>
            </w:pPr>
            <w:r w:rsidRPr="009067AB">
              <w:rPr>
                <w:lang w:val="en-US"/>
              </w:rPr>
              <w:t>2279041.99</w:t>
            </w:r>
          </w:p>
        </w:tc>
        <w:tc>
          <w:tcPr>
            <w:tcW w:w="1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737280" w:rsidRDefault="00D13E16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333FE" w:rsidRDefault="00D13E16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47:26:1017002:98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11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Default="00D13E16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D13E16" w:rsidRPr="00666D74" w:rsidRDefault="00D13E16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1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66D74" w:rsidRDefault="00D13E16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1.69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10.34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20.98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н180У</w:t>
            </w:r>
          </w:p>
        </w:tc>
        <w:tc>
          <w:tcPr>
            <w:tcW w:w="21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29.43</w:t>
            </w:r>
          </w:p>
        </w:tc>
        <w:tc>
          <w:tcPr>
            <w:tcW w:w="212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B4FA1" w:rsidRDefault="00D13E16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47:26:1017002:98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666D74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1242C" w:rsidRDefault="00D13E16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1242C" w:rsidRDefault="00D13E16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1242C" w:rsidRDefault="00D13E16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E70CD1" w:rsidRDefault="00D13E16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CE1DAD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653 кв.м ± 10.22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√653 * √((1 + 1.02²)/(2 * 1.02)) = 10.22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6360AC" w:rsidRDefault="00D13E16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AF1B59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C26F1" w:rsidRDefault="00D13E16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C26F1" w:rsidRDefault="00D13E16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47:26:1017002:109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8030E7" w:rsidRDefault="00D13E16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8030E7" w:rsidRDefault="00D13E16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D13E16" w:rsidRPr="00CD1C19" w:rsidRDefault="00D13E16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47:26:1017002:98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6360AC" w:rsidRDefault="00D13E16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4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F70DBD" w:rsidRDefault="00D13E16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D13E1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F41B4" w:rsidRDefault="00D13E1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47:26:1017002:164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D13E16" w:rsidRPr="001D786B" w:rsidRDefault="00D13E1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1D786B" w:rsidRDefault="00D13E1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362102.61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2278890.03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362088.65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2278904.23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362087.69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2278905.21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362074.95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2278918.30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362053.41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2278895.93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362066.89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2278882.13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н22У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362081.78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2278869.09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н21У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362102.61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2278890.03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443290" w:rsidRDefault="00D13E1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47:26:1017002:164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1.37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18.27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31.05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19.79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н22У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н21У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29.54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049CC" w:rsidRDefault="00D13E1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47:26:1017002:164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3C4580" w:rsidRDefault="00D13E1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A3E83" w:rsidRDefault="00D13E1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2E34DF" w:rsidRDefault="00D13E1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2E34DF" w:rsidRDefault="00D13E1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1204 кв.м ± 13.88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√1204 * √((1 + 1.00²)/(2 * 1.00)) = 13.88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42F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42F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825F3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946" w:rsidRDefault="00D13E1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54E32" w:rsidRDefault="00D13E1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54E32" w:rsidRDefault="00D13E1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54E32" w:rsidRDefault="00D13E1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47:26:1017002:109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942F16" w:rsidRDefault="00D13E1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D13E16" w:rsidRPr="00601D79" w:rsidRDefault="00D13E1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47:26:1017002:164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42F16" w:rsidRDefault="00D13E1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B634EE" w:rsidTr="00EB43A2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B634EE" w:rsidRDefault="00D13E16" w:rsidP="0076690B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B634EE">
              <w:rPr>
                <w:b/>
                <w:sz w:val="28"/>
                <w:szCs w:val="28"/>
              </w:rPr>
              <w:t xml:space="preserve">Сведения об уточняемых земельных участках, необходимые для исправления </w:t>
            </w:r>
            <w:r w:rsidRPr="000E3607">
              <w:rPr>
                <w:b/>
                <w:sz w:val="28"/>
                <w:szCs w:val="28"/>
              </w:rPr>
              <w:t>реестровых</w:t>
            </w:r>
            <w:r w:rsidRPr="00B634EE">
              <w:rPr>
                <w:b/>
                <w:sz w:val="28"/>
                <w:szCs w:val="28"/>
              </w:rPr>
              <w:t xml:space="preserve"> ошибок в сведениях о местоположении их границ</w:t>
            </w:r>
          </w:p>
        </w:tc>
      </w:tr>
      <w:tr w:rsidR="001D786B" w:rsidRPr="00DF5913" w:rsidTr="0056426E">
        <w:trPr>
          <w:trHeight w:val="74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F41B4" w:rsidRDefault="00D13E16" w:rsidP="0076690B">
            <w:pPr>
              <w:spacing w:before="120" w:after="120"/>
              <w:jc w:val="both"/>
              <w:rPr>
                <w:u w:val="single"/>
              </w:rPr>
            </w:pPr>
            <w:r w:rsidRPr="00DF5913">
              <w:rPr>
                <w:b/>
              </w:rPr>
              <w:t xml:space="preserve">1. </w:t>
            </w:r>
            <w:r w:rsidRPr="00942F16">
              <w:rPr>
                <w:b/>
                <w:sz w:val="22"/>
              </w:rPr>
              <w:t>Сведе</w:t>
            </w:r>
            <w:r>
              <w:rPr>
                <w:b/>
                <w:sz w:val="22"/>
              </w:rPr>
              <w:t>ния о характерных точках границ</w:t>
            </w:r>
            <w:r w:rsidRPr="00942F16">
              <w:rPr>
                <w:b/>
                <w:sz w:val="22"/>
              </w:rPr>
              <w:t xml:space="preserve"> уточняемого земельного участка с кадастровым номером </w:t>
            </w:r>
            <w:r w:rsidRPr="009178A3">
              <w:rPr>
                <w:u w:val="single"/>
              </w:rPr>
              <w:t>47:26:1017002:54</w:t>
            </w:r>
          </w:p>
        </w:tc>
      </w:tr>
      <w:tr w:rsidR="001D786B" w:rsidRPr="00DF5913" w:rsidTr="002F4CB1">
        <w:trPr>
          <w:trHeight w:val="247"/>
        </w:trPr>
        <w:tc>
          <w:tcPr>
            <w:tcW w:w="6663" w:type="dxa"/>
            <w:gridSpan w:val="3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D13E16" w:rsidRPr="001D786B" w:rsidRDefault="00D13E16" w:rsidP="002F4CB1">
            <w:pPr>
              <w:spacing w:before="120" w:after="120"/>
              <w:jc w:val="both"/>
              <w:rPr>
                <w:b/>
                <w:highlight w:val="yellow"/>
                <w:lang w:val="en-US"/>
              </w:rPr>
            </w:pPr>
            <w:r w:rsidRPr="001121D1">
              <w:rPr>
                <w:b/>
              </w:rPr>
              <w:t xml:space="preserve">Система координат </w:t>
            </w:r>
            <w:r w:rsidRPr="003F1CA2">
              <w:rPr>
                <w:u w:val="single"/>
              </w:rPr>
              <w:t>МСК-47, зона 2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D13E16" w:rsidRPr="001D786B" w:rsidRDefault="00D13E16" w:rsidP="002F4CB1">
            <w:pPr>
              <w:spacing w:before="120" w:after="120"/>
              <w:jc w:val="both"/>
              <w:rPr>
                <w:b/>
                <w:highlight w:val="yellow"/>
              </w:rPr>
            </w:pPr>
            <w:r w:rsidRPr="00A832ED">
              <w:rPr>
                <w:b/>
              </w:rPr>
              <w:t>Зона №</w:t>
            </w:r>
            <w:r w:rsidRPr="00A832ED">
              <w:rPr>
                <w:u w:val="single"/>
                <w:lang w:val="en-US"/>
              </w:rPr>
              <w:t>2</w:t>
            </w:r>
          </w:p>
        </w:tc>
      </w:tr>
      <w:tr w:rsidR="001D786B" w:rsidRPr="00DF5913" w:rsidTr="0076690B">
        <w:trPr>
          <w:trHeight w:val="407"/>
        </w:trPr>
        <w:tc>
          <w:tcPr>
            <w:tcW w:w="126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69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70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2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C9601F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с подставленными </w:t>
            </w:r>
            <w:r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C9601F">
              <w:rPr>
                <w:b/>
                <w:sz w:val="22"/>
                <w:szCs w:val="22"/>
              </w:rPr>
              <w:t>и итоговые (вычисленные) значения Мt, м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365430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1D786B" w:rsidRPr="00DF5913" w:rsidTr="0076690B">
        <w:trPr>
          <w:trHeight w:val="1021"/>
        </w:trPr>
        <w:tc>
          <w:tcPr>
            <w:tcW w:w="1267" w:type="dxa"/>
            <w:gridSpan w:val="5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соде</w:t>
            </w:r>
            <w:r>
              <w:rPr>
                <w:b/>
                <w:sz w:val="22"/>
                <w:szCs w:val="22"/>
              </w:rPr>
              <w:t>ржа</w:t>
            </w:r>
            <w:r>
              <w:rPr>
                <w:b/>
                <w:sz w:val="22"/>
                <w:szCs w:val="22"/>
              </w:rPr>
              <w:t>т</w:t>
            </w:r>
            <w:r>
              <w:rPr>
                <w:b/>
                <w:sz w:val="22"/>
                <w:szCs w:val="22"/>
              </w:rPr>
              <w:t>ся в Едином государствен</w:t>
            </w:r>
            <w:r w:rsidRPr="001D786B">
              <w:rPr>
                <w:b/>
                <w:sz w:val="22"/>
                <w:szCs w:val="22"/>
              </w:rPr>
              <w:t>ном реестре недвижимости</w:t>
            </w:r>
          </w:p>
        </w:tc>
        <w:tc>
          <w:tcPr>
            <w:tcW w:w="1848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1D786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1D786B">
              <w:rPr>
                <w:b/>
                <w:sz w:val="22"/>
                <w:szCs w:val="22"/>
              </w:rPr>
              <w:t xml:space="preserve"> в ходе выполнения комплексных кадастровых работ</w:t>
            </w:r>
          </w:p>
        </w:tc>
        <w:tc>
          <w:tcPr>
            <w:tcW w:w="1701" w:type="dxa"/>
            <w:gridSpan w:val="8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EB43A2" w:rsidTr="001B35A6">
        <w:trPr>
          <w:trHeight w:val="971"/>
        </w:trPr>
        <w:tc>
          <w:tcPr>
            <w:tcW w:w="126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9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924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B43A2" w:rsidRDefault="00D13E16" w:rsidP="001B35A6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701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EB43A2" w:rsidRPr="00EB43A2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74" w:right="-44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EB43A2" w:rsidRDefault="00D13E16" w:rsidP="0076690B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8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361922.04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2278984.33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361943.45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2279006.16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361929.22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2279020.36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361907.53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2278998.32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590258" w:rsidTr="00365430">
        <w:trPr>
          <w:trHeight w:val="64"/>
        </w:trPr>
        <w:tc>
          <w:tcPr>
            <w:tcW w:w="126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361922.04</w:t>
            </w:r>
          </w:p>
        </w:tc>
        <w:tc>
          <w:tcPr>
            <w:tcW w:w="9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2278984.33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2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1121D1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413553">
              <w:t>–</w:t>
            </w:r>
          </w:p>
        </w:tc>
      </w:tr>
      <w:tr w:rsidR="00590258" w:rsidRPr="00DF5913" w:rsidTr="00EE74C6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443290" w:rsidRDefault="00D13E1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443290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443290">
              <w:rPr>
                <w:u w:val="single"/>
              </w:rPr>
              <w:t>47:26:1017002:54</w:t>
            </w:r>
          </w:p>
        </w:tc>
      </w:tr>
      <w:tr w:rsidR="00590258" w:rsidRPr="00DF5913" w:rsidTr="0076690B">
        <w:trPr>
          <w:trHeight w:val="518"/>
        </w:trPr>
        <w:tc>
          <w:tcPr>
            <w:tcW w:w="2552" w:type="dxa"/>
            <w:gridSpan w:val="1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055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056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54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  <w:r w:rsidRPr="007B5679">
              <w:rPr>
                <w:b/>
                <w:sz w:val="22"/>
                <w:szCs w:val="22"/>
              </w:rPr>
              <w:t xml:space="preserve"> о согласовании местоположения границ (согласовано/спорное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590258" w:rsidRPr="00DF5913" w:rsidTr="002E34DF">
        <w:trPr>
          <w:trHeight w:val="310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от т</w:t>
            </w:r>
            <w:r w:rsidRPr="00DF591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055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56" w:type="dxa"/>
            <w:gridSpan w:val="11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20.10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30.92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590258" w:rsidTr="002E34DF">
        <w:trPr>
          <w:trHeight w:val="64"/>
        </w:trPr>
        <w:tc>
          <w:tcPr>
            <w:tcW w:w="1276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76690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05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20.16</w:t>
            </w:r>
          </w:p>
        </w:tc>
        <w:tc>
          <w:tcPr>
            <w:tcW w:w="205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590258" w:rsidRPr="00EB43A2" w:rsidTr="0076690B"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049CC" w:rsidRDefault="00D13E16" w:rsidP="001B35A6">
            <w:pPr>
              <w:spacing w:before="120" w:after="120"/>
              <w:jc w:val="both"/>
              <w:rPr>
                <w:b/>
                <w:u w:val="single"/>
              </w:rPr>
            </w:pPr>
            <w:r w:rsidRPr="000049CC">
              <w:rPr>
                <w:b/>
              </w:rPr>
              <w:t xml:space="preserve">3. </w:t>
            </w:r>
            <w:r w:rsidRPr="000049CC">
              <w:rPr>
                <w:b/>
              </w:rPr>
              <w:t>Сведения о х</w:t>
            </w:r>
            <w:r w:rsidRPr="000049CC">
              <w:rPr>
                <w:b/>
              </w:rPr>
              <w:t>арактеристик</w:t>
            </w:r>
            <w:r w:rsidRPr="000049CC">
              <w:rPr>
                <w:b/>
              </w:rPr>
              <w:t>ах</w:t>
            </w:r>
            <w:r w:rsidRPr="000049CC">
              <w:rPr>
                <w:b/>
              </w:rPr>
              <w:t xml:space="preserve"> уточняемого земельного участка с кадастровым номером</w:t>
            </w:r>
            <w:r>
              <w:rPr>
                <w:b/>
              </w:rPr>
              <w:t xml:space="preserve"> </w:t>
            </w:r>
            <w:r w:rsidRPr="000049CC">
              <w:rPr>
                <w:u w:val="single"/>
              </w:rPr>
              <w:t>47:26:1017002:54</w:t>
            </w:r>
          </w:p>
        </w:tc>
      </w:tr>
      <w:tr w:rsidR="00EB43A2" w:rsidRPr="00590258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DF5913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9E4793">
        <w:trPr>
          <w:trHeight w:val="6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DF5913" w:rsidRDefault="00D13E16" w:rsidP="0076690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DF5913">
              <w:rPr>
                <w:b/>
                <w:sz w:val="22"/>
                <w:szCs w:val="22"/>
                <w:lang w:val="en-US"/>
              </w:rPr>
              <w:t>3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637865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3C4580" w:rsidRDefault="00D13E16" w:rsidP="00D05396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6A3E83" w:rsidRDefault="00D13E16" w:rsidP="00637865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2E34DF" w:rsidRDefault="00D13E1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7865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637865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BC7AF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 мест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2E34DF" w:rsidRDefault="00D13E16" w:rsidP="00637865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±величина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предельной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погрешности определения </w:t>
            </w:r>
            <w:r w:rsidRPr="002E34DF">
              <w:rPr>
                <w:rFonts w:ascii="Times New Roman" w:hAnsi="Times New Roman" w:cs="Times New Roman"/>
                <w:sz w:val="24"/>
                <w:szCs w:val="24"/>
              </w:rPr>
              <w:t>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619 кв.м ± 9.95 кв.м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 </w:t>
            </w: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погрешности определения площади земельного участка с подставленными значениями (ΔР), м</w:t>
            </w:r>
            <w:r w:rsidRPr="00942F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√619 * √((1 + 1.00²)/(2 * 1.00)) = 9.95</w:t>
            </w:r>
          </w:p>
        </w:tc>
      </w:tr>
      <w:tr w:rsidR="002E34DF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2E34DF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Единого государственного реестра недвижимости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42F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</w:t>
            </w:r>
          </w:p>
        </w:tc>
      </w:tr>
      <w:tr w:rsidR="00942F16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 xml:space="preserve">Оценка расхождения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42F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942F16" w:rsidRPr="004A75A7" w:rsidTr="00BB3E23">
        <w:trPr>
          <w:trHeight w:val="711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9E479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Cs w:val="22"/>
              </w:rPr>
            </w:pPr>
            <w:r w:rsidRPr="001121D1">
              <w:rPr>
                <w:szCs w:val="22"/>
              </w:rPr>
              <w:t>Предельн</w:t>
            </w:r>
            <w:r>
              <w:rPr>
                <w:szCs w:val="22"/>
              </w:rPr>
              <w:t>ые</w:t>
            </w:r>
            <w:r w:rsidRPr="001121D1">
              <w:rPr>
                <w:szCs w:val="22"/>
              </w:rPr>
              <w:t xml:space="preserve"> минимальный и максимальный размер</w:t>
            </w:r>
            <w:r>
              <w:rPr>
                <w:szCs w:val="22"/>
              </w:rPr>
              <w:t>ы</w:t>
            </w:r>
            <w:r w:rsidRPr="001121D1">
              <w:rPr>
                <w:szCs w:val="22"/>
              </w:rPr>
              <w:t xml:space="preserve"> земельного участка </w:t>
            </w:r>
            <w:r w:rsidRPr="001121D1">
              <w:t>(P</w:t>
            </w:r>
            <w:r w:rsidRPr="001121D1">
              <w:rPr>
                <w:vertAlign w:val="subscript"/>
              </w:rPr>
              <w:t>мин</w:t>
            </w:r>
            <w:r w:rsidRPr="001121D1">
              <w:t xml:space="preserve"> и P</w:t>
            </w:r>
            <w:r w:rsidRPr="001121D1">
              <w:rPr>
                <w:vertAlign w:val="subscript"/>
              </w:rPr>
              <w:t>макс</w:t>
            </w:r>
            <w:r w:rsidRPr="001121D1">
              <w:t>), м</w:t>
            </w:r>
            <w:r w:rsidRPr="001121D1">
              <w:rPr>
                <w:vertAlign w:val="superscript"/>
              </w:rPr>
              <w:t>2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0825F3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189"/>
        </w:trPr>
        <w:tc>
          <w:tcPr>
            <w:tcW w:w="704" w:type="dxa"/>
            <w:gridSpan w:val="2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F16">
              <w:rPr>
                <w:rFonts w:ascii="Times New Roman" w:hAnsi="Times New Roman" w:cs="Times New Roman"/>
                <w:sz w:val="24"/>
                <w:szCs w:val="24"/>
              </w:rPr>
              <w:t>Кадастровый номер или иной государственный учетный номер (инвентарный) объекта недвижимости, расположенногона земельном участке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946" w:rsidRDefault="00D13E16" w:rsidP="001B3342">
            <w:pPr>
              <w:pStyle w:val="a6"/>
              <w:spacing w:before="113" w:beforeAutospacing="0" w:after="113"/>
              <w:ind w:right="136"/>
              <w:rPr>
                <w:lang w:val="en-US"/>
              </w:rPr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16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(виды) разрешенного использования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54E32" w:rsidRDefault="00D13E16" w:rsidP="006A1AA4">
            <w:pPr>
              <w:spacing w:before="120" w:after="120"/>
              <w:jc w:val="both"/>
              <w:rPr>
                <w:lang w:val="en-US"/>
              </w:rPr>
            </w:pPr>
            <w:r w:rsidRPr="00954E32">
              <w:rPr>
                <w:lang w:val="en-US"/>
              </w:rPr>
              <w:t>для садоводства</w:t>
            </w:r>
          </w:p>
        </w:tc>
      </w:tr>
      <w:tr w:rsidR="007C13B7" w:rsidRPr="004A75A7" w:rsidTr="009E4793">
        <w:trPr>
          <w:trHeight w:val="228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54E32" w:rsidRDefault="00D13E1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–</w:t>
            </w:r>
          </w:p>
        </w:tc>
      </w:tr>
      <w:tr w:rsidR="007C13B7" w:rsidRPr="004A75A7" w:rsidTr="009E4793">
        <w:trPr>
          <w:trHeight w:val="275"/>
        </w:trPr>
        <w:tc>
          <w:tcPr>
            <w:tcW w:w="704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76690B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42F16" w:rsidRDefault="00D13E16" w:rsidP="0076690B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54E32" w:rsidRDefault="00D13E16" w:rsidP="0076690B">
            <w:pPr>
              <w:spacing w:before="120" w:after="120"/>
              <w:jc w:val="both"/>
            </w:pPr>
            <w:r w:rsidRPr="00954E32">
              <w:rPr>
                <w:lang w:val="en-US"/>
              </w:rPr>
              <w:t>47:26:1017002:109</w:t>
            </w:r>
          </w:p>
        </w:tc>
      </w:tr>
      <w:tr w:rsidR="007C13B7" w:rsidRPr="004A75A7" w:rsidTr="009E4793">
        <w:trPr>
          <w:trHeight w:val="68"/>
        </w:trPr>
        <w:tc>
          <w:tcPr>
            <w:tcW w:w="7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942F16" w:rsidRDefault="00D13E1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675" w:type="dxa"/>
            <w:gridSpan w:val="2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E70CD1" w:rsidRDefault="00D13E16" w:rsidP="0076690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827" w:type="dxa"/>
            <w:gridSpan w:val="1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76690B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7C13B7" w:rsidRPr="004A75A7" w:rsidTr="00601D79">
        <w:trPr>
          <w:trHeight w:val="68"/>
        </w:trPr>
        <w:tc>
          <w:tcPr>
            <w:tcW w:w="10206" w:type="dxa"/>
            <w:gridSpan w:val="42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D13E16" w:rsidRPr="00601D79" w:rsidRDefault="00D13E16" w:rsidP="00B4071E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2"/>
                <w:szCs w:val="22"/>
              </w:rPr>
            </w:pPr>
            <w:r w:rsidRPr="000049CC">
              <w:rPr>
                <w:b/>
              </w:rPr>
              <w:t>4. Пояснения к сведениям об уточняемом земельном участке с кадастровым номером:</w:t>
            </w:r>
            <w:r w:rsidRPr="009178A3">
              <w:rPr>
                <w:u w:val="single"/>
              </w:rPr>
              <w:t>47:26:1017002:54</w:t>
            </w:r>
          </w:p>
        </w:tc>
      </w:tr>
      <w:tr w:rsidR="007C13B7" w:rsidRPr="004A75A7" w:rsidTr="00154D1F">
        <w:trPr>
          <w:trHeight w:val="68"/>
        </w:trPr>
        <w:tc>
          <w:tcPr>
            <w:tcW w:w="704" w:type="dxa"/>
            <w:gridSpan w:val="2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9E4793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02" w:type="dxa"/>
            <w:gridSpan w:val="40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942F16" w:rsidRDefault="00D13E16" w:rsidP="009E4793">
            <w:pPr>
              <w:spacing w:before="120" w:after="120"/>
            </w:pPr>
            <w:r w:rsidRPr="001121D1">
              <w:rPr>
                <w:lang w:val="en-US"/>
              </w:rPr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361875.97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361872.17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2278977.92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361877.08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2278972.03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361881.04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2278975.36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361875.97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2278981.31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47:26:0000000:20935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47:26:0000000:20935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2278960.31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2278965.00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362015.84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2278960.71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362020.09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2278956.13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362024.97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2278960.31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47:26:0000000:36946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47:26:0000000:36946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362003.04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2278983.16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361993.30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2278993.18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361989.73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2278989.70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361993.09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361992.18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2278985.36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361998.56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2278978.80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362003.04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2278983.16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47:26:0000000:36986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47:26:0000000:36986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362000.55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2279110.39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362006.88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2279116.24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362003.18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2279120.24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361996.85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2279114.40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47:26:0000000:37127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47:26:0000000:37127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2278931.14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361993.60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2278937.43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361988.38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2278933.48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361993.13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2278927.19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361998.36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2278931.14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47:26:1017002:113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47:26:1017002:113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361912.85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2279020.64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361909.77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2279018.19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361911.10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2279016.70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361907.24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2279013.41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361910.14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2279010.33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361911.14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2279011.27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361911.76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2279010.60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361917.31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2279015.03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47:26:1017002:119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47:26:1017002:119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361990.29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2279112.75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361992.80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2279115.14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361989.08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2279119.07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361986.46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2279116.79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47:26:1017002:123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47:26:1017002:123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362027.84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2279082.04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362032.24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2279086.22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362026.20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2279092.83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362021.75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2279088.87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362027.84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2279082.04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47:26:1017002:133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47:26:1017002:133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362036.29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2279135.58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362031.56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2279139.80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362024.23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2279131.65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362028.99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2279127.38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н53О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362036.29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2279135.58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47:26:1017002:139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47:26:1017002:139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2279052.46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361978.37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2279055.40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361972.28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2279048.53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361975.52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2279045.65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361981.48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2279052.46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47:26:1017002:140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47:26:1017002:140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362093.02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2278920.35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н68О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362098.51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2278914.75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н69О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362104.19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2278920.21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н70О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362098.57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2278925.78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н67О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362093.02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2278920.35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47:26:1017002:141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47:26:1017002:141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362105.08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362108.68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2278896.94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н65О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362114.99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2278903.40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н66О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362111.53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2278906.79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н63О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362105.08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2278900.61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47:26:1017002:152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47:26:1017002:152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  <w:tr w:rsidR="00035E0C" w:rsidRPr="0091230B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Default="00D13E16" w:rsidP="00AC4520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Описание местоположения здани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>, сооружени</w:t>
            </w:r>
            <w:r>
              <w:rPr>
                <w:b/>
                <w:sz w:val="28"/>
                <w:szCs w:val="28"/>
              </w:rPr>
              <w:t>й</w:t>
            </w:r>
            <w:r w:rsidRPr="0091230B">
              <w:rPr>
                <w:b/>
                <w:sz w:val="28"/>
                <w:szCs w:val="28"/>
              </w:rPr>
              <w:t xml:space="preserve">, </w:t>
            </w:r>
          </w:p>
          <w:p w:rsidR="00035E0C" w:rsidRPr="0091230B" w:rsidRDefault="00D13E16" w:rsidP="00F80DFE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91230B">
              <w:rPr>
                <w:b/>
                <w:sz w:val="28"/>
                <w:szCs w:val="28"/>
              </w:rPr>
              <w:t>объект</w:t>
            </w:r>
            <w:r>
              <w:rPr>
                <w:b/>
                <w:sz w:val="28"/>
                <w:szCs w:val="28"/>
              </w:rPr>
              <w:t>ов</w:t>
            </w:r>
            <w:r w:rsidRPr="0091230B">
              <w:rPr>
                <w:b/>
                <w:sz w:val="28"/>
                <w:szCs w:val="28"/>
              </w:rPr>
              <w:t xml:space="preserve"> незавершенного строительства на земельном участке</w:t>
            </w:r>
          </w:p>
        </w:tc>
      </w:tr>
      <w:tr w:rsidR="008D40AA" w:rsidRPr="00EB43A2" w:rsidTr="002E139C">
        <w:trPr>
          <w:trHeight w:val="1066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872610" w:rsidRDefault="00D13E16" w:rsidP="00154D32">
            <w:pPr>
              <w:pStyle w:val="a7"/>
              <w:spacing w:before="120" w:after="120"/>
              <w:contextualSpacing w:val="0"/>
              <w:jc w:val="both"/>
              <w:rPr>
                <w:u w:val="single"/>
              </w:rPr>
            </w:pPr>
            <w:r w:rsidRPr="00A2456D">
              <w:rPr>
                <w:b/>
              </w:rPr>
              <w:t>1. Сведения о характерных точках контура</w:t>
            </w:r>
            <w:r w:rsidRPr="00A2456D">
              <w:rPr>
                <w:b/>
              </w:rPr>
              <w:t xml:space="preserve"> объекта недвижимости с кадастровым номером </w:t>
            </w:r>
            <w:r w:rsidRPr="0091230B">
              <w:rPr>
                <w:u w:val="single"/>
              </w:rPr>
              <w:t>–</w:t>
            </w:r>
          </w:p>
        </w:tc>
      </w:tr>
      <w:tr w:rsidR="00786373" w:rsidRPr="00EB43A2" w:rsidTr="002E139C">
        <w:trPr>
          <w:trHeight w:val="505"/>
        </w:trPr>
        <w:tc>
          <w:tcPr>
            <w:tcW w:w="6237" w:type="dxa"/>
            <w:gridSpan w:val="30"/>
            <w:tcBorders>
              <w:top w:val="single" w:sz="4" w:space="0" w:color="FFFFFF" w:themeColor="background1"/>
              <w:left w:val="double" w:sz="4" w:space="0" w:color="auto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D13E16" w:rsidRPr="00786373" w:rsidRDefault="00D13E16" w:rsidP="002E139C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 xml:space="preserve">Система координат </w:t>
            </w:r>
            <w:r w:rsidRPr="00F40F06">
              <w:rPr>
                <w:u w:val="single"/>
              </w:rPr>
              <w:t>МСК-47, зона 2</w:t>
            </w:r>
          </w:p>
        </w:tc>
        <w:tc>
          <w:tcPr>
            <w:tcW w:w="3974" w:type="dxa"/>
            <w:gridSpan w:val="1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double" w:sz="4" w:space="0" w:color="auto"/>
            </w:tcBorders>
          </w:tcPr>
          <w:p w:rsidR="00D13E16" w:rsidRPr="002E139C" w:rsidRDefault="00D13E16" w:rsidP="002E139C">
            <w:pPr>
              <w:spacing w:before="120" w:after="120"/>
              <w:jc w:val="both"/>
              <w:rPr>
                <w:b/>
              </w:rPr>
            </w:pPr>
            <w:r w:rsidRPr="002E139C">
              <w:rPr>
                <w:b/>
              </w:rPr>
              <w:t>Зона №</w:t>
            </w:r>
            <w:r w:rsidRPr="002E139C">
              <w:rPr>
                <w:b/>
              </w:rPr>
              <w:t xml:space="preserve"> </w:t>
            </w:r>
            <w:r w:rsidRPr="002E139C">
              <w:rPr>
                <w:u w:val="single"/>
              </w:rPr>
              <w:t>2</w:t>
            </w:r>
          </w:p>
        </w:tc>
      </w:tr>
      <w:tr w:rsidR="00A2456D" w:rsidRPr="00F62916" w:rsidTr="008C2CFD">
        <w:trPr>
          <w:trHeight w:val="2009"/>
        </w:trPr>
        <w:tc>
          <w:tcPr>
            <w:tcW w:w="947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8741B5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Обозначени</w:t>
            </w:r>
            <w:r>
              <w:rPr>
                <w:b/>
              </w:rPr>
              <w:t>е</w:t>
            </w:r>
            <w:r>
              <w:rPr>
                <w:b/>
              </w:rPr>
              <w:t xml:space="preserve"> характерных точек</w:t>
            </w:r>
            <w:r w:rsidRPr="00BB7DA2">
              <w:rPr>
                <w:b/>
              </w:rPr>
              <w:t xml:space="preserve"> контура</w:t>
            </w:r>
          </w:p>
        </w:tc>
        <w:tc>
          <w:tcPr>
            <w:tcW w:w="256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С</w:t>
            </w:r>
            <w:r w:rsidRPr="00573515">
              <w:rPr>
                <w:b/>
              </w:rPr>
              <w:t>одержа</w:t>
            </w:r>
            <w:r>
              <w:rPr>
                <w:b/>
              </w:rPr>
              <w:t>т</w:t>
            </w:r>
            <w:r w:rsidRPr="00573515">
              <w:rPr>
                <w:b/>
              </w:rPr>
              <w:t>ся</w:t>
            </w:r>
            <w:r>
              <w:rPr>
                <w:b/>
              </w:rPr>
              <w:t xml:space="preserve"> </w:t>
            </w:r>
            <w:r w:rsidRPr="00573515">
              <w:rPr>
                <w:b/>
              </w:rPr>
              <w:t>в Едином государственном реестре недвижимости</w:t>
            </w:r>
          </w:p>
        </w:tc>
        <w:tc>
          <w:tcPr>
            <w:tcW w:w="270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Определены</w:t>
            </w:r>
            <w:r w:rsidRPr="00573515">
              <w:rPr>
                <w:b/>
              </w:rPr>
              <w:t xml:space="preserve"> в ходе выполнения </w:t>
            </w:r>
            <w:r>
              <w:rPr>
                <w:b/>
              </w:rPr>
              <w:t>комплекс</w:t>
            </w:r>
            <w:r w:rsidRPr="00573515">
              <w:rPr>
                <w:b/>
              </w:rPr>
              <w:t>ных кадаст</w:t>
            </w:r>
            <w:r>
              <w:rPr>
                <w:b/>
              </w:rPr>
              <w:t>ро</w:t>
            </w:r>
            <w:r w:rsidRPr="00573515">
              <w:rPr>
                <w:b/>
              </w:rPr>
              <w:t>вых работ</w:t>
            </w:r>
          </w:p>
        </w:tc>
        <w:tc>
          <w:tcPr>
            <w:tcW w:w="162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Метод определения координат</w:t>
            </w:r>
          </w:p>
        </w:tc>
        <w:tc>
          <w:tcPr>
            <w:tcW w:w="236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D13E16" w:rsidRPr="00BB7DA2" w:rsidRDefault="00D13E16" w:rsidP="00737AE8">
            <w:pPr>
              <w:spacing w:before="120" w:after="120"/>
              <w:jc w:val="center"/>
              <w:rPr>
                <w:b/>
              </w:rPr>
            </w:pPr>
            <w:r w:rsidRPr="00546C11">
              <w:rPr>
                <w:b/>
              </w:rPr>
              <w:t>Формулы, п</w:t>
            </w:r>
            <w:r>
              <w:rPr>
                <w:b/>
              </w:rPr>
              <w:t xml:space="preserve">римененные для расчета средней </w:t>
            </w:r>
            <w:r w:rsidRPr="00546C11">
              <w:rPr>
                <w:b/>
              </w:rPr>
              <w:t>квадратической погрешности определения координат характерных точек</w:t>
            </w:r>
            <w:r w:rsidRPr="00546C11" w:rsidDel="00B34332">
              <w:rPr>
                <w:b/>
              </w:rPr>
              <w:t xml:space="preserve"> </w:t>
            </w:r>
            <w:r w:rsidRPr="00546C11">
              <w:rPr>
                <w:b/>
              </w:rPr>
              <w:t>(M</w:t>
            </w:r>
            <w:r w:rsidRPr="00546C11">
              <w:rPr>
                <w:b/>
                <w:vertAlign w:val="subscript"/>
              </w:rPr>
              <w:t>t</w:t>
            </w:r>
            <w:r>
              <w:rPr>
                <w:b/>
                <w:vertAlign w:val="subscript"/>
              </w:rPr>
              <w:t>,</w:t>
            </w:r>
            <w:r w:rsidRPr="00546C11">
              <w:rPr>
                <w:b/>
              </w:rPr>
              <w:t>), м</w:t>
            </w:r>
            <w:r>
              <w:rPr>
                <w:b/>
              </w:rPr>
              <w:t>,</w:t>
            </w:r>
            <w:r w:rsidRPr="00546C11">
              <w:rPr>
                <w:b/>
              </w:rPr>
              <w:t xml:space="preserve"> </w:t>
            </w:r>
            <w:r>
              <w:rPr>
                <w:b/>
              </w:rPr>
              <w:t xml:space="preserve">с подставленными в такие формулы значениями </w:t>
            </w:r>
            <w:r w:rsidRPr="00546C11">
              <w:rPr>
                <w:b/>
              </w:rPr>
              <w:t>и итоговые (вычисленные) значения Мt, м</w:t>
            </w:r>
          </w:p>
        </w:tc>
      </w:tr>
      <w:tr w:rsidR="008C2CFD" w:rsidRPr="00EB43A2" w:rsidTr="008C2CFD">
        <w:trPr>
          <w:trHeight w:val="3539"/>
        </w:trPr>
        <w:tc>
          <w:tcPr>
            <w:tcW w:w="947" w:type="dxa"/>
            <w:gridSpan w:val="3"/>
            <w:vMerge/>
            <w:tcBorders>
              <w:left w:val="doub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1622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Координаты, м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Радиус</w:t>
            </w:r>
            <w:r w:rsidRPr="00BB7DA2">
              <w:rPr>
                <w:b/>
              </w:rPr>
              <w:t>, м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33" w:right="-55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63" w:right="-81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EB43A2" w:rsidTr="008C2CFD">
        <w:trPr>
          <w:trHeight w:val="800"/>
        </w:trPr>
        <w:tc>
          <w:tcPr>
            <w:tcW w:w="947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pStyle w:val="a7"/>
              <w:spacing w:before="120" w:after="120"/>
              <w:ind w:left="-52" w:right="-66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X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Y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R</w:t>
            </w:r>
          </w:p>
        </w:tc>
        <w:tc>
          <w:tcPr>
            <w:tcW w:w="1622" w:type="dxa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  <w:tc>
          <w:tcPr>
            <w:tcW w:w="2367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</w:p>
        </w:tc>
      </w:tr>
      <w:tr w:rsidR="008C2CFD" w:rsidRPr="00F62916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 w:rsidRPr="00BB7DA2">
              <w:rPr>
                <w:b/>
              </w:rPr>
              <w:t>1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BB7DA2" w:rsidRDefault="00D13E16" w:rsidP="00CF2321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361956.76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н2О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361951.34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2278903.23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н3О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361955.45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2278899.72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н4О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361960.87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2278906.07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8C2CFD" w:rsidRPr="00590258" w:rsidTr="008C2CFD">
        <w:trPr>
          <w:trHeight w:val="91"/>
        </w:trPr>
        <w:tc>
          <w:tcPr>
            <w:tcW w:w="94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AB6621" w:rsidRDefault="00D13E16" w:rsidP="00CF2321">
            <w:pPr>
              <w:spacing w:before="120" w:after="120"/>
              <w:rPr>
                <w:lang w:val="en-US"/>
              </w:rPr>
            </w:pPr>
            <w:r w:rsidRPr="00590258">
              <w:rPr>
                <w:lang w:val="en-US"/>
              </w:rPr>
              <w:t>н1О</w:t>
            </w: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9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361956.76</w:t>
            </w:r>
          </w:p>
        </w:tc>
        <w:tc>
          <w:tcPr>
            <w:tcW w:w="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2278909.59</w:t>
            </w:r>
          </w:p>
        </w:tc>
        <w:tc>
          <w:tcPr>
            <w:tcW w:w="1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9067AB" w:rsidRDefault="00D13E16" w:rsidP="00CF2321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6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Default="00D13E16" w:rsidP="00CF2321">
            <w:pPr>
              <w:spacing w:before="120" w:after="120"/>
            </w:pPr>
            <w:r w:rsidRPr="009067AB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E14F4" w:rsidRDefault="00D13E16" w:rsidP="00CF2321">
            <w:pPr>
              <w:spacing w:before="120" w:after="120"/>
              <w:rPr>
                <w:highlight w:val="yellow"/>
                <w:lang w:val="en-US"/>
              </w:rPr>
            </w:pPr>
            <w:r w:rsidRPr="005E14F4">
              <w:rPr>
                <w:lang w:val="en-US"/>
              </w:rPr>
              <w:t>–</w:t>
            </w:r>
          </w:p>
        </w:tc>
      </w:tr>
      <w:tr w:rsidR="00546C11" w:rsidRPr="00EB43A2" w:rsidTr="002E139C">
        <w:trPr>
          <w:trHeight w:val="205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4A12A4">
            <w:pPr>
              <w:pStyle w:val="a7"/>
              <w:spacing w:before="120" w:after="120"/>
              <w:ind w:left="34"/>
              <w:contextualSpacing w:val="0"/>
              <w:jc w:val="both"/>
              <w:rPr>
                <w:u w:val="single"/>
              </w:rPr>
            </w:pPr>
            <w:r w:rsidRPr="00041DE6">
              <w:rPr>
                <w:b/>
              </w:rPr>
              <w:t xml:space="preserve">2. </w:t>
            </w:r>
            <w:r>
              <w:rPr>
                <w:b/>
              </w:rPr>
              <w:t>Сведения о х</w:t>
            </w:r>
            <w:r w:rsidRPr="00041DE6">
              <w:rPr>
                <w:b/>
              </w:rPr>
              <w:t>арактеристи</w:t>
            </w:r>
            <w:r>
              <w:rPr>
                <w:b/>
              </w:rPr>
              <w:t>ках</w:t>
            </w:r>
            <w:r w:rsidRPr="00041DE6">
              <w:rPr>
                <w:b/>
              </w:rPr>
              <w:t xml:space="preserve"> объекта недвижимости с кадастровым номером</w:t>
            </w:r>
            <w:r>
              <w:rPr>
                <w:b/>
              </w:rPr>
              <w:t xml:space="preserve"> </w:t>
            </w:r>
            <w:r w:rsidRPr="005C4E99">
              <w:rPr>
                <w:u w:val="single"/>
              </w:rPr>
              <w:t>47:26:1017002:153</w:t>
            </w:r>
          </w:p>
        </w:tc>
      </w:tr>
      <w:tr w:rsidR="00546C11" w:rsidRPr="00590258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634EE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характеристики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590258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590258">
              <w:rPr>
                <w:rFonts w:ascii="Times New Roman" w:hAnsi="Times New Roman" w:cs="Times New Roman"/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546C11" w:rsidRPr="00F13182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13E16" w:rsidRPr="00F13182" w:rsidRDefault="00D13E16" w:rsidP="005C4E99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Здание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 (инвентарный)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 (земельных участков), в граница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которого (которых) расположены</w:t>
            </w: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Уникальный учетный номер кадастрового квартала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границах которого 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>расположен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546C11">
              <w:rPr>
                <w:rFonts w:ascii="Times New Roman" w:hAnsi="Times New Roman" w:cs="Times New Roman"/>
                <w:sz w:val="24"/>
                <w:szCs w:val="24"/>
              </w:rPr>
              <w:t xml:space="preserve"> здание, сооружение, объект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</w:pPr>
            <w:r w:rsidRPr="00BE7498">
              <w:rPr>
                <w:lang w:val="en-US"/>
              </w:rPr>
              <w:t>47:26:1017002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нахождении здания, сооружения, объекта незавершенного строительства, не являющегося объектом адресации, в структурированном виде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D13E16" w:rsidRPr="00546C11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1BE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 нахождения здания, сооружения, объекта незавершенного строительства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DF6CF8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05" w:type="dxa"/>
            <w:gridSpan w:val="3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Pr="00BE7498" w:rsidRDefault="00D13E16" w:rsidP="005C4E9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7498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747" w:type="dxa"/>
            <w:gridSpan w:val="10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BE7498" w:rsidRDefault="00D13E16" w:rsidP="00B138FB">
            <w:pPr>
              <w:spacing w:before="120" w:after="120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</w:tr>
      <w:tr w:rsidR="00546C11" w:rsidRPr="004A75A7" w:rsidTr="002E139C">
        <w:trPr>
          <w:trHeight w:val="357"/>
        </w:trPr>
        <w:tc>
          <w:tcPr>
            <w:tcW w:w="10211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D13E16" w:rsidRPr="005E14F4" w:rsidRDefault="00D13E16" w:rsidP="00AE1FF0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5C4E99">
              <w:rPr>
                <w:b/>
                <w:szCs w:val="22"/>
              </w:rPr>
              <w:t>3. Пояснения к сведениям о</w:t>
            </w:r>
            <w:r>
              <w:rPr>
                <w:b/>
                <w:szCs w:val="22"/>
              </w:rPr>
              <w:t>б объекте недвижимости с кадастровым номером</w:t>
            </w:r>
            <w:r w:rsidRPr="005C4E99">
              <w:rPr>
                <w:b/>
                <w:szCs w:val="22"/>
              </w:rPr>
              <w:t xml:space="preserve"> </w:t>
            </w:r>
            <w:r w:rsidRPr="00AE1FF0">
              <w:rPr>
                <w:u w:val="single"/>
              </w:rPr>
              <w:t>47:26:1017002:153</w:t>
            </w:r>
          </w:p>
        </w:tc>
      </w:tr>
      <w:tr w:rsidR="00546C11" w:rsidRPr="004A75A7" w:rsidTr="002E139C">
        <w:trPr>
          <w:trHeight w:val="97"/>
        </w:trPr>
        <w:tc>
          <w:tcPr>
            <w:tcW w:w="659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D13E16" w:rsidRDefault="00D13E16" w:rsidP="005C4E9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552" w:type="dxa"/>
            <w:gridSpan w:val="41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D13E16" w:rsidRPr="00A552E8" w:rsidRDefault="00D13E16" w:rsidP="005C4E99">
            <w:pPr>
              <w:spacing w:before="120" w:after="120"/>
            </w:pPr>
            <w:r w:rsidRPr="00A552E8">
              <w:t>–</w:t>
            </w:r>
          </w:p>
        </w:tc>
      </w:tr>
    </w:tbl>
    <w:p w:rsidR="00D13E16" w:rsidRDefault="00D13E16"/>
    <w:sectPr w:rsidR="00D13E16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3E16" w:rsidRDefault="00D13E16">
      <w:r>
        <w:separator/>
      </w:r>
    </w:p>
  </w:endnote>
  <w:endnote w:type="continuationSeparator" w:id="0">
    <w:p w:rsidR="00D13E16" w:rsidRDefault="00D13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3E16" w:rsidRDefault="00D13E16">
      <w:r>
        <w:separator/>
      </w:r>
    </w:p>
  </w:footnote>
  <w:footnote w:type="continuationSeparator" w:id="0">
    <w:p w:rsidR="00D13E16" w:rsidRDefault="00D13E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558200052">
    <w:abstractNumId w:val="33"/>
  </w:num>
  <w:num w:numId="2" w16cid:durableId="1634946047">
    <w:abstractNumId w:val="29"/>
  </w:num>
  <w:num w:numId="3" w16cid:durableId="887566149">
    <w:abstractNumId w:val="39"/>
  </w:num>
  <w:num w:numId="4" w16cid:durableId="1603605173">
    <w:abstractNumId w:val="15"/>
  </w:num>
  <w:num w:numId="5" w16cid:durableId="530268382">
    <w:abstractNumId w:val="12"/>
  </w:num>
  <w:num w:numId="6" w16cid:durableId="2127969076">
    <w:abstractNumId w:val="28"/>
  </w:num>
  <w:num w:numId="7" w16cid:durableId="954216172">
    <w:abstractNumId w:val="17"/>
  </w:num>
  <w:num w:numId="8" w16cid:durableId="1123187669">
    <w:abstractNumId w:val="43"/>
  </w:num>
  <w:num w:numId="9" w16cid:durableId="1879660005">
    <w:abstractNumId w:val="7"/>
  </w:num>
  <w:num w:numId="10" w16cid:durableId="362947722">
    <w:abstractNumId w:val="1"/>
  </w:num>
  <w:num w:numId="11" w16cid:durableId="1011569931">
    <w:abstractNumId w:val="13"/>
  </w:num>
  <w:num w:numId="12" w16cid:durableId="1627925217">
    <w:abstractNumId w:val="31"/>
  </w:num>
  <w:num w:numId="13" w16cid:durableId="1704208418">
    <w:abstractNumId w:val="25"/>
  </w:num>
  <w:num w:numId="14" w16cid:durableId="1853031595">
    <w:abstractNumId w:val="32"/>
  </w:num>
  <w:num w:numId="15" w16cid:durableId="1509252513">
    <w:abstractNumId w:val="5"/>
  </w:num>
  <w:num w:numId="16" w16cid:durableId="229658470">
    <w:abstractNumId w:val="36"/>
  </w:num>
  <w:num w:numId="17" w16cid:durableId="174999820">
    <w:abstractNumId w:val="0"/>
  </w:num>
  <w:num w:numId="18" w16cid:durableId="3014742">
    <w:abstractNumId w:val="40"/>
  </w:num>
  <w:num w:numId="19" w16cid:durableId="196745812">
    <w:abstractNumId w:val="10"/>
  </w:num>
  <w:num w:numId="20" w16cid:durableId="1325743095">
    <w:abstractNumId w:val="4"/>
  </w:num>
  <w:num w:numId="21" w16cid:durableId="1256091788">
    <w:abstractNumId w:val="38"/>
  </w:num>
  <w:num w:numId="22" w16cid:durableId="37438071">
    <w:abstractNumId w:val="11"/>
  </w:num>
  <w:num w:numId="23" w16cid:durableId="671110119">
    <w:abstractNumId w:val="34"/>
  </w:num>
  <w:num w:numId="24" w16cid:durableId="1175415369">
    <w:abstractNumId w:val="21"/>
  </w:num>
  <w:num w:numId="25" w16cid:durableId="85658963">
    <w:abstractNumId w:val="2"/>
  </w:num>
  <w:num w:numId="26" w16cid:durableId="902831279">
    <w:abstractNumId w:val="22"/>
  </w:num>
  <w:num w:numId="27" w16cid:durableId="1451783403">
    <w:abstractNumId w:val="45"/>
  </w:num>
  <w:num w:numId="28" w16cid:durableId="369188990">
    <w:abstractNumId w:val="30"/>
  </w:num>
  <w:num w:numId="29" w16cid:durableId="710419055">
    <w:abstractNumId w:val="37"/>
  </w:num>
  <w:num w:numId="30" w16cid:durableId="1636718423">
    <w:abstractNumId w:val="14"/>
  </w:num>
  <w:num w:numId="31" w16cid:durableId="328755128">
    <w:abstractNumId w:val="6"/>
  </w:num>
  <w:num w:numId="32" w16cid:durableId="684669882">
    <w:abstractNumId w:val="8"/>
  </w:num>
  <w:num w:numId="33" w16cid:durableId="1853841276">
    <w:abstractNumId w:val="27"/>
  </w:num>
  <w:num w:numId="34" w16cid:durableId="1551072222">
    <w:abstractNumId w:val="18"/>
  </w:num>
  <w:num w:numId="35" w16cid:durableId="1583180533">
    <w:abstractNumId w:val="19"/>
  </w:num>
  <w:num w:numId="36" w16cid:durableId="1764496885">
    <w:abstractNumId w:val="24"/>
  </w:num>
  <w:num w:numId="37" w16cid:durableId="1991136715">
    <w:abstractNumId w:val="3"/>
  </w:num>
  <w:num w:numId="38" w16cid:durableId="167604490">
    <w:abstractNumId w:val="9"/>
  </w:num>
  <w:num w:numId="39" w16cid:durableId="756633474">
    <w:abstractNumId w:val="26"/>
  </w:num>
  <w:num w:numId="40" w16cid:durableId="2059091253">
    <w:abstractNumId w:val="44"/>
  </w:num>
  <w:num w:numId="41" w16cid:durableId="1567260496">
    <w:abstractNumId w:val="44"/>
    <w:lvlOverride w:ilvl="0">
      <w:startOverride w:val="1"/>
    </w:lvlOverride>
  </w:num>
  <w:num w:numId="42" w16cid:durableId="1614164687">
    <w:abstractNumId w:val="44"/>
    <w:lvlOverride w:ilvl="0">
      <w:startOverride w:val="1"/>
    </w:lvlOverride>
  </w:num>
  <w:num w:numId="43" w16cid:durableId="1690713432">
    <w:abstractNumId w:val="44"/>
    <w:lvlOverride w:ilvl="0">
      <w:startOverride w:val="1"/>
    </w:lvlOverride>
  </w:num>
  <w:num w:numId="44" w16cid:durableId="366489098">
    <w:abstractNumId w:val="16"/>
  </w:num>
  <w:num w:numId="45" w16cid:durableId="1867870119">
    <w:abstractNumId w:val="20"/>
  </w:num>
  <w:num w:numId="46" w16cid:durableId="2055614422">
    <w:abstractNumId w:val="42"/>
  </w:num>
  <w:num w:numId="47" w16cid:durableId="1780371074">
    <w:abstractNumId w:val="41"/>
  </w:num>
  <w:num w:numId="48" w16cid:durableId="510805073">
    <w:abstractNumId w:val="35"/>
  </w:num>
  <w:num w:numId="49" w16cid:durableId="4252297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52F97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334DA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3E16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38997</Words>
  <Characters>222289</Characters>
  <Application>Microsoft Office Word</Application>
  <DocSecurity>0</DocSecurity>
  <Lines>1852</Lines>
  <Paragraphs>521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260765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2026-07-14T22:36:00Z</dcterms:created>
  <dcterms:modified xsi:type="dcterms:W3CDTF">2026-07-14T22:36:00Z</dcterms:modified>
</cp:coreProperties>
</file>