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Химик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47:26:1028002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362411.44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2278017.89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362397.23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2278031.97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362376.11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2278010.66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362390.56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2277996.34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362411.44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2278017.89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+ 1.01²)/(2 * 1.01))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47:26:1028002:101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362167.89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2278216.99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362153.65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2278231.04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362132.50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2278209.75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362147.15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2278195.31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362167.89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2278216.99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47:26:1028002:101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47:26:1028002:101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47:26:1028002:101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362603.07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2277926.67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362588.96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2277940.84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362567.78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2277919.59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362581.89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2277905.42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362603.07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2277926.67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362533.00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2277998.76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362518.52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2278012.55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362497.83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2277990.82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362512.31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2277977.03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362533.00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2277998.76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362518.52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2278012.55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362504.36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2278026.03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362483.34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2278004.62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362497.83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2277990.82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362518.52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2278012.55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+ 1.00²)/(2 * 1.00))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362475.39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2278053.62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362460.59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2278068.28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362439.83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2278046.18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362454.37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2278032.21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362475.39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2278053.62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+ 1.01²)/(2 * 1.01))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362460.59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2278068.28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362446.26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2278082.24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362425.85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2278060.07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362439.83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2278046.18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362460.59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2278068.28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+ 1.04²)/(2 * 1.04))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362443.28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2278085.09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362429.16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2278098.98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362407.94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2278077.79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362422.23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2278063.60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362443.28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2278085.09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362429.16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2278098.98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362414.32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2278113.80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362393.77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2278091.93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362407.94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2278077.79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362429.16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2278098.98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+ 1.02²)/(2 * 1.02))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362372.03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2278155.00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362357.82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2278169.08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362336.61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2278147.86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362350.82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2278133.79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362372.03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2278155.00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362357.82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2278169.08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362343.62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2278183.16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362322.40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2278161.94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362336.61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2278147.86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362357.82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2278169.08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362343.62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2278183.16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362329.42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2278197.24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362308.20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2278176.02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362322.40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2278161.94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362343.62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2278183.16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362511.11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2277919.38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362496.20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2277933.60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362475.51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2277911.87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362489.99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2277898.08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362511.11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2277919.38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+ 1.00²)/(2 * 1.00))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362237.97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2278288.49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362223.73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2278302.54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362202.79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2278281.60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362216.75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2278267.28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362237.97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2278288.49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+ 1.00²)/(2 * 1.00))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362610.12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2277877.08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362596.01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2277891.25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362574.75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2277870.08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362588.86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2277855.91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362610.12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2277877.08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362581.93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2277849.65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362567.89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2277863.02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362546.76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2277841.72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362560.99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2277827.68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362581.93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2277849.65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+ 1.00²)/(2 * 1.00))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362596.01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2277891.25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362581.89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2277905.42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362560.64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2277884.26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362574.75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2277870.08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362596.01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2277891.25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362581.89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2277905.42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362567.78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2277919.60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362546.53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2277898.43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362560.64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2277884.26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362581.89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2277905.42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362454.37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2278032.21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362439.83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2278046.18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362419.20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2278024.27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362433.69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2278010.48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362454.37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2278032.21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+ 1.02²)/(2 * 1.02))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362567.78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2277919.60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362553.67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2277933.77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362532.48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2277912.51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362546.53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2277898.43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362567.78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2277919.60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+ 1.00²)/(2 * 1.00))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362512.31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2277977.03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362497.83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2277990.82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362477.14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2277969.10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362491.62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2277955.31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362512.31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2277977.03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362497.83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2277990.82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362483.34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2278004.62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362462.65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2277982.89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362477.14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2277969.10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362497.83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2277990.82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362483.34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2278004.62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362468.86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2278018.41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362448.17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2277996.69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362462.65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2277982.89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362483.34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2278004.62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362454.36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2277975.22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362439.81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2277989.69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362418.93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2277968.14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362433.82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2277953.86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362454.36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2277975.22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+ 1.01²)/(2 * 1.01))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362468.86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2278018.41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362454.37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2278032.21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362433.69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2278010.48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362448.17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2277996.69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362468.86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2278018.41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362439.83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2278046.18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362425.85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2278060.07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362404.80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2278038.05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362419.20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2278024.27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362439.83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2278046.18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362394.00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2278036.07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362379.50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2278049.85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362358.83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2278028.11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362373.33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2278014.33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362394.00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2278036.07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362379.50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2278049.85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362365.00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2278063.63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362344.24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2278041.97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362358.83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2278028.11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362379.50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2278049.85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362393.77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2278091.93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362379.61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2278106.06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362358.37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2278084.78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362372.55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2278070.72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362393.77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2278091.93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362365.02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2278119.71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362350.82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2278133.79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362329.61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2278112.57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362343.82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2278098.50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362365.02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2278119.71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362336.61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2278147.86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362322.40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2278161.94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362301.28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2278140.63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362315.40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2278126.65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362336.61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2278147.86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+ 1.00²)/(2 * 1.00))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362309.27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2278118.61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362294.89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2278132.90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362273.66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2278111.69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362287.66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2278097.79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362309.27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2278118.61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362322.40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2278161.94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362308.20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2278176.02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362287.08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2278154.71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362301.28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2278140.63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362322.40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2278161.94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362308.20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2278176.02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362294.00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2278190.10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362272.79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2278168.89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362287.08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2278154.71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362308.20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2278176.02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+ 1.00²)/(2 * 1.00))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362266.71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2278161.29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362252.52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2278175.38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362231.30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2278154.18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362245.49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2278140.09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362266.71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2278161.29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362237.93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2278189.64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362223.74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2278203.73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362202.55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2278182.85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362206.24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2278179.46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362216.79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2278168.35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362237.93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2278189.64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362223.74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2278203.73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362209.54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2278217.82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362188.36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2278196.94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362202.55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2278182.85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362223.74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2278203.73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+ 1.01²)/(2 * 1.01))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362203.28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2278224.23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362188.64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2278238.67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362167.89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2278216.99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362182.14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2278202.94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362203.28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2278224.23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362561.00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2277827.67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362546.76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2277841.72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362526.07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2277820.00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362540.30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2277805.95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362561.00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2277827.67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362546.76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2277841.72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362532.57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2277855.81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362512.14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2277833.88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362526.07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2277820.00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362546.76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2277841.72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+ 1.03²)/(2 * 1.03))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362532.57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2277855.81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362518.39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2277869.89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362497.71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2277848.19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362512.14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2277833.88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362532.57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2277855.81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+ 1.03²)/(2 * 1.03))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362518.39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2277869.89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362504.18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2277883.99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362483.06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2277862.69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362497.71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2277848.19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362518.39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2277869.89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362489.99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2277898.08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362475.51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2277911.87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362454.69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2277890.65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362468.87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2277876.79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362489.99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2277898.08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+ 1.01²)/(2 * 1.01))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362462.49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2277924.72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362447.25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2277939.95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362427.21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2277918.82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362442.77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2277904.01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362462.49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2277924.72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+ 1.02²)/(2 * 1.02))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362447.98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2277940.67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362433.82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2277953.86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362412.73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2277932.62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362427.21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2277918.82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362447.25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2277939.95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362447.98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2277940.67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+ 1.01²)/(2 * 1.01))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362433.82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2277953.86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362418.93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2277968.14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362398.17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2277946.58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362412.73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2277932.62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362433.82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2277953.86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+ 1.00²)/(2 * 1.00))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362252.52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2278175.38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362237.93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2278189.64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362216.79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2278168.35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362231.30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2278154.18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362252.52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2278175.38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+ 1.01²)/(2 * 1.01))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362390.56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2277996.34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362376.11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2278010.66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362355.73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2277988.65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362369.69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2277974.79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362390.56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2277996.34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+ 1.03²)/(2 * 1.03))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362373.33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2278014.33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362358.83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2278028.11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362338.17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2278006.36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362352.66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2277992.58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362373.33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2278014.33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362216.79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2278168.35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362211.65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2278163.35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362208.26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2278160.06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362201.85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2278153.54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362194.74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2278146.31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362210.08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2278132.98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362231.30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2278154.18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362216.79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2278168.35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+ 1.03²)/(2 * 1.03))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30D7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E30EC3" w:rsidRDefault="00C30D7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47:26:1028002:99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30D7B" w:rsidRPr="003603C1" w:rsidRDefault="00C30D7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A868BD" w:rsidRDefault="00C30D7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A9191B" w:rsidRDefault="00C30D7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30D7B" w:rsidRPr="008417BF" w:rsidRDefault="00C30D7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8417BF" w:rsidRDefault="00C30D7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8417BF" w:rsidRDefault="00C30D7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8417BF" w:rsidRDefault="00C30D7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35930" w:rsidRDefault="00C30D7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5B4FA1" w:rsidRDefault="00C30D7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362202.55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2278182.85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362188.36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2278196.94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362166.24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2278175.34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362180.50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2278161.10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362191.09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2278171.66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362196.51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2278177.06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362202.55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8F4E28">
            <w:pPr>
              <w:spacing w:before="120" w:after="120"/>
            </w:pPr>
            <w:r w:rsidRPr="009067AB">
              <w:rPr>
                <w:lang w:val="en-US"/>
              </w:rPr>
              <w:t>2278182.85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737280" w:rsidRDefault="00C30D7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333FE" w:rsidRDefault="00C30D7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47:26:1028002:99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Default="00C30D7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30D7B" w:rsidRPr="00666D74" w:rsidRDefault="00C30D7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66D74" w:rsidRDefault="00C30D7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B4FA1" w:rsidRDefault="00C30D7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47:26:1028002:99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666D74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1242C" w:rsidRDefault="00C30D7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1242C" w:rsidRDefault="00C30D7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1242C" w:rsidRDefault="00C30D7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E70CD1" w:rsidRDefault="00C30D7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CE1DAD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+ 1.01²)/(2 * 1.01))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6360AC" w:rsidRDefault="00C30D7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AF1B59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C26F1" w:rsidRDefault="00C30D7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C26F1" w:rsidRDefault="00C30D7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8030E7" w:rsidRDefault="00C30D7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8030E7" w:rsidRDefault="00C30D7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30D7B" w:rsidRPr="00CD1C19" w:rsidRDefault="00C30D7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47:26:1028002:99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6360AC" w:rsidRDefault="00C30D7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F70DBD" w:rsidRDefault="00C30D7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C30D7B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F41B4" w:rsidRDefault="00C30D7B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47:26:1028002:8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C30D7B" w:rsidRPr="001D786B" w:rsidRDefault="00C30D7B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30D7B" w:rsidRPr="001D786B" w:rsidRDefault="00C30D7B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B43A2" w:rsidRDefault="00C30D7B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B43A2" w:rsidRDefault="00C30D7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EB43A2" w:rsidRDefault="00C30D7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EB43A2" w:rsidRDefault="00C30D7B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spacing w:before="120" w:after="120"/>
            </w:pPr>
            <w:r w:rsidRPr="009067AB">
              <w:rPr>
                <w:lang w:val="en-US"/>
              </w:rPr>
              <w:t>362402.42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spacing w:before="120" w:after="120"/>
            </w:pPr>
            <w:r w:rsidRPr="009067AB">
              <w:rPr>
                <w:lang w:val="en-US"/>
              </w:rPr>
              <w:t>2278042.03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1121D1" w:rsidRDefault="00C30D7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1121D1" w:rsidRDefault="00C30D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spacing w:before="120" w:after="120"/>
            </w:pPr>
            <w:r w:rsidRPr="009067AB">
              <w:rPr>
                <w:lang w:val="en-US"/>
              </w:rPr>
              <w:t>362422.23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spacing w:before="120" w:after="120"/>
            </w:pPr>
            <w:r w:rsidRPr="009067AB">
              <w:rPr>
                <w:lang w:val="en-US"/>
              </w:rPr>
              <w:t>2278063.60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1121D1" w:rsidRDefault="00C30D7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1121D1" w:rsidRDefault="00C30D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spacing w:before="120" w:after="120"/>
            </w:pPr>
            <w:r w:rsidRPr="009067AB">
              <w:rPr>
                <w:lang w:val="en-US"/>
              </w:rPr>
              <w:t>362407.94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spacing w:before="120" w:after="120"/>
            </w:pPr>
            <w:r w:rsidRPr="009067AB">
              <w:rPr>
                <w:lang w:val="en-US"/>
              </w:rPr>
              <w:t>2278077.79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1121D1" w:rsidRDefault="00C30D7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1121D1" w:rsidRDefault="00C30D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spacing w:before="120" w:after="120"/>
            </w:pPr>
            <w:r w:rsidRPr="009067AB">
              <w:rPr>
                <w:lang w:val="en-US"/>
              </w:rPr>
              <w:t>362386.99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spacing w:before="120" w:after="120"/>
            </w:pPr>
            <w:r w:rsidRPr="009067AB">
              <w:rPr>
                <w:lang w:val="en-US"/>
              </w:rPr>
              <w:t>2278056.66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1121D1" w:rsidRDefault="00C30D7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1121D1" w:rsidRDefault="00C30D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spacing w:before="120" w:after="120"/>
            </w:pPr>
            <w:r w:rsidRPr="009067AB">
              <w:rPr>
                <w:lang w:val="en-US"/>
              </w:rPr>
              <w:t>362402.42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spacing w:before="120" w:after="120"/>
            </w:pPr>
            <w:r w:rsidRPr="009067AB">
              <w:rPr>
                <w:lang w:val="en-US"/>
              </w:rPr>
              <w:t>2278042.03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1121D1" w:rsidRDefault="00C30D7B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1121D1" w:rsidRDefault="00C30D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443290" w:rsidRDefault="00C30D7B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47:26:1028002:8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049CC" w:rsidRDefault="00C30D7B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47:26:1028002:8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DF5913" w:rsidRDefault="00C30D7B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2E34DF" w:rsidRDefault="00C30D7B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3C4580" w:rsidRDefault="00C30D7B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2E34DF" w:rsidRDefault="00C30D7B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6A3E83" w:rsidRDefault="00C30D7B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2E34DF" w:rsidRDefault="00C30D7B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2E34DF" w:rsidRDefault="00C30D7B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2E34DF" w:rsidRDefault="00C30D7B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2E34DF" w:rsidRDefault="00C30D7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2E34DF" w:rsidRDefault="00C30D7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Default="00C30D7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+ 1.01²)/(2 * 1.01)) = 9.89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2E34DF" w:rsidRDefault="00C30D7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E70CD1" w:rsidRDefault="00C30D7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942F16" w:rsidRDefault="00C30D7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42F16" w:rsidRDefault="00C30D7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942F16" w:rsidRDefault="00C30D7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42F16" w:rsidRDefault="00C30D7B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0825F3" w:rsidRDefault="00C30D7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42F16" w:rsidRDefault="00C30D7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946" w:rsidRDefault="00C30D7B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42F16" w:rsidRDefault="00C30D7B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954E32" w:rsidRDefault="00C30D7B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42F16" w:rsidRDefault="00C30D7B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954E32" w:rsidRDefault="00C30D7B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42F16" w:rsidRDefault="00C30D7B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954E32" w:rsidRDefault="00C30D7B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942F16" w:rsidRDefault="00C30D7B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E70CD1" w:rsidRDefault="00C30D7B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Default="00C30D7B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C30D7B" w:rsidRPr="00601D79" w:rsidRDefault="00C30D7B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47:26:1028002:8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942F16" w:rsidRDefault="00C30D7B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Default="00C30D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30D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872610" w:rsidRDefault="00C30D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D7B" w:rsidRPr="00786373" w:rsidRDefault="00C30D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2E139C" w:rsidRDefault="00C30D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Pr="00BB7DA2" w:rsidRDefault="00C30D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362538.74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2277955.94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362535.65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2277959.06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362534.62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2277958.05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362532.49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2277960.03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362529.98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2277957.54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362535.13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2277952.37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362538.74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2277955.94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634EE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47:26:1028002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DF6CF8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Pr="005E14F4" w:rsidRDefault="00C30D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A552E8" w:rsidRDefault="00C30D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Default="00C30D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30D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872610" w:rsidRDefault="00C30D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D7B" w:rsidRPr="00786373" w:rsidRDefault="00C30D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2E139C" w:rsidRDefault="00C30D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Pr="00BB7DA2" w:rsidRDefault="00C30D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362416.98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2277968.74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362413.62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2277971.82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362410.83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2277968.78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362414.17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2277965.72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362416.98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2277968.74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47:26:0000000:37192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634EE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47:26:1028002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DF6CF8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Pr="005E14F4" w:rsidRDefault="00C30D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47:26:0000000:37192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A552E8" w:rsidRDefault="00C30D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Default="00C30D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30D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872610" w:rsidRDefault="00C30D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D7B" w:rsidRPr="00786373" w:rsidRDefault="00C30D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2E139C" w:rsidRDefault="00C30D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Pr="00BB7DA2" w:rsidRDefault="00C30D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362221.12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2278128.22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362224.11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2278125.00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362229.49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2278129.85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362226.55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2278133.12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362221.12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2278128.22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634EE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47:26:1028002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DF6CF8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Pr="005E14F4" w:rsidRDefault="00C30D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A552E8" w:rsidRDefault="00C30D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Default="00C30D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30D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872610" w:rsidRDefault="00C30D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D7B" w:rsidRPr="00786373" w:rsidRDefault="00C30D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2E139C" w:rsidRDefault="00C30D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Pr="00BB7DA2" w:rsidRDefault="00C30D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362229.03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2278189.54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362225.83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2278192.37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362221.16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2278187.11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362224.43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2278184.21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362229.03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2278189.54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634EE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47:26:1028002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DF6CF8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Pr="005E14F4" w:rsidRDefault="00C30D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A552E8" w:rsidRDefault="00C30D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Default="00C30D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30D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872610" w:rsidRDefault="00C30D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D7B" w:rsidRPr="00786373" w:rsidRDefault="00C30D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2E139C" w:rsidRDefault="00C30D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Pr="00BB7DA2" w:rsidRDefault="00C30D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362547.06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2277877.64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362541.15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2277883.41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362534.63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2277877.64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362537.70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2277874.17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362539.28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2277875.57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362542.26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2277872.73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362547.06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2277877.64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47:26:1028002:105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634EE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47:26:1028002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DF6CF8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Pr="005E14F4" w:rsidRDefault="00C30D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47:26:1028002:105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A552E8" w:rsidRDefault="00C30D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Default="00C30D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30D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872610" w:rsidRDefault="00C30D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D7B" w:rsidRPr="00786373" w:rsidRDefault="00C30D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2E139C" w:rsidRDefault="00C30D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Pr="00BB7DA2" w:rsidRDefault="00C30D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362355.30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2278003.31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362349.83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2278008.67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362344.91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2278003.64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362347.59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2278001.02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362349.06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2278002.53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362351.86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2277999.79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362355.30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2278003.31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47:26:1028002:106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634EE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47:26:1028002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DF6CF8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Pr="005E14F4" w:rsidRDefault="00C30D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47:26:1028002:106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A552E8" w:rsidRDefault="00C30D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Default="00C30D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30D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872610" w:rsidRDefault="00C30D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D7B" w:rsidRPr="00786373" w:rsidRDefault="00C30D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2E139C" w:rsidRDefault="00C30D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Pr="00BB7DA2" w:rsidRDefault="00C30D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362189.56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2278179.84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362186.34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2278182.62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362181.66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2278177.19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362184.87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2278174.42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362189.56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2278179.84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47:26:1028002:107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634EE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47:26:1028002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DF6CF8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Pr="005E14F4" w:rsidRDefault="00C30D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47:26:1028002:107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A552E8" w:rsidRDefault="00C30D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Default="00C30D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30D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872610" w:rsidRDefault="00C30D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D7B" w:rsidRPr="00786373" w:rsidRDefault="00C30D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2E139C" w:rsidRDefault="00C30D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Pr="00BB7DA2" w:rsidRDefault="00C30D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362348.37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2278108.80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362343.49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2278113.79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362339.18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2278109.57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362343.81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2278104.69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362348.37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2278108.80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47:26:1028002:111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634EE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47:26:1028002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DF6CF8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Pr="005E14F4" w:rsidRDefault="00C30D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47:26:1028002:111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A552E8" w:rsidRDefault="00C30D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Default="00C30D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30D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872610" w:rsidRDefault="00C30D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D7B" w:rsidRPr="00786373" w:rsidRDefault="00C30D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2E139C" w:rsidRDefault="00C30D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Pr="00BB7DA2" w:rsidRDefault="00C30D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362543.16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2277842.92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362539.71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2277846.75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362537.63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2277844.86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362536.83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2277845.74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362534.89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2277843.97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362539.38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2277839.53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362543.16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2277842.92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47:26:1028002:112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634EE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47:26:1028002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DF6CF8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Pr="005E14F4" w:rsidRDefault="00C30D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47:26:1028002:112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A552E8" w:rsidRDefault="00C30D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Default="00C30D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30D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872610" w:rsidRDefault="00C30D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D7B" w:rsidRPr="00786373" w:rsidRDefault="00C30D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2E139C" w:rsidRDefault="00C30D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Pr="00BB7DA2" w:rsidRDefault="00C30D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362546.50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2277814.98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362542.86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2277819.19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362537.12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2277814.23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362540.76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2277810.02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362546.50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2277814.98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47:26:1028002:113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634EE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47:26:1028002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DF6CF8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Pr="005E14F4" w:rsidRDefault="00C30D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47:26:1028002:113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A552E8" w:rsidRDefault="00C30D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Default="00C30D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30D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872610" w:rsidRDefault="00C30D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D7B" w:rsidRPr="00786373" w:rsidRDefault="00C30D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2E139C" w:rsidRDefault="00C30D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Pr="00BB7DA2" w:rsidRDefault="00C30D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362379.93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2278079.91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362375.41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2278084.79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362370.14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2278079.68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362374.82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2278074.85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362379.93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2278079.91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47:26:1028002:114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634EE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47:26:1028002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DF6CF8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Pr="005E14F4" w:rsidRDefault="00C30D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47:26:1028002:114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A552E8" w:rsidRDefault="00C30D7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Default="00C30D7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30D7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872610" w:rsidRDefault="00C30D7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D7B" w:rsidRPr="00786373" w:rsidRDefault="00C30D7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30D7B" w:rsidRPr="002E139C" w:rsidRDefault="00C30D7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30D7B" w:rsidRPr="00BB7DA2" w:rsidRDefault="00C30D7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BB7DA2" w:rsidRDefault="00C30D7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362503.91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2277920.66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362499.74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2277924.36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362495.70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2277919.80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362499.86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2277916.10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AB6621" w:rsidRDefault="00C30D7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362503.91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2277920.66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9067AB" w:rsidRDefault="00C30D7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Default="00C30D7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E14F4" w:rsidRDefault="00C30D7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47:26:0000000:27349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634EE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590258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0D7B" w:rsidRPr="00F13182" w:rsidRDefault="00C30D7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</w:pPr>
            <w:r w:rsidRPr="00BE7498">
              <w:rPr>
                <w:lang w:val="en-US"/>
              </w:rPr>
              <w:t>47:26:1028002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0D7B" w:rsidRPr="00546C11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DF6CF8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Pr="00BE7498" w:rsidRDefault="00C30D7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BE7498" w:rsidRDefault="00C30D7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30D7B" w:rsidRPr="005E14F4" w:rsidRDefault="00C30D7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47:26:0000000:27349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0D7B" w:rsidRDefault="00C30D7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0D7B" w:rsidRPr="00A552E8" w:rsidRDefault="00C30D7B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C30D7B" w:rsidRDefault="00C30D7B"/>
    <w:sectPr w:rsidR="00C30D7B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0D7B" w:rsidRDefault="00C30D7B">
      <w:r>
        <w:separator/>
      </w:r>
    </w:p>
  </w:endnote>
  <w:endnote w:type="continuationSeparator" w:id="0">
    <w:p w:rsidR="00C30D7B" w:rsidRDefault="00C30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0D7B" w:rsidRDefault="00C30D7B">
      <w:r>
        <w:separator/>
      </w:r>
    </w:p>
  </w:footnote>
  <w:footnote w:type="continuationSeparator" w:id="0">
    <w:p w:rsidR="00C30D7B" w:rsidRDefault="00C30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438406163">
    <w:abstractNumId w:val="33"/>
  </w:num>
  <w:num w:numId="2" w16cid:durableId="692222902">
    <w:abstractNumId w:val="29"/>
  </w:num>
  <w:num w:numId="3" w16cid:durableId="2000696861">
    <w:abstractNumId w:val="39"/>
  </w:num>
  <w:num w:numId="4" w16cid:durableId="1147286354">
    <w:abstractNumId w:val="15"/>
  </w:num>
  <w:num w:numId="5" w16cid:durableId="1782725785">
    <w:abstractNumId w:val="12"/>
  </w:num>
  <w:num w:numId="6" w16cid:durableId="2069718741">
    <w:abstractNumId w:val="28"/>
  </w:num>
  <w:num w:numId="7" w16cid:durableId="627971037">
    <w:abstractNumId w:val="17"/>
  </w:num>
  <w:num w:numId="8" w16cid:durableId="1666857202">
    <w:abstractNumId w:val="43"/>
  </w:num>
  <w:num w:numId="9" w16cid:durableId="1651129602">
    <w:abstractNumId w:val="7"/>
  </w:num>
  <w:num w:numId="10" w16cid:durableId="2054425078">
    <w:abstractNumId w:val="1"/>
  </w:num>
  <w:num w:numId="11" w16cid:durableId="888960926">
    <w:abstractNumId w:val="13"/>
  </w:num>
  <w:num w:numId="12" w16cid:durableId="724990693">
    <w:abstractNumId w:val="31"/>
  </w:num>
  <w:num w:numId="13" w16cid:durableId="1873954468">
    <w:abstractNumId w:val="25"/>
  </w:num>
  <w:num w:numId="14" w16cid:durableId="780035326">
    <w:abstractNumId w:val="32"/>
  </w:num>
  <w:num w:numId="15" w16cid:durableId="1315841881">
    <w:abstractNumId w:val="5"/>
  </w:num>
  <w:num w:numId="16" w16cid:durableId="1823547771">
    <w:abstractNumId w:val="36"/>
  </w:num>
  <w:num w:numId="17" w16cid:durableId="1352610326">
    <w:abstractNumId w:val="0"/>
  </w:num>
  <w:num w:numId="18" w16cid:durableId="1759446085">
    <w:abstractNumId w:val="40"/>
  </w:num>
  <w:num w:numId="19" w16cid:durableId="1199512839">
    <w:abstractNumId w:val="10"/>
  </w:num>
  <w:num w:numId="20" w16cid:durableId="1133714606">
    <w:abstractNumId w:val="4"/>
  </w:num>
  <w:num w:numId="21" w16cid:durableId="1125273757">
    <w:abstractNumId w:val="38"/>
  </w:num>
  <w:num w:numId="22" w16cid:durableId="1855806394">
    <w:abstractNumId w:val="11"/>
  </w:num>
  <w:num w:numId="23" w16cid:durableId="542133161">
    <w:abstractNumId w:val="34"/>
  </w:num>
  <w:num w:numId="24" w16cid:durableId="426654188">
    <w:abstractNumId w:val="21"/>
  </w:num>
  <w:num w:numId="25" w16cid:durableId="1299993358">
    <w:abstractNumId w:val="2"/>
  </w:num>
  <w:num w:numId="26" w16cid:durableId="2100830501">
    <w:abstractNumId w:val="22"/>
  </w:num>
  <w:num w:numId="27" w16cid:durableId="452329808">
    <w:abstractNumId w:val="45"/>
  </w:num>
  <w:num w:numId="28" w16cid:durableId="1158688147">
    <w:abstractNumId w:val="30"/>
  </w:num>
  <w:num w:numId="29" w16cid:durableId="1078360436">
    <w:abstractNumId w:val="37"/>
  </w:num>
  <w:num w:numId="30" w16cid:durableId="187330022">
    <w:abstractNumId w:val="14"/>
  </w:num>
  <w:num w:numId="31" w16cid:durableId="854075657">
    <w:abstractNumId w:val="6"/>
  </w:num>
  <w:num w:numId="32" w16cid:durableId="586958233">
    <w:abstractNumId w:val="8"/>
  </w:num>
  <w:num w:numId="33" w16cid:durableId="1587180593">
    <w:abstractNumId w:val="27"/>
  </w:num>
  <w:num w:numId="34" w16cid:durableId="773473482">
    <w:abstractNumId w:val="18"/>
  </w:num>
  <w:num w:numId="35" w16cid:durableId="1946763564">
    <w:abstractNumId w:val="19"/>
  </w:num>
  <w:num w:numId="36" w16cid:durableId="791555910">
    <w:abstractNumId w:val="24"/>
  </w:num>
  <w:num w:numId="37" w16cid:durableId="59638537">
    <w:abstractNumId w:val="3"/>
  </w:num>
  <w:num w:numId="38" w16cid:durableId="1735085732">
    <w:abstractNumId w:val="9"/>
  </w:num>
  <w:num w:numId="39" w16cid:durableId="1370180760">
    <w:abstractNumId w:val="26"/>
  </w:num>
  <w:num w:numId="40" w16cid:durableId="1369840263">
    <w:abstractNumId w:val="44"/>
  </w:num>
  <w:num w:numId="41" w16cid:durableId="1352874252">
    <w:abstractNumId w:val="44"/>
    <w:lvlOverride w:ilvl="0">
      <w:startOverride w:val="1"/>
    </w:lvlOverride>
  </w:num>
  <w:num w:numId="42" w16cid:durableId="847334692">
    <w:abstractNumId w:val="44"/>
    <w:lvlOverride w:ilvl="0">
      <w:startOverride w:val="1"/>
    </w:lvlOverride>
  </w:num>
  <w:num w:numId="43" w16cid:durableId="1976636568">
    <w:abstractNumId w:val="44"/>
    <w:lvlOverride w:ilvl="0">
      <w:startOverride w:val="1"/>
    </w:lvlOverride>
  </w:num>
  <w:num w:numId="44" w16cid:durableId="711922868">
    <w:abstractNumId w:val="16"/>
  </w:num>
  <w:num w:numId="45" w16cid:durableId="1909025362">
    <w:abstractNumId w:val="20"/>
  </w:num>
  <w:num w:numId="46" w16cid:durableId="378936845">
    <w:abstractNumId w:val="42"/>
  </w:num>
  <w:num w:numId="47" w16cid:durableId="2092969188">
    <w:abstractNumId w:val="41"/>
  </w:num>
  <w:num w:numId="48" w16cid:durableId="2105224352">
    <w:abstractNumId w:val="35"/>
  </w:num>
  <w:num w:numId="49" w16cid:durableId="14104971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3495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85331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0D7B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29166</Words>
  <Characters>166250</Characters>
  <Application>Microsoft Office Word</Application>
  <DocSecurity>0</DocSecurity>
  <Lines>1385</Lines>
  <Paragraphs>390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195026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2026-07-14T23:57:00Z</dcterms:created>
  <dcterms:modified xsi:type="dcterms:W3CDTF">2026-07-14T23:57:00Z</dcterms:modified>
</cp:coreProperties>
</file>