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554"/>
        <w:gridCol w:w="9"/>
        <w:gridCol w:w="578"/>
        <w:gridCol w:w="338"/>
        <w:gridCol w:w="360"/>
        <w:gridCol w:w="575"/>
        <w:gridCol w:w="39"/>
        <w:gridCol w:w="100"/>
        <w:gridCol w:w="838"/>
        <w:gridCol w:w="12"/>
        <w:gridCol w:w="281"/>
        <w:gridCol w:w="285"/>
        <w:gridCol w:w="145"/>
        <w:gridCol w:w="140"/>
        <w:gridCol w:w="495"/>
        <w:gridCol w:w="772"/>
        <w:gridCol w:w="294"/>
        <w:gridCol w:w="279"/>
        <w:gridCol w:w="857"/>
        <w:gridCol w:w="280"/>
        <w:gridCol w:w="709"/>
        <w:gridCol w:w="329"/>
        <w:gridCol w:w="1235"/>
      </w:tblGrid>
      <w:tr w:rsidR="00A61837" w:rsidRPr="004A75A7" w:rsidTr="008E1B38">
        <w:trPr>
          <w:trHeight w:val="480"/>
        </w:trPr>
        <w:tc>
          <w:tcPr>
            <w:tcW w:w="10206" w:type="dxa"/>
            <w:gridSpan w:val="2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2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187070, Ленинградская область, район Тосненский, СНТ Факел массива Бабино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47:26:1122003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2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2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900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900B2" w:rsidRPr="00E30EC3" w:rsidRDefault="004900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47:26:1122003:11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900B2" w:rsidRPr="003603C1" w:rsidRDefault="004900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900B2" w:rsidRPr="00A868BD" w:rsidRDefault="004900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A9191B" w:rsidRDefault="004900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900B2" w:rsidRPr="008417BF" w:rsidRDefault="004900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8417BF" w:rsidRDefault="004900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354200.04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2276813.66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354207.92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2276842.61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354188.50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2276847.42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 xml:space="preserve">Метод спутниковых </w:t>
            </w:r>
            <w:r w:rsidRPr="00737280">
              <w:rPr>
                <w:lang w:val="en-US"/>
              </w:rPr>
              <w:lastRenderedPageBreak/>
              <w:t>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lastRenderedPageBreak/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354168.31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2276852.37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354160.86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2276822.72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354200.04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2276813.66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47:26:1122003:11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900B2" w:rsidRDefault="004900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900B2" w:rsidRPr="00666D74" w:rsidRDefault="004900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40.21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lastRenderedPageBreak/>
              <w:t>47:26:1122003:11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666D74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B1242C" w:rsidRDefault="004900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CE1DAD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1227 кв.м ± 14.15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√1227 * √((1 + 1.22²)/(2 * 1.22)) = 14.15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360AC" w:rsidRDefault="004900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AF1B59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DC26F1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DC26F1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8030E7" w:rsidRDefault="004900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900B2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900B2" w:rsidRPr="00CD1C19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47:26:1122003:11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F70DBD" w:rsidRDefault="004900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900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lastRenderedPageBreak/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900B2" w:rsidRPr="00E30EC3" w:rsidRDefault="004900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47:26:1122003:12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900B2" w:rsidRPr="003603C1" w:rsidRDefault="004900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900B2" w:rsidRPr="00A868BD" w:rsidRDefault="004900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A9191B" w:rsidRDefault="004900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900B2" w:rsidRPr="008417BF" w:rsidRDefault="004900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8417BF" w:rsidRDefault="004900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354141.35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2276827.23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354160.86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2276822.72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354168.31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2276852.37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354149.11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2276857.07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354141.35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2276827.23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47:26:1122003:12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900B2" w:rsidRDefault="004900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900B2" w:rsidRPr="00666D74" w:rsidRDefault="004900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47:26:1122003:12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666D74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B1242C" w:rsidRDefault="004900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CE1DAD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+ 1.27²)/(2 * 1.27))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360AC" w:rsidRDefault="004900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AF1B59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DC26F1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DC26F1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8030E7" w:rsidRDefault="004900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900B2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900B2" w:rsidRPr="00CD1C19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47:26:1122003:12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F70DBD" w:rsidRDefault="004900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900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900B2" w:rsidRPr="00E30EC3" w:rsidRDefault="004900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47:26:1122003:13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900B2" w:rsidRPr="003603C1" w:rsidRDefault="004900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900B2" w:rsidRPr="00A868BD" w:rsidRDefault="004900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A9191B" w:rsidRDefault="004900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4900B2" w:rsidRPr="008417BF" w:rsidRDefault="004900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8417BF" w:rsidRDefault="004900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354069.85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2276873.88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354063.41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2276845.25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354082.91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2276840.79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354091.06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2276870.45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354069.85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2276873.88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47:26:1122003:13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900B2" w:rsidRDefault="004900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900B2" w:rsidRPr="00666D74" w:rsidRDefault="004900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47:26:1122003:13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666D74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B1242C" w:rsidRDefault="004900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CE1DAD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622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√622 * √((1 + 1.20²)/(2 * 1.20))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360AC" w:rsidRDefault="004900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AF1B59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DC26F1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DC26F1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8030E7" w:rsidRDefault="004900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900B2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900B2" w:rsidRPr="00CD1C19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47:26:1122003:13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F70DBD" w:rsidRDefault="004900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900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900B2" w:rsidRPr="00E30EC3" w:rsidRDefault="004900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47:26:1122003:16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900B2" w:rsidRPr="003603C1" w:rsidRDefault="004900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900B2" w:rsidRPr="00A868BD" w:rsidRDefault="004900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A9191B" w:rsidRDefault="004900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900B2" w:rsidRPr="008417BF" w:rsidRDefault="004900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8417BF" w:rsidRDefault="004900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354130.08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2276861.42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354121.86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2276831.69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354141.35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2276827.23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354149.11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2276857.07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354130.08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2276861.42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47:26:1122003:16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900B2" w:rsidRDefault="004900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900B2" w:rsidRPr="00666D74" w:rsidRDefault="004900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47:26:1122003:16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666D74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B1242C" w:rsidRDefault="004900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CE1DAD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+ 1.25²)/(2 * 1.25)) = 9.99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360AC" w:rsidRDefault="004900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AF1B59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DC26F1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DC26F1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8030E7" w:rsidRDefault="004900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900B2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900B2" w:rsidRPr="00CD1C19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47:26:1122003:16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F70DBD" w:rsidRDefault="004900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900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900B2" w:rsidRPr="00E30EC3" w:rsidRDefault="004900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47:26:1122003:17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900B2" w:rsidRPr="003603C1" w:rsidRDefault="004900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900B2" w:rsidRPr="00A868BD" w:rsidRDefault="004900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A9191B" w:rsidRDefault="004900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900B2" w:rsidRPr="008417BF" w:rsidRDefault="004900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8417BF" w:rsidRDefault="004900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354022.63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2276884.57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354003.09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2276888.87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353996.31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2276859.65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354015.08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2276854.62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354022.63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2276884.57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47:26:1122003:17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900B2" w:rsidRDefault="004900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900B2" w:rsidRPr="00666D74" w:rsidRDefault="004900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47:26:1122003:17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666D74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B1242C" w:rsidRDefault="004900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CE1DAD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+ 1.30²)/(2 * 1.30))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360AC" w:rsidRDefault="004900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AF1B59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DC26F1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DC26F1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8030E7" w:rsidRDefault="004900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900B2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900B2" w:rsidRPr="00CD1C19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47:26:1122003:17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F70DBD" w:rsidRDefault="004900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900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900B2" w:rsidRPr="00E30EC3" w:rsidRDefault="004900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47:26:1122003:2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900B2" w:rsidRPr="003603C1" w:rsidRDefault="004900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900B2" w:rsidRPr="00A868BD" w:rsidRDefault="004900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A9191B" w:rsidRDefault="004900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4900B2" w:rsidRPr="008417BF" w:rsidRDefault="004900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8417BF" w:rsidRDefault="004900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354110.50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2276865.92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354102.38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2276836.24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354121.86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2276831.69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354130.08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2276861.42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354110.50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2276865.92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47:26:1122003:2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900B2" w:rsidRDefault="004900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900B2" w:rsidRPr="00666D74" w:rsidRDefault="004900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47:26:1122003:2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666D74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B1242C" w:rsidRDefault="004900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CE1DAD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+ 1.24²)/(2 * 1.24))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360AC" w:rsidRDefault="004900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AF1B59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DC26F1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DC26F1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8030E7" w:rsidRDefault="004900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900B2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900B2" w:rsidRPr="00CD1C19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47:26:1122003:2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F70DBD" w:rsidRDefault="004900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900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900B2" w:rsidRPr="00E30EC3" w:rsidRDefault="004900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47:26:1122003:21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900B2" w:rsidRPr="003603C1" w:rsidRDefault="004900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900B2" w:rsidRPr="00A868BD" w:rsidRDefault="004900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A9191B" w:rsidRDefault="004900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900B2" w:rsidRPr="008417BF" w:rsidRDefault="004900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8417BF" w:rsidRDefault="004900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353906.92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2276878.54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353914.97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2276907.43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353895.73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2276912.08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353895.52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2276912.13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353887.47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2276883.21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353906.92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2276878.54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47:26:1122003:21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900B2" w:rsidRDefault="004900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900B2" w:rsidRPr="00666D74" w:rsidRDefault="004900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0.22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47:26:1122003:21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666D74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B1242C" w:rsidRDefault="004900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CE1DAD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+ 1.22²)/(2 * 1.22))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360AC" w:rsidRDefault="004900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AF1B59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DC26F1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DC26F1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8030E7" w:rsidRDefault="004900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900B2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900B2" w:rsidRPr="00CD1C19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47:26:1122003:21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F70DBD" w:rsidRDefault="004900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900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900B2" w:rsidRPr="00E30EC3" w:rsidRDefault="004900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47:26:1122003:24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900B2" w:rsidRPr="003603C1" w:rsidRDefault="004900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900B2" w:rsidRPr="00A868BD" w:rsidRDefault="004900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A9191B" w:rsidRDefault="004900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900B2" w:rsidRPr="008417BF" w:rsidRDefault="004900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8417BF" w:rsidRDefault="004900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353847.56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2276892.42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353855.53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2276921.09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353836.14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2276925.63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353827.79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2276896.76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353847.56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2276892.42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47:26:1122003:24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900B2" w:rsidRDefault="004900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900B2" w:rsidRPr="00666D74" w:rsidRDefault="004900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47:26:1122003:24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666D74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B1242C" w:rsidRDefault="004900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CE1DAD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+ 1.20²)/(2 * 1.20))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360AC" w:rsidRDefault="004900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AF1B59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DC26F1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DC26F1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8030E7" w:rsidRDefault="004900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900B2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900B2" w:rsidRPr="00CD1C19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47:26:1122003:24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F70DBD" w:rsidRDefault="004900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900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900B2" w:rsidRPr="00E30EC3" w:rsidRDefault="004900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47:26:1122003:2424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900B2" w:rsidRPr="003603C1" w:rsidRDefault="004900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900B2" w:rsidRPr="00A868BD" w:rsidRDefault="004900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A9191B" w:rsidRDefault="004900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900B2" w:rsidRPr="008417BF" w:rsidRDefault="004900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8417BF" w:rsidRDefault="004900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353964.03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2276897.48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353983.56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2276893.17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353991.71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2276922.07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353972.65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2276926.24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353964.03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2276897.48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47:26:1122003:2424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900B2" w:rsidRDefault="004900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900B2" w:rsidRPr="00666D74" w:rsidRDefault="004900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47:26:1122003:2424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666D74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B1242C" w:rsidRDefault="004900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CE1DAD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√592 * √((1 + 1.19²)/(2 * 1.19))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360AC" w:rsidRDefault="004900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AF1B59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DC26F1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DC26F1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8030E7" w:rsidRDefault="004900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900B2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900B2" w:rsidRPr="00CD1C19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47:26:1122003:2424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F70DBD" w:rsidRDefault="004900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900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900B2" w:rsidRPr="00E30EC3" w:rsidRDefault="004900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47:26:1122003:27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900B2" w:rsidRPr="003603C1" w:rsidRDefault="004900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900B2" w:rsidRPr="00A868BD" w:rsidRDefault="004900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A9191B" w:rsidRDefault="004900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4900B2" w:rsidRPr="008417BF" w:rsidRDefault="004900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8417BF" w:rsidRDefault="004900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354314.93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2276813.58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354315.81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2276816.84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354323.20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2276845.91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354303.05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2276851.65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354294.99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2276820.18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354294.60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2276818.72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354314.93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2276813.58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47:26:1122003:27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900B2" w:rsidRDefault="004900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900B2" w:rsidRPr="00666D74" w:rsidRDefault="004900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3.38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32.49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1.51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47:26:1122003:27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666D74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B1242C" w:rsidRDefault="004900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CE1DAD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706 кв.м ± 10.85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√706 * √((1 + 1.33²)/(2 * 1.33)) = 10.85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360AC" w:rsidRDefault="004900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AF1B59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DC26F1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DC26F1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8030E7" w:rsidRDefault="004900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900B2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900B2" w:rsidRPr="00CD1C19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47:26:1122003:27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F70DBD" w:rsidRDefault="004900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900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900B2" w:rsidRPr="00E30EC3" w:rsidRDefault="004900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47:26:1122003:3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900B2" w:rsidRPr="003603C1" w:rsidRDefault="004900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900B2" w:rsidRPr="00A868BD" w:rsidRDefault="004900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A9191B" w:rsidRDefault="004900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900B2" w:rsidRPr="008417BF" w:rsidRDefault="004900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8417BF" w:rsidRDefault="004900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354110.50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2276865.92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354091.06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2276870.45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354082.91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2276840.79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354102.38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2276836.24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354110.50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2276865.92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47:26:1122003:3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900B2" w:rsidRDefault="004900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900B2" w:rsidRPr="00666D74" w:rsidRDefault="004900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47:26:1122003:3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666D74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B1242C" w:rsidRDefault="004900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CE1DAD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+ 1.24²)/(2 * 1.24))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360AC" w:rsidRDefault="004900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AF1B59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DC26F1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DC26F1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8030E7" w:rsidRDefault="004900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900B2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900B2" w:rsidRPr="00CD1C19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47:26:1122003:3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F70DBD" w:rsidRDefault="004900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900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900B2" w:rsidRPr="00E30EC3" w:rsidRDefault="004900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47:26:1122003:33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900B2" w:rsidRPr="003603C1" w:rsidRDefault="004900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900B2" w:rsidRPr="00A868BD" w:rsidRDefault="004900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A9191B" w:rsidRDefault="004900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900B2" w:rsidRPr="008417BF" w:rsidRDefault="004900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8417BF" w:rsidRDefault="004900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354168.31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2276852.37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354188.50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2276847.42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354195.74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2276876.60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354175.69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2276881.65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354168.31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2276852.37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47:26:1122003:33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900B2" w:rsidRDefault="004900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900B2" w:rsidRPr="00666D74" w:rsidRDefault="004900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47:26:1122003:33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666D74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B1242C" w:rsidRDefault="004900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CE1DAD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√625 * √((1 + 1.25²)/(2 * 1.25))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360AC" w:rsidRDefault="004900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AF1B59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DC26F1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DC26F1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8030E7" w:rsidRDefault="004900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900B2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900B2" w:rsidRPr="00CD1C19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47:26:1122003:33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F70DBD" w:rsidRDefault="004900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900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900B2" w:rsidRPr="00E30EC3" w:rsidRDefault="004900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47:26:1122003:36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900B2" w:rsidRPr="003603C1" w:rsidRDefault="004900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900B2" w:rsidRPr="00A868BD" w:rsidRDefault="004900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A9191B" w:rsidRDefault="004900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900B2" w:rsidRPr="008417BF" w:rsidRDefault="004900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8417BF" w:rsidRDefault="004900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354091.06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2276870.45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354098.27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2276899.42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354076.44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2276903.14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354069.85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2276873.88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354091.06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2276870.45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47:26:1122003:36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900B2" w:rsidRDefault="004900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900B2" w:rsidRPr="00666D74" w:rsidRDefault="004900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22.14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47:26:1122003:36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666D74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B1242C" w:rsidRDefault="004900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CE1DAD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651 кв.м ± 10.26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√651 * √((1 + 1.15²)/(2 * 1.15)) = 10.26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360AC" w:rsidRDefault="004900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AF1B59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DC26F1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DC26F1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8030E7" w:rsidRDefault="004900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900B2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900B2" w:rsidRPr="00CD1C19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47:26:1122003:36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F70DBD" w:rsidRDefault="004900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900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900B2" w:rsidRPr="00E30EC3" w:rsidRDefault="004900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47:26:1122003:37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900B2" w:rsidRPr="003603C1" w:rsidRDefault="004900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900B2" w:rsidRPr="00A868BD" w:rsidRDefault="004900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A9191B" w:rsidRDefault="004900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900B2" w:rsidRPr="008417BF" w:rsidRDefault="004900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8417BF" w:rsidRDefault="004900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354042.16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2276880.27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354050.31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2276909.18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354030.76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2276913.42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354022.63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2276884.57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354041.28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2276880.46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354042.16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2276880.27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47:26:1122003:37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900B2" w:rsidRDefault="004900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900B2" w:rsidRPr="00666D74" w:rsidRDefault="004900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47:26:1122003:37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666D74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B1242C" w:rsidRDefault="004900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CE1DAD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+ 1.20²)/(2 * 1.20))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360AC" w:rsidRDefault="004900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AF1B59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DC26F1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DC26F1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8030E7" w:rsidRDefault="004900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900B2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900B2" w:rsidRPr="00CD1C19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47:26:1122003:37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F70DBD" w:rsidRDefault="004900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900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900B2" w:rsidRPr="00E30EC3" w:rsidRDefault="004900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47:26:1122003:38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900B2" w:rsidRPr="003603C1" w:rsidRDefault="004900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900B2" w:rsidRPr="00A868BD" w:rsidRDefault="004900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A9191B" w:rsidRDefault="004900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900B2" w:rsidRPr="008417BF" w:rsidRDefault="004900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8417BF" w:rsidRDefault="004900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353983.56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2276893.17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354003.09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2276888.87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354011.25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2276917.80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353991.71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2276922.07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353983.56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2276893.17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47:26:1122003:38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900B2" w:rsidRDefault="004900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900B2" w:rsidRPr="00666D74" w:rsidRDefault="004900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47:26:1122003:38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666D74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B1242C" w:rsidRDefault="004900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CE1DAD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+ 1.20²)/(2 * 1.20))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360AC" w:rsidRDefault="004900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AF1B59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DC26F1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DC26F1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8030E7" w:rsidRDefault="004900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900B2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900B2" w:rsidRPr="00CD1C19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47:26:1122003:38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F70DBD" w:rsidRDefault="004900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900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900B2" w:rsidRPr="00E30EC3" w:rsidRDefault="004900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47:26:1122003:4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900B2" w:rsidRPr="003603C1" w:rsidRDefault="004900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900B2" w:rsidRPr="00A868BD" w:rsidRDefault="004900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A9191B" w:rsidRDefault="004900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4900B2" w:rsidRPr="008417BF" w:rsidRDefault="004900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8417BF" w:rsidRDefault="004900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353901.15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2277013.62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353894.56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2276983.57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353895.22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2276983.40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353912.95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2276978.95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353920.89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2277008.90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353901.15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2277013.62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47:26:1122003:4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900B2" w:rsidRDefault="004900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900B2" w:rsidRPr="00666D74" w:rsidRDefault="004900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18.28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47:26:1122003:4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666D74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B1242C" w:rsidRDefault="004900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CE1DAD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+ 1.32²)/(2 * 1.32))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360AC" w:rsidRDefault="004900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AF1B59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DC26F1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DC26F1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8030E7" w:rsidRDefault="004900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900B2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900B2" w:rsidRPr="00CD1C19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47:26:1122003:4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F70DBD" w:rsidRDefault="004900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900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900B2" w:rsidRPr="00E30EC3" w:rsidRDefault="004900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47:26:1122003:48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900B2" w:rsidRPr="003603C1" w:rsidRDefault="004900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900B2" w:rsidRPr="00A868BD" w:rsidRDefault="004900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A9191B" w:rsidRDefault="004900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4900B2" w:rsidRPr="008417BF" w:rsidRDefault="004900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8417BF" w:rsidRDefault="004900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354266.68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2276871.03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354275.16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2276900.69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354255.51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2276905.05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354247.35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2276875.25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354266.68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2276871.03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47:26:1122003:48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900B2" w:rsidRDefault="004900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900B2" w:rsidRPr="00666D74" w:rsidRDefault="004900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47:26:1122003:48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666D74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B1242C" w:rsidRDefault="004900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CE1DAD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10.02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+ 1.22²)/(2 * 1.22)) = 10.02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360AC" w:rsidRDefault="004900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AF1B59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DC26F1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DC26F1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8030E7" w:rsidRDefault="004900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900B2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900B2" w:rsidRPr="00CD1C19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47:26:1122003:48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F70DBD" w:rsidRDefault="004900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900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900B2" w:rsidRPr="00E30EC3" w:rsidRDefault="004900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47:26:1122003:60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900B2" w:rsidRPr="003603C1" w:rsidRDefault="004900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900B2" w:rsidRPr="00A868BD" w:rsidRDefault="004900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A9191B" w:rsidRDefault="004900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900B2" w:rsidRPr="008417BF" w:rsidRDefault="004900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8417BF" w:rsidRDefault="004900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353912.95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2276978.95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353905.09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2276949.53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353924.90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2276946.25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353932.76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2276975.20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353912.95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2276978.95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47:26:1122003:60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900B2" w:rsidRDefault="004900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900B2" w:rsidRPr="00666D74" w:rsidRDefault="004900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47:26:1122003:60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666D74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B1242C" w:rsidRDefault="004900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CE1DAD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+ 1.18²)/(2 * 1.18))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360AC" w:rsidRDefault="004900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AF1B59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DC26F1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DC26F1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8030E7" w:rsidRDefault="004900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900B2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900B2" w:rsidRPr="00CD1C19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47:26:1122003:60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F70DBD" w:rsidRDefault="004900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900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900B2" w:rsidRPr="00E30EC3" w:rsidRDefault="004900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47:26:1122003:62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900B2" w:rsidRPr="003603C1" w:rsidRDefault="004900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900B2" w:rsidRPr="00A868BD" w:rsidRDefault="004900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A9191B" w:rsidRDefault="004900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900B2" w:rsidRPr="008417BF" w:rsidRDefault="004900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8417BF" w:rsidRDefault="004900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353866.99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2276958.73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353874.95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2276988.50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353855.77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2276992.60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353848.31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2276963.54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353866.99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2276958.73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47:26:1122003:62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900B2" w:rsidRDefault="004900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900B2" w:rsidRPr="00666D74" w:rsidRDefault="004900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47:26:1122003:62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666D74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B1242C" w:rsidRDefault="004900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CE1DAD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+ 1.27²)/(2 * 1.27))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360AC" w:rsidRDefault="004900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AF1B59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DC26F1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DC26F1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8030E7" w:rsidRDefault="004900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900B2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900B2" w:rsidRPr="00CD1C19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47:26:1122003:62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F70DBD" w:rsidRDefault="004900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900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900B2" w:rsidRPr="00E30EC3" w:rsidRDefault="004900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47:26:1122003:65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900B2" w:rsidRPr="003603C1" w:rsidRDefault="004900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900B2" w:rsidRPr="00A868BD" w:rsidRDefault="004900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A9191B" w:rsidRDefault="004900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4900B2" w:rsidRPr="008417BF" w:rsidRDefault="004900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8417BF" w:rsidRDefault="004900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353780.74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2276978.43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353809.99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2276971.78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353816.67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2277001.03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353795.96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2277005.72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353787.42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2277007.68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353780.74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2276978.43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47:26:1122003:65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900B2" w:rsidRDefault="004900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900B2" w:rsidRPr="00666D74" w:rsidRDefault="004900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8.76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47:26:1122003:65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666D74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B1242C" w:rsidRDefault="004900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CE1DAD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 кв.м ± 12.00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√900 * √((1 + 1.00²)/(2 * 1.00)) = 12.00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360AC" w:rsidRDefault="004900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AF1B59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DC26F1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DC26F1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8030E7" w:rsidRDefault="004900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900B2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900B2" w:rsidRPr="00CD1C19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47:26:1122003:65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F70DBD" w:rsidRDefault="004900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900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900B2" w:rsidRPr="00E30EC3" w:rsidRDefault="004900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47:26:1122003:68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900B2" w:rsidRPr="003603C1" w:rsidRDefault="004900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900B2" w:rsidRPr="00A868BD" w:rsidRDefault="004900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A9191B" w:rsidRDefault="004900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4900B2" w:rsidRPr="008417BF" w:rsidRDefault="004900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8417BF" w:rsidRDefault="004900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354333.02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2276887.92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354340.93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2276917.90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354321.42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2276922.28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354313.48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2276892.18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354333.02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2276887.92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47:26:1122003:68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900B2" w:rsidRDefault="004900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900B2" w:rsidRPr="00666D74" w:rsidRDefault="004900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47:26:1122003:68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666D74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B1242C" w:rsidRDefault="004900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CE1DAD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+ 1.25²)/(2 * 1.25))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360AC" w:rsidRDefault="004900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AF1B59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DC26F1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DC26F1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8030E7" w:rsidRDefault="004900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900B2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900B2" w:rsidRPr="00CD1C19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47:26:1122003:68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F70DBD" w:rsidRDefault="004900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900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900B2" w:rsidRPr="00E30EC3" w:rsidRDefault="004900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47:26:1122003:69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900B2" w:rsidRPr="003603C1" w:rsidRDefault="004900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900B2" w:rsidRPr="00A868BD" w:rsidRDefault="004900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A9191B" w:rsidRDefault="004900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900B2" w:rsidRPr="008417BF" w:rsidRDefault="004900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8417BF" w:rsidRDefault="004900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354313.48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2276892.18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354321.42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2276922.28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354302.55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2276926.50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354295.08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2276896.56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354313.48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2276892.18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47:26:1122003:69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900B2" w:rsidRDefault="004900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900B2" w:rsidRPr="00666D74" w:rsidRDefault="004900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47:26:1122003:69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666D74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B1242C" w:rsidRDefault="004900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CE1DAD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+ 1.30²)/(2 * 1.30))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360AC" w:rsidRDefault="004900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AF1B59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DC26F1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DC26F1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8030E7" w:rsidRDefault="004900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900B2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900B2" w:rsidRPr="00CD1C19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47:26:1122003:69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F70DBD" w:rsidRDefault="004900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900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900B2" w:rsidRPr="00E30EC3" w:rsidRDefault="004900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47:26:1122003:7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900B2" w:rsidRPr="003603C1" w:rsidRDefault="004900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900B2" w:rsidRPr="00A868BD" w:rsidRDefault="004900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A9191B" w:rsidRDefault="004900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900B2" w:rsidRPr="008417BF" w:rsidRDefault="004900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8417BF" w:rsidRDefault="004900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354003.09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2276888.87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354022.63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2276884.57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354030.76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2276913.42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354011.25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2276917.80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354003.09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2276888.87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47:26:1122003:7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900B2" w:rsidRDefault="004900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900B2" w:rsidRPr="00666D74" w:rsidRDefault="004900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47:26:1122003:7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666D74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B1242C" w:rsidRDefault="004900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CE1DAD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+ 1.20²)/(2 * 1.20))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360AC" w:rsidRDefault="004900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AF1B59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DC26F1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DC26F1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8030E7" w:rsidRDefault="004900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900B2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900B2" w:rsidRPr="00CD1C19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47:26:1122003:7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F70DBD" w:rsidRDefault="004900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900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900B2" w:rsidRPr="00E30EC3" w:rsidRDefault="004900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47:26:1122003:70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900B2" w:rsidRPr="003603C1" w:rsidRDefault="004900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900B2" w:rsidRPr="00A868BD" w:rsidRDefault="004900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A9191B" w:rsidRDefault="004900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900B2" w:rsidRPr="008417BF" w:rsidRDefault="004900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8417BF" w:rsidRDefault="004900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354295.08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2276896.56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354302.55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2276926.50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354282.39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2276931.05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354275.16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2276900.69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354295.08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2276896.56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47:26:1122003:70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900B2" w:rsidRDefault="004900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900B2" w:rsidRPr="00666D74" w:rsidRDefault="004900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47:26:1122003:70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666D74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B1242C" w:rsidRDefault="004900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CE1DAD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636 кв.м ± 10.22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√636 * √((1 + 1.26²)/(2 * 1.26)) = 10.22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360AC" w:rsidRDefault="004900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AF1B59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DC26F1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DC26F1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8030E7" w:rsidRDefault="004900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900B2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900B2" w:rsidRPr="00CD1C19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47:26:1122003:70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F70DBD" w:rsidRDefault="004900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900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900B2" w:rsidRPr="00E30EC3" w:rsidRDefault="004900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47:26:1122003:71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900B2" w:rsidRPr="003603C1" w:rsidRDefault="004900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900B2" w:rsidRPr="00A868BD" w:rsidRDefault="004900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A9191B" w:rsidRDefault="004900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900B2" w:rsidRPr="008417BF" w:rsidRDefault="004900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8417BF" w:rsidRDefault="004900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354275.16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2276900.69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354282.39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2276931.05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354262.88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2276935.42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354255.51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2276905.05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354275.16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2276900.69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47:26:1122003:71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900B2" w:rsidRDefault="004900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900B2" w:rsidRPr="00666D74" w:rsidRDefault="004900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47:26:1122003:71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666D74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B1242C" w:rsidRDefault="004900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CE1DAD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626 кв.м ± 10.17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√626 * √((1 + 1.29²)/(2 * 1.29)) = 10.17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360AC" w:rsidRDefault="004900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AF1B59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DC26F1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DC26F1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8030E7" w:rsidRDefault="004900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900B2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900B2" w:rsidRPr="00CD1C19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47:26:1122003:71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F70DBD" w:rsidRDefault="004900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900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900B2" w:rsidRPr="00E30EC3" w:rsidRDefault="004900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47:26:1122003:72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900B2" w:rsidRPr="003603C1" w:rsidRDefault="004900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900B2" w:rsidRPr="00A868BD" w:rsidRDefault="004900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A9191B" w:rsidRDefault="004900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900B2" w:rsidRPr="008417BF" w:rsidRDefault="004900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8417BF" w:rsidRDefault="004900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354255.51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2276905.05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354262.88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2276935.42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354243.55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2276939.77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354235.97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2276909.61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354255.51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2276905.05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47:26:1122003:72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900B2" w:rsidRDefault="004900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900B2" w:rsidRPr="00666D74" w:rsidRDefault="004900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47:26:1122003:72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666D74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B1242C" w:rsidRDefault="004900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CE1DAD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622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√622 * √((1 + 1.29²)/(2 * 1.29))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360AC" w:rsidRDefault="004900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AF1B59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DC26F1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DC26F1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8030E7" w:rsidRDefault="004900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900B2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900B2" w:rsidRPr="00CD1C19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47:26:1122003:72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F70DBD" w:rsidRDefault="004900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900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900B2" w:rsidRPr="00E30EC3" w:rsidRDefault="004900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47:26:1122003:75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900B2" w:rsidRPr="003603C1" w:rsidRDefault="004900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900B2" w:rsidRPr="00A868BD" w:rsidRDefault="004900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A9191B" w:rsidRDefault="004900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4900B2" w:rsidRPr="008417BF" w:rsidRDefault="004900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8417BF" w:rsidRDefault="004900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354156.15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2276957.72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354148.56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2276928.61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354168.11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2276924.41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354175.88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2276953.39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354156.15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2276957.72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47:26:1122003:75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900B2" w:rsidRDefault="004900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900B2" w:rsidRPr="00666D74" w:rsidRDefault="004900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47:26:1122003:75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666D74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B1242C" w:rsidRDefault="004900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CE1DAD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+ 1.22²)/(2 * 1.22))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360AC" w:rsidRDefault="004900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AF1B59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DC26F1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DC26F1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8030E7" w:rsidRDefault="004900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900B2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900B2" w:rsidRPr="00CD1C19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47:26:1122003:75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F70DBD" w:rsidRDefault="004900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900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900B2" w:rsidRPr="00E30EC3" w:rsidRDefault="004900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47:26:1122003:77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900B2" w:rsidRPr="003603C1" w:rsidRDefault="004900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900B2" w:rsidRPr="00A868BD" w:rsidRDefault="004900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A9191B" w:rsidRDefault="004900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900B2" w:rsidRPr="008417BF" w:rsidRDefault="004900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8417BF" w:rsidRDefault="004900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354128.99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2276932.81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354135.63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2276962.21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354116.02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2276966.51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354109.53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2276937.45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354128.99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2276932.81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47:26:1122003:77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900B2" w:rsidRDefault="004900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900B2" w:rsidRPr="00666D74" w:rsidRDefault="004900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47:26:1122003:77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666D74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B1242C" w:rsidRDefault="004900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CE1DAD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+ 1.29²)/(2 * 1.29))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360AC" w:rsidRDefault="004900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AF1B59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DC26F1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DC26F1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8030E7" w:rsidRDefault="004900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900B2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900B2" w:rsidRPr="00CD1C19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47:26:1122003:77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F70DBD" w:rsidRDefault="004900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900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900B2" w:rsidRPr="00E30EC3" w:rsidRDefault="004900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47:26:1122003:78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900B2" w:rsidRPr="003603C1" w:rsidRDefault="004900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900B2" w:rsidRPr="00A868BD" w:rsidRDefault="004900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A9191B" w:rsidRDefault="004900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900B2" w:rsidRPr="008417BF" w:rsidRDefault="004900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8417BF" w:rsidRDefault="004900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354089.92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2276941.52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354090.63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2276941.37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354109.53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2276937.45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354116.02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2276966.51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354096.41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2276970.81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354089.92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2276941.52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47:26:1122003:78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900B2" w:rsidRDefault="004900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900B2" w:rsidRPr="00666D74" w:rsidRDefault="004900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47:26:1122003:78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666D74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B1242C" w:rsidRDefault="004900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CE1DAD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+ 1.28²)/(2 * 1.28))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360AC" w:rsidRDefault="004900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AF1B59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DC26F1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DC26F1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8030E7" w:rsidRDefault="004900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900B2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900B2" w:rsidRPr="00CD1C19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47:26:1122003:78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F70DBD" w:rsidRDefault="004900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900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900B2" w:rsidRPr="00E30EC3" w:rsidRDefault="004900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47:26:1122003:82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900B2" w:rsidRPr="003603C1" w:rsidRDefault="004900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900B2" w:rsidRPr="00A868BD" w:rsidRDefault="004900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A9191B" w:rsidRDefault="004900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900B2" w:rsidRPr="008417BF" w:rsidRDefault="004900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8417BF" w:rsidRDefault="004900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353920.89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2277008.90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353912.95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2276978.95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353932.76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2276975.20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353940.63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2277004.17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353920.89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2277008.90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47:26:1122003:82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900B2" w:rsidRDefault="004900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900B2" w:rsidRPr="00666D74" w:rsidRDefault="004900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47:26:1122003:82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666D74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B1242C" w:rsidRDefault="004900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CE1DAD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+ 1.22²)/(2 * 1.22))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360AC" w:rsidRDefault="004900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AF1B59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DC26F1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DC26F1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8030E7" w:rsidRDefault="004900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900B2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900B2" w:rsidRPr="00CD1C19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47:26:1122003:82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F70DBD" w:rsidRDefault="004900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900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900B2" w:rsidRPr="00E30EC3" w:rsidRDefault="004900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47:26:1122003:84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900B2" w:rsidRPr="003603C1" w:rsidRDefault="004900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900B2" w:rsidRPr="00A868BD" w:rsidRDefault="004900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A9191B" w:rsidRDefault="004900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4900B2" w:rsidRPr="008417BF" w:rsidRDefault="004900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8417BF" w:rsidRDefault="004900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353836.22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2276996.80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353855.77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2276992.60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353862.32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2277021.80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353842.79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2277026.10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353836.22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2276996.80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47:26:1122003:84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900B2" w:rsidRDefault="004900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900B2" w:rsidRPr="00666D74" w:rsidRDefault="004900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47:26:1122003:84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666D74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B1242C" w:rsidRDefault="004900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CE1DAD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+ 1.28²)/(2 * 1.28))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360AC" w:rsidRDefault="004900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AF1B59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DC26F1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DC26F1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8030E7" w:rsidRDefault="004900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900B2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900B2" w:rsidRPr="00CD1C19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47:26:1122003:84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F70DBD" w:rsidRDefault="004900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900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900B2" w:rsidRPr="00E30EC3" w:rsidRDefault="004900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47:26:1122003:85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900B2" w:rsidRPr="003603C1" w:rsidRDefault="004900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900B2" w:rsidRPr="00A868BD" w:rsidRDefault="004900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A9191B" w:rsidRDefault="004900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900B2" w:rsidRPr="008417BF" w:rsidRDefault="004900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8417BF" w:rsidRDefault="004900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353816.67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2277001.03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353836.22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2276996.80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353842.79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2277026.10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353823.25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2277030.39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353816.67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2277001.03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47:26:1122003:85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900B2" w:rsidRDefault="004900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900B2" w:rsidRPr="00666D74" w:rsidRDefault="004900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47:26:1122003:85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666D74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B1242C" w:rsidRDefault="004900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CE1DAD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+ 1.29²)/(2 * 1.29))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360AC" w:rsidRDefault="004900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AF1B59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DC26F1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DC26F1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8030E7" w:rsidRDefault="004900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900B2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900B2" w:rsidRPr="00CD1C19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47:26:1122003:85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F70DBD" w:rsidRDefault="004900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900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900B2" w:rsidRPr="00E30EC3" w:rsidRDefault="004900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47:26:1122003:86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900B2" w:rsidRPr="003603C1" w:rsidRDefault="004900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900B2" w:rsidRPr="00A868BD" w:rsidRDefault="004900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A9191B" w:rsidRDefault="004900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900B2" w:rsidRPr="008417BF" w:rsidRDefault="004900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8417BF" w:rsidRDefault="004900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353795.96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2277005.72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353816.67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2277001.03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353823.25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2277030.39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353803.98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2277034.63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353795.96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2277005.72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47:26:1122003:86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900B2" w:rsidRDefault="004900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900B2" w:rsidRPr="00666D74" w:rsidRDefault="004900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47:26:1122003:86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666D74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B1242C" w:rsidRDefault="004900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CE1DAD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+ 1.23²)/(2 * 1.23))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360AC" w:rsidRDefault="004900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AF1B59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DC26F1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DC26F1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8030E7" w:rsidRDefault="004900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900B2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900B2" w:rsidRPr="00CD1C19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47:26:1122003:86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F70DBD" w:rsidRDefault="004900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900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900B2" w:rsidRPr="00E30EC3" w:rsidRDefault="004900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47:26:1122003:87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900B2" w:rsidRPr="003603C1" w:rsidRDefault="004900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900B2" w:rsidRPr="00A868BD" w:rsidRDefault="004900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A9191B" w:rsidRDefault="004900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4900B2" w:rsidRPr="008417BF" w:rsidRDefault="004900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8417BF" w:rsidRDefault="004900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354195.74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2276876.60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354188.50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2276847.42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354207.92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2276842.61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354215.79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2276871.55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354195.74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2276876.60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47:26:1122003:87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900B2" w:rsidRDefault="004900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900B2" w:rsidRPr="00666D74" w:rsidRDefault="004900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47:26:1122003:87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666D74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B1242C" w:rsidRDefault="004900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CE1DAD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+ 1.25²)/(2 * 1.25))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360AC" w:rsidRDefault="004900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AF1B59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DC26F1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DC26F1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8030E7" w:rsidRDefault="004900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900B2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900B2" w:rsidRPr="00CD1C19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47:26:1122003:87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F70DBD" w:rsidRDefault="004900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900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900B2" w:rsidRPr="00E30EC3" w:rsidRDefault="004900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47:26:1122003:93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900B2" w:rsidRPr="003603C1" w:rsidRDefault="004900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900B2" w:rsidRPr="00A868BD" w:rsidRDefault="004900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A9191B" w:rsidRDefault="004900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900B2" w:rsidRPr="008417BF" w:rsidRDefault="004900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8417BF" w:rsidRDefault="004900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354345.84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2276852.20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354362.57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2276850.71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354382.90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2276875.54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354354.65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2276882.90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354345.84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2276852.20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47:26:1122003:93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900B2" w:rsidRDefault="004900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900B2" w:rsidRPr="00666D74" w:rsidRDefault="004900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16.80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47:26:1122003:93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666D74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B1242C" w:rsidRDefault="004900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CE1DAD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689 кв.м ± 10.55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√689 * √((1 + 1.15²)/(2 * 1.15)) = 10.55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360AC" w:rsidRDefault="004900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AF1B59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DC26F1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DC26F1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8030E7" w:rsidRDefault="004900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900B2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900B2" w:rsidRPr="00CD1C19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47:26:1122003:93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F70DBD" w:rsidRDefault="004900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900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900B2" w:rsidRPr="00E30EC3" w:rsidRDefault="004900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47:26:1122003:94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900B2" w:rsidRPr="003603C1" w:rsidRDefault="004900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900B2" w:rsidRPr="00A868BD" w:rsidRDefault="004900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A9191B" w:rsidRDefault="004900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900B2" w:rsidRPr="008417BF" w:rsidRDefault="004900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8417BF" w:rsidRDefault="004900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354207.25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2276916.14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354199.42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2276887.10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354219.29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2276882.65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354226.76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2276911.78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354207.25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2276916.14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47:26:1122003:94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900B2" w:rsidRDefault="004900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900B2" w:rsidRPr="00666D74" w:rsidRDefault="004900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47:26:1122003:94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666D74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B1242C" w:rsidRDefault="004900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CE1DAD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+ 1.22²)/(2 * 1.22))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360AC" w:rsidRDefault="004900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AF1B59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DC26F1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DC26F1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8030E7" w:rsidRDefault="004900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900B2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900B2" w:rsidRPr="00CD1C19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47:26:1122003:94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F70DBD" w:rsidRDefault="004900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900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900B2" w:rsidRPr="00E30EC3" w:rsidRDefault="004900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47:26:1122003:98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900B2" w:rsidRPr="003603C1" w:rsidRDefault="004900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900B2" w:rsidRPr="00A868BD" w:rsidRDefault="004900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A9191B" w:rsidRDefault="004900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4900B2" w:rsidRPr="008417BF" w:rsidRDefault="004900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8417BF" w:rsidRDefault="004900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8417BF" w:rsidRDefault="004900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B2" w:rsidRPr="008417BF" w:rsidRDefault="004900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B43A2" w:rsidRDefault="004900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E35930" w:rsidRDefault="004900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EB43A2" w:rsidRDefault="004900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5B4FA1" w:rsidRDefault="004900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354149.11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2276857.07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354168.31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2276852.37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354175.69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2276881.65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354155.56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2276886.72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354149.11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8F4E28">
            <w:pPr>
              <w:spacing w:before="120" w:after="120"/>
            </w:pPr>
            <w:r w:rsidRPr="009067AB">
              <w:rPr>
                <w:lang w:val="en-US"/>
              </w:rPr>
              <w:t>2276857.07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737280" w:rsidRDefault="004900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0333FE" w:rsidRDefault="004900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47:26:1122003:98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900B2" w:rsidRDefault="004900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900B2" w:rsidRPr="00666D74" w:rsidRDefault="004900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66D74" w:rsidRDefault="004900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590258" w:rsidRDefault="004900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B4FA1" w:rsidRDefault="004900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590258" w:rsidRDefault="004900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47:26:1122003:98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666D74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0B2" w:rsidRPr="00B1242C" w:rsidRDefault="004900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B1242C" w:rsidRDefault="004900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B1242C" w:rsidRDefault="004900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E70CD1" w:rsidRDefault="004900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CE1DAD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+ 1.29²)/(2 * 1.29))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6360AC" w:rsidRDefault="004900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AF1B59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E70CD1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Default="004900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Default="004900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B2" w:rsidRPr="00DC26F1" w:rsidRDefault="004900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00B2" w:rsidRPr="00DC26F1" w:rsidRDefault="004900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8030E7" w:rsidRDefault="004900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8030E7" w:rsidRDefault="004900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900B2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900B2" w:rsidRPr="00CD1C19" w:rsidRDefault="004900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47:26:1122003:98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00B2" w:rsidRPr="006360AC" w:rsidRDefault="004900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00B2" w:rsidRPr="00F70DBD" w:rsidRDefault="004900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</w:tbl>
    <w:p w:rsidR="004900B2" w:rsidRDefault="004900B2"/>
    <w:sectPr w:rsidR="004900B2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00B2" w:rsidRDefault="004900B2">
      <w:r>
        <w:separator/>
      </w:r>
    </w:p>
  </w:endnote>
  <w:endnote w:type="continuationSeparator" w:id="0">
    <w:p w:rsidR="004900B2" w:rsidRDefault="00490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00B2" w:rsidRDefault="004900B2">
      <w:r>
        <w:separator/>
      </w:r>
    </w:p>
  </w:footnote>
  <w:footnote w:type="continuationSeparator" w:id="0">
    <w:p w:rsidR="004900B2" w:rsidRDefault="00490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222786573">
    <w:abstractNumId w:val="33"/>
  </w:num>
  <w:num w:numId="2" w16cid:durableId="1059288507">
    <w:abstractNumId w:val="29"/>
  </w:num>
  <w:num w:numId="3" w16cid:durableId="610552894">
    <w:abstractNumId w:val="39"/>
  </w:num>
  <w:num w:numId="4" w16cid:durableId="652610118">
    <w:abstractNumId w:val="15"/>
  </w:num>
  <w:num w:numId="5" w16cid:durableId="2139520296">
    <w:abstractNumId w:val="12"/>
  </w:num>
  <w:num w:numId="6" w16cid:durableId="551578971">
    <w:abstractNumId w:val="28"/>
  </w:num>
  <w:num w:numId="7" w16cid:durableId="622276535">
    <w:abstractNumId w:val="17"/>
  </w:num>
  <w:num w:numId="8" w16cid:durableId="1876578771">
    <w:abstractNumId w:val="43"/>
  </w:num>
  <w:num w:numId="9" w16cid:durableId="1261066863">
    <w:abstractNumId w:val="7"/>
  </w:num>
  <w:num w:numId="10" w16cid:durableId="1289975553">
    <w:abstractNumId w:val="1"/>
  </w:num>
  <w:num w:numId="11" w16cid:durableId="696127830">
    <w:abstractNumId w:val="13"/>
  </w:num>
  <w:num w:numId="12" w16cid:durableId="1287813475">
    <w:abstractNumId w:val="31"/>
  </w:num>
  <w:num w:numId="13" w16cid:durableId="1888374419">
    <w:abstractNumId w:val="25"/>
  </w:num>
  <w:num w:numId="14" w16cid:durableId="582835067">
    <w:abstractNumId w:val="32"/>
  </w:num>
  <w:num w:numId="15" w16cid:durableId="2124306271">
    <w:abstractNumId w:val="5"/>
  </w:num>
  <w:num w:numId="16" w16cid:durableId="120267607">
    <w:abstractNumId w:val="36"/>
  </w:num>
  <w:num w:numId="17" w16cid:durableId="125511896">
    <w:abstractNumId w:val="0"/>
  </w:num>
  <w:num w:numId="18" w16cid:durableId="886070547">
    <w:abstractNumId w:val="40"/>
  </w:num>
  <w:num w:numId="19" w16cid:durableId="1660956611">
    <w:abstractNumId w:val="10"/>
  </w:num>
  <w:num w:numId="20" w16cid:durableId="1898202641">
    <w:abstractNumId w:val="4"/>
  </w:num>
  <w:num w:numId="21" w16cid:durableId="613679415">
    <w:abstractNumId w:val="38"/>
  </w:num>
  <w:num w:numId="22" w16cid:durableId="1704941718">
    <w:abstractNumId w:val="11"/>
  </w:num>
  <w:num w:numId="23" w16cid:durableId="421415902">
    <w:abstractNumId w:val="34"/>
  </w:num>
  <w:num w:numId="24" w16cid:durableId="677732746">
    <w:abstractNumId w:val="21"/>
  </w:num>
  <w:num w:numId="25" w16cid:durableId="691228032">
    <w:abstractNumId w:val="2"/>
  </w:num>
  <w:num w:numId="26" w16cid:durableId="686370860">
    <w:abstractNumId w:val="22"/>
  </w:num>
  <w:num w:numId="27" w16cid:durableId="1594629371">
    <w:abstractNumId w:val="45"/>
  </w:num>
  <w:num w:numId="28" w16cid:durableId="1443113178">
    <w:abstractNumId w:val="30"/>
  </w:num>
  <w:num w:numId="29" w16cid:durableId="1845776545">
    <w:abstractNumId w:val="37"/>
  </w:num>
  <w:num w:numId="30" w16cid:durableId="1470709191">
    <w:abstractNumId w:val="14"/>
  </w:num>
  <w:num w:numId="31" w16cid:durableId="221526467">
    <w:abstractNumId w:val="6"/>
  </w:num>
  <w:num w:numId="32" w16cid:durableId="146287756">
    <w:abstractNumId w:val="8"/>
  </w:num>
  <w:num w:numId="33" w16cid:durableId="64687507">
    <w:abstractNumId w:val="27"/>
  </w:num>
  <w:num w:numId="34" w16cid:durableId="1876844419">
    <w:abstractNumId w:val="18"/>
  </w:num>
  <w:num w:numId="35" w16cid:durableId="1671712508">
    <w:abstractNumId w:val="19"/>
  </w:num>
  <w:num w:numId="36" w16cid:durableId="2072538507">
    <w:abstractNumId w:val="24"/>
  </w:num>
  <w:num w:numId="37" w16cid:durableId="1147631041">
    <w:abstractNumId w:val="3"/>
  </w:num>
  <w:num w:numId="38" w16cid:durableId="2022851529">
    <w:abstractNumId w:val="9"/>
  </w:num>
  <w:num w:numId="39" w16cid:durableId="162624361">
    <w:abstractNumId w:val="26"/>
  </w:num>
  <w:num w:numId="40" w16cid:durableId="2011760817">
    <w:abstractNumId w:val="44"/>
  </w:num>
  <w:num w:numId="41" w16cid:durableId="404761549">
    <w:abstractNumId w:val="44"/>
    <w:lvlOverride w:ilvl="0">
      <w:startOverride w:val="1"/>
    </w:lvlOverride>
  </w:num>
  <w:num w:numId="42" w16cid:durableId="1714302739">
    <w:abstractNumId w:val="44"/>
    <w:lvlOverride w:ilvl="0">
      <w:startOverride w:val="1"/>
    </w:lvlOverride>
  </w:num>
  <w:num w:numId="43" w16cid:durableId="899025244">
    <w:abstractNumId w:val="44"/>
    <w:lvlOverride w:ilvl="0">
      <w:startOverride w:val="1"/>
    </w:lvlOverride>
  </w:num>
  <w:num w:numId="44" w16cid:durableId="1595632343">
    <w:abstractNumId w:val="16"/>
  </w:num>
  <w:num w:numId="45" w16cid:durableId="1114397425">
    <w:abstractNumId w:val="20"/>
  </w:num>
  <w:num w:numId="46" w16cid:durableId="1338577339">
    <w:abstractNumId w:val="42"/>
  </w:num>
  <w:num w:numId="47" w16cid:durableId="1510293935">
    <w:abstractNumId w:val="41"/>
  </w:num>
  <w:num w:numId="48" w16cid:durableId="319508411">
    <w:abstractNumId w:val="35"/>
  </w:num>
  <w:num w:numId="49" w16cid:durableId="20275140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00B2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10B6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657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6</Pages>
  <Words>18283</Words>
  <Characters>104218</Characters>
  <Application>Microsoft Office Word</Application>
  <DocSecurity>0</DocSecurity>
  <Lines>868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122257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2026-07-14T08:48:00Z</dcterms:created>
  <dcterms:modified xsi:type="dcterms:W3CDTF">2026-07-14T08:48:00Z</dcterms:modified>
</cp:coreProperties>
</file>