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Боровое М-1 и М-2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47:26:1016005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766F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E30EC3" w:rsidRDefault="00E766F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47:26:1016005:1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766F9" w:rsidRPr="003603C1" w:rsidRDefault="00E766F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766F9" w:rsidRPr="00A868BD" w:rsidRDefault="00E766F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A9191B" w:rsidRDefault="00E766F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766F9" w:rsidRPr="008417BF" w:rsidRDefault="00E766F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8417BF" w:rsidRDefault="00E766F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362595.56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2278890.41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362611.19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2278876.08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362630.82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2278896.81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362617.82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2278911.31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362595.56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2278890.41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47:26:1016005:1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Default="00E766F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766F9" w:rsidRPr="00666D74" w:rsidRDefault="00E766F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47:26:1016005:1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666D74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1242C" w:rsidRDefault="00E766F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CE1DAD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360AC" w:rsidRDefault="00E766F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AF1B59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DC26F1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DC26F1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8030E7" w:rsidRDefault="00E766F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766F9" w:rsidRPr="00CD1C1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47:26:1016005:1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F70DBD" w:rsidRDefault="00E766F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766F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E30EC3" w:rsidRDefault="00E766F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47:26:1016005:16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766F9" w:rsidRPr="003603C1" w:rsidRDefault="00E766F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766F9" w:rsidRPr="00A868BD" w:rsidRDefault="00E766F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A9191B" w:rsidRDefault="00E766F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766F9" w:rsidRPr="008417BF" w:rsidRDefault="00E766F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8417BF" w:rsidRDefault="00E766F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362657.45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2278829.07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362671.22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2278814.73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362693.46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2278837.39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362679.81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2278851.25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362657.45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2278829.07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47:26:1016005:16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Default="00E766F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766F9" w:rsidRPr="00666D74" w:rsidRDefault="00E766F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47:26:1016005:16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666D74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1242C" w:rsidRDefault="00E766F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CE1DAD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+ 1.01²)/(2 * 1.01))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360AC" w:rsidRDefault="00E766F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AF1B59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DC26F1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DC26F1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8030E7" w:rsidRDefault="00E766F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766F9" w:rsidRPr="00CD1C1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47:26:1016005:16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F70DBD" w:rsidRDefault="00E766F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766F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E30EC3" w:rsidRDefault="00E766F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47:26:1016005:21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766F9" w:rsidRPr="003603C1" w:rsidRDefault="00E766F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766F9" w:rsidRPr="00A868BD" w:rsidRDefault="00E766F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A9191B" w:rsidRDefault="00E766F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766F9" w:rsidRPr="008417BF" w:rsidRDefault="00E766F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8417BF" w:rsidRDefault="00E766F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362526.99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2278960.68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362541.32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2278947.02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362542.74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2278949.56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362562.66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2278968.54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362548.48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2278982.54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362526.99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2278960.68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47:26:1016005:21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Default="00E766F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766F9" w:rsidRPr="00666D74" w:rsidRDefault="00E766F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47:26:1016005:21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666D74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1242C" w:rsidRDefault="00E766F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CE1DAD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+ 1.00²)/(2 * 1.00))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360AC" w:rsidRDefault="00E766F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AF1B59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DC26F1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DC26F1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8030E7" w:rsidRDefault="00E766F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766F9" w:rsidRPr="00CD1C1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47:26:1016005:21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F70DBD" w:rsidRDefault="00E766F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766F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E30EC3" w:rsidRDefault="00E766F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47:26:1016005:26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766F9" w:rsidRPr="003603C1" w:rsidRDefault="00E766F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766F9" w:rsidRPr="00A868BD" w:rsidRDefault="00E766F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A9191B" w:rsidRDefault="00E766F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766F9" w:rsidRPr="008417BF" w:rsidRDefault="00E766F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8417BF" w:rsidRDefault="00E766F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362430.96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2279055.00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362444.85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2279040.95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362466.34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2279062.47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362451.15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2279075.42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362430.96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2279055.00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47:26:1016005:26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Default="00E766F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766F9" w:rsidRPr="00666D74" w:rsidRDefault="00E766F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47:26:1016005:26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666D74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1242C" w:rsidRDefault="00E766F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CE1DAD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+ 1.03²)/(2 * 1.03))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360AC" w:rsidRDefault="00E766F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AF1B59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DC26F1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DC26F1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8030E7" w:rsidRDefault="00E766F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766F9" w:rsidRPr="00CD1C1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47:26:1016005:26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F70DBD" w:rsidRDefault="00E766F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766F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E30EC3" w:rsidRDefault="00E766F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47:26:1016005:28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766F9" w:rsidRPr="003603C1" w:rsidRDefault="00E766F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766F9" w:rsidRPr="00A868BD" w:rsidRDefault="00E766F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A9191B" w:rsidRDefault="00E766F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766F9" w:rsidRPr="008417BF" w:rsidRDefault="00E766F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8417BF" w:rsidRDefault="00E766F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362400.28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2279083.73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362415.62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2279070.25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362436.17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2279090.49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362420.73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2279105.14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362400.28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2279083.73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47:26:1016005:28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Default="00E766F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766F9" w:rsidRPr="00666D74" w:rsidRDefault="00E766F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47:26:1016005:28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666D74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1242C" w:rsidRDefault="00E766F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CE1DAD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+ 1.03²)/(2 * 1.03))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360AC" w:rsidRDefault="00E766F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AF1B59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DC26F1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DC26F1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8030E7" w:rsidRDefault="00E766F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766F9" w:rsidRPr="00CD1C1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47:26:1016005:28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F70DBD" w:rsidRDefault="00E766F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766F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E30EC3" w:rsidRDefault="00E766F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47:26:1016005:32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766F9" w:rsidRPr="003603C1" w:rsidRDefault="00E766F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766F9" w:rsidRPr="00A868BD" w:rsidRDefault="00E766F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A9191B" w:rsidRDefault="00E766F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766F9" w:rsidRPr="008417BF" w:rsidRDefault="00E766F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8417BF" w:rsidRDefault="00E766F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362753.05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2278678.60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362766.93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2278664.18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362788.15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2278685.54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362773.98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2278699.64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362753.05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2278678.60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47:26:1016005:32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Default="00E766F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766F9" w:rsidRPr="00666D74" w:rsidRDefault="00E766F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47:26:1016005:32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666D74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1242C" w:rsidRDefault="00E766F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CE1DAD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+ 1.01²)/(2 * 1.01))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360AC" w:rsidRDefault="00E766F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AF1B59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DC26F1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DC26F1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8030E7" w:rsidRDefault="00E766F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766F9" w:rsidRPr="00CD1C1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47:26:1016005:32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F70DBD" w:rsidRDefault="00E766F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766F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E30EC3" w:rsidRDefault="00E766F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47:26:1016005:36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766F9" w:rsidRPr="003603C1" w:rsidRDefault="00E766F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766F9" w:rsidRPr="00A868BD" w:rsidRDefault="00E766F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A9191B" w:rsidRDefault="00E766F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766F9" w:rsidRPr="008417BF" w:rsidRDefault="00E766F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8417BF" w:rsidRDefault="00E766F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362686.09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2278745.22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362699.45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2278730.52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362720.52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2278751.88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362693.42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2278781.14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362673.19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2278759.42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362686.09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2278745.22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47:26:1016005:36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Default="00E766F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766F9" w:rsidRPr="00666D74" w:rsidRDefault="00E766F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47:26:1016005:36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666D74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1242C" w:rsidRDefault="00E766F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CE1DAD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1175 кв.м ± 13.73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√1175 * √((1 + 1.07²)/(2 * 1.07)) = 13.73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360AC" w:rsidRDefault="00E766F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AF1B59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DC26F1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DC26F1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8030E7" w:rsidRDefault="00E766F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766F9" w:rsidRPr="00CD1C1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47:26:1016005:36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F70DBD" w:rsidRDefault="00E766F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766F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E30EC3" w:rsidRDefault="00E766F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47:26:1016005:44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766F9" w:rsidRPr="003603C1" w:rsidRDefault="00E766F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766F9" w:rsidRPr="00A868BD" w:rsidRDefault="00E766F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A9191B" w:rsidRDefault="00E766F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766F9" w:rsidRPr="008417BF" w:rsidRDefault="00E766F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8417BF" w:rsidRDefault="00E766F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362513.20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2278919.42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362527.54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2278904.83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362548.82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2278927.16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362534.51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2278941.31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362513.20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2278919.42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47:26:1016005:44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Default="00E766F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766F9" w:rsidRPr="00666D74" w:rsidRDefault="00E766F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47:26:1016005:44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666D74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1242C" w:rsidRDefault="00E766F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CE1DAD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+ 1.02²)/(2 * 1.02))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360AC" w:rsidRDefault="00E766F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AF1B59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DC26F1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DC26F1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8030E7" w:rsidRDefault="00E766F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766F9" w:rsidRPr="00CD1C1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47:26:1016005:44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F70DBD" w:rsidRDefault="00E766F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766F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E30EC3" w:rsidRDefault="00E766F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47:26:1016005:47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766F9" w:rsidRPr="003603C1" w:rsidRDefault="00E766F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766F9" w:rsidRPr="00A868BD" w:rsidRDefault="00E766F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A9191B" w:rsidRDefault="00E766F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766F9" w:rsidRPr="008417BF" w:rsidRDefault="00E766F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8417BF" w:rsidRDefault="00E766F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362444.82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2278985.04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362445.04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2278984.80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362459.92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2278971.30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362481.28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2278992.37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362466.56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2279006.34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362445.04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2278984.80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362444.82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2278985.04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47:26:1016005:47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Default="00E766F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766F9" w:rsidRPr="00666D74" w:rsidRDefault="00E766F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47:26:1016005:47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666D74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1242C" w:rsidRDefault="00E766F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CE1DAD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+ 1.04²)/(2 * 1.04))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360AC" w:rsidRDefault="00E766F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AF1B59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DC26F1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DC26F1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8030E7" w:rsidRDefault="00E766F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766F9" w:rsidRPr="00CD1C1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47:26:1016005:47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F70DBD" w:rsidRDefault="00E766F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766F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E30EC3" w:rsidRDefault="00E766F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47:26:1016005:50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766F9" w:rsidRPr="003603C1" w:rsidRDefault="00E766F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766F9" w:rsidRPr="00A868BD" w:rsidRDefault="00E766F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A9191B" w:rsidRDefault="00E766F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766F9" w:rsidRPr="008417BF" w:rsidRDefault="00E766F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8417BF" w:rsidRDefault="00E766F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362402.23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2279027.95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362417.36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2279013.17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362437.95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2279034.40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362423.09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2279048.58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362402.23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2279027.95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47:26:1016005:50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Default="00E766F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766F9" w:rsidRPr="00666D74" w:rsidRDefault="00E766F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47:26:1016005:50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666D74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1242C" w:rsidRDefault="00E766F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CE1DAD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+ 1.01²)/(2 * 1.01))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360AC" w:rsidRDefault="00E766F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AF1B59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DC26F1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DC26F1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8030E7" w:rsidRDefault="00E766F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766F9" w:rsidRPr="00CD1C1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47:26:1016005:50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F70DBD" w:rsidRDefault="00E766F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766F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E30EC3" w:rsidRDefault="00E766F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47:26:1016005:51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766F9" w:rsidRPr="003603C1" w:rsidRDefault="00E766F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766F9" w:rsidRPr="00A868BD" w:rsidRDefault="00E766F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A9191B" w:rsidRDefault="00E766F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766F9" w:rsidRPr="008417BF" w:rsidRDefault="00E766F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8417BF" w:rsidRDefault="00E766F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362372.65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2279056.98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362387.08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2279041.98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362408.78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2279062.91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362393.47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2279078.45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362372.65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2279056.98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47:26:1016005:51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Default="00E766F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766F9" w:rsidRPr="00666D74" w:rsidRDefault="00E766F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47:26:1016005:51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666D74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1242C" w:rsidRDefault="00E766F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CE1DAD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√640 * √((1 + 1.01²)/(2 * 1.01))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360AC" w:rsidRDefault="00E766F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AF1B59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DC26F1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DC26F1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8030E7" w:rsidRDefault="00E766F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766F9" w:rsidRPr="00CD1C1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47:26:1016005:51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F70DBD" w:rsidRDefault="00E766F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766F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E30EC3" w:rsidRDefault="00E766F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47:26:1016005:52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766F9" w:rsidRPr="003603C1" w:rsidRDefault="00E766F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766F9" w:rsidRPr="00A868BD" w:rsidRDefault="00E766F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A9191B" w:rsidRDefault="00E766F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766F9" w:rsidRPr="008417BF" w:rsidRDefault="00E766F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8417BF" w:rsidRDefault="00E766F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362768.24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2278623.12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362790.78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2278600.68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362810.64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2278621.90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362788.50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2278643.06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362768.24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2278623.12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47:26:1016005:52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Default="00E766F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766F9" w:rsidRPr="00666D74" w:rsidRDefault="00E766F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47:26:1016005:52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666D74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1242C" w:rsidRDefault="00E766F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CE1DAD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897 кв.м ± 11.98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√897 * √((1 + 1.00²)/(2 * 1.00)) = 11.98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360AC" w:rsidRDefault="00E766F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AF1B59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DC26F1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DC26F1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8030E7" w:rsidRDefault="00E766F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766F9" w:rsidRPr="00CD1C1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47:26:1016005:52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F70DBD" w:rsidRDefault="00E766F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766F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E30EC3" w:rsidRDefault="00E766F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47:26:1016005:53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766F9" w:rsidRPr="003603C1" w:rsidRDefault="00E766F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766F9" w:rsidRPr="00A868BD" w:rsidRDefault="00E766F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A9191B" w:rsidRDefault="00E766F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766F9" w:rsidRPr="008417BF" w:rsidRDefault="00E766F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8417BF" w:rsidRDefault="00E766F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362746.67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2278644.05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362768.24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2278623.12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362788.50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2278643.06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362781.72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2278650.40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362766.93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2278664.18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362746.67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2278644.05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47:26:1016005:53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Default="00E766F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766F9" w:rsidRPr="00666D74" w:rsidRDefault="00E766F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47:26:1016005:53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666D74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1242C" w:rsidRDefault="00E766F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CE1DAD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866 кв.м ± 11.77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√866 * √((1 + 1.02²)/(2 * 1.02)) = 11.77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360AC" w:rsidRDefault="00E766F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AF1B59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DC26F1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DC26F1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8030E7" w:rsidRDefault="00E766F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766F9" w:rsidRPr="00CD1C1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47:26:1016005:53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F70DBD" w:rsidRDefault="00E766F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766F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E30EC3" w:rsidRDefault="00E766F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47:26:1016005:54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766F9" w:rsidRPr="003603C1" w:rsidRDefault="00E766F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766F9" w:rsidRPr="00A868BD" w:rsidRDefault="00E766F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A9191B" w:rsidRDefault="00E766F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766F9" w:rsidRPr="008417BF" w:rsidRDefault="00E766F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8417BF" w:rsidRDefault="00E766F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362720.33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2278668.98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362746.67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2278644.05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362766.93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2278664.18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362753.05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2278678.60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362746.45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2278672.23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362744.88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2278671.03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362733.40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2278681.97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362720.33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2278668.98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47:26:1016005:54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Default="00E766F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766F9" w:rsidRPr="00666D74" w:rsidRDefault="00E766F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36.27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47:26:1016005:54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666D74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1242C" w:rsidRDefault="00E766F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CE1DAD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881 кв.м ± 12.00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√881 * √((1 + 1.23²)/(2 * 1.23)) = 12.00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360AC" w:rsidRDefault="00E766F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AF1B59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DC26F1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DC26F1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8030E7" w:rsidRDefault="00E766F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766F9" w:rsidRPr="00CD1C1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47:26:1016005:54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F70DBD" w:rsidRDefault="00E766F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766F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E30EC3" w:rsidRDefault="00E766F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47:26:1016005:57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766F9" w:rsidRPr="003603C1" w:rsidRDefault="00E766F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766F9" w:rsidRPr="00A868BD" w:rsidRDefault="00E766F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A9191B" w:rsidRDefault="00E766F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766F9" w:rsidRPr="008417BF" w:rsidRDefault="00E766F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8417BF" w:rsidRDefault="00E766F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362709.13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2278721.31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362688.12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2278700.44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362702.95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2278685.96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362724.49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2278707.13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362709.13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2278721.31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47:26:1016005:57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Default="00E766F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766F9" w:rsidRPr="00666D74" w:rsidRDefault="00E766F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47:26:1016005:57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666D74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1242C" w:rsidRDefault="00E766F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CE1DAD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+ 1.03²)/(2 * 1.03))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360AC" w:rsidRDefault="00E766F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AF1B59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DC26F1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DC26F1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8030E7" w:rsidRDefault="00E766F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766F9" w:rsidRPr="00CD1C1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47:26:1016005:57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F70DBD" w:rsidRDefault="00E766F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766F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E30EC3" w:rsidRDefault="00E766F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47:26:1016005:74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766F9" w:rsidRPr="003603C1" w:rsidRDefault="00E766F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766F9" w:rsidRPr="00A868BD" w:rsidRDefault="00E766F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A9191B" w:rsidRDefault="00E766F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766F9" w:rsidRPr="008417BF" w:rsidRDefault="00E766F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8417BF" w:rsidRDefault="00E766F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362387.08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2279041.98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362366.91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2279020.93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362381.49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2279007.03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362402.23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2279027.95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362387.08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2279041.98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47:26:1016005:74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Default="00E766F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766F9" w:rsidRPr="00666D74" w:rsidRDefault="00E766F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47:26:1016005:74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666D74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1242C" w:rsidRDefault="00E766F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CE1DAD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+ 1.01²)/(2 * 1.01))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360AC" w:rsidRDefault="00E766F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AF1B59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DC26F1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DC26F1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8030E7" w:rsidRDefault="00E766F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766F9" w:rsidRPr="00CD1C1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47:26:1016005:74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F70DBD" w:rsidRDefault="00E766F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766F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E30EC3" w:rsidRDefault="00E766F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47:26:1016005:75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766F9" w:rsidRPr="003603C1" w:rsidRDefault="00E766F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766F9" w:rsidRPr="00A868BD" w:rsidRDefault="00E766F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A9191B" w:rsidRDefault="00E766F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766F9" w:rsidRPr="008417BF" w:rsidRDefault="00E766F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8417BF" w:rsidRDefault="00E766F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362352.32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2279034.83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362366.91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2279020.93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362387.08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2279041.98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362372.65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2279056.98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362352.32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2279034.83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47:26:1016005:75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Default="00E766F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766F9" w:rsidRPr="00666D74" w:rsidRDefault="00E766F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47:26:1016005:75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666D74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1242C" w:rsidRDefault="00E766F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CE1DAD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+ 1.04²)/(2 * 1.04))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360AC" w:rsidRDefault="00E766F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AF1B59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DC26F1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DC26F1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8030E7" w:rsidRDefault="00E766F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766F9" w:rsidRPr="00CD1C1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47:26:1016005:75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F70DBD" w:rsidRDefault="00E766F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766F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E30EC3" w:rsidRDefault="00E766F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47:26:1016005:77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766F9" w:rsidRPr="003603C1" w:rsidRDefault="00E766F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766F9" w:rsidRPr="00A868BD" w:rsidRDefault="00E766F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A9191B" w:rsidRDefault="00E766F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766F9" w:rsidRPr="008417BF" w:rsidRDefault="00E766F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8417BF" w:rsidRDefault="00E766F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362642.69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2278844.24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362657.45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2278829.07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362679.81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2278851.25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362663.49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2278865.60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362642.69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2278844.24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47:26:1016005:77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Default="00E766F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766F9" w:rsidRPr="00666D74" w:rsidRDefault="00E766F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47:26:1016005:77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666D74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1242C" w:rsidRDefault="00E766F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CE1DAD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657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√657 * √((1 + 1.02²)/(2 * 1.02))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360AC" w:rsidRDefault="00E766F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AF1B59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DC26F1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DC26F1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8030E7" w:rsidRDefault="00E766F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766F9" w:rsidRPr="00CD1C1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47:26:1016005:77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F70DBD" w:rsidRDefault="00E766F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766F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E30EC3" w:rsidRDefault="00E766F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47:26:1016005:78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766F9" w:rsidRPr="003603C1" w:rsidRDefault="00E766F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766F9" w:rsidRPr="00A868BD" w:rsidRDefault="00E766F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A9191B" w:rsidRDefault="00E766F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766F9" w:rsidRPr="008417BF" w:rsidRDefault="00E766F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8417BF" w:rsidRDefault="00E766F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362581.32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2278903.99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362595.56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2278890.41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362617.82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2278911.31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362603.75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2278925.79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362581.32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2278903.99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47:26:1016005:78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Default="00E766F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766F9" w:rsidRPr="00666D74" w:rsidRDefault="00E766F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47:26:1016005:78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666D74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1242C" w:rsidRDefault="00E766F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CE1DAD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+ 1.03²)/(2 * 1.03))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360AC" w:rsidRDefault="00E766F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AF1B59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DC26F1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DC26F1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8030E7" w:rsidRDefault="00E766F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766F9" w:rsidRPr="00CD1C1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47:26:1016005:78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F70DBD" w:rsidRDefault="00E766F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766F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E30EC3" w:rsidRDefault="00E766F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47:26:1016005:79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766F9" w:rsidRPr="003603C1" w:rsidRDefault="00E766F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766F9" w:rsidRPr="00A868BD" w:rsidRDefault="00E766F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A9191B" w:rsidRDefault="00E766F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766F9" w:rsidRPr="008417BF" w:rsidRDefault="00E766F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8417BF" w:rsidRDefault="00E766F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362534.29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2278996.54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362512.66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2278974.34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362526.99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2278960.68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362548.48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2278982.54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362534.29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2278996.54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47:26:1016005:79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Default="00E766F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766F9" w:rsidRPr="00666D74" w:rsidRDefault="00E766F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47:26:1016005:79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666D74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1242C" w:rsidRDefault="00E766F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CE1DAD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+ 1.00²)/(2 * 1.00))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360AC" w:rsidRDefault="00E766F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AF1B59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DC26F1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DC26F1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8030E7" w:rsidRDefault="00E766F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766F9" w:rsidRPr="00CD1C1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47:26:1016005:79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F70DBD" w:rsidRDefault="00E766F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766F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E30EC3" w:rsidRDefault="00E766F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47:26:1016005:80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766F9" w:rsidRPr="003603C1" w:rsidRDefault="00E766F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766F9" w:rsidRPr="00A868BD" w:rsidRDefault="00E766F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A9191B" w:rsidRDefault="00E766F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766F9" w:rsidRPr="008417BF" w:rsidRDefault="00E766F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8417BF" w:rsidRDefault="00E766F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362679.81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2278794.99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362658.69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2278773.44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362659.06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2278773.07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362665.62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2278766.60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362673.19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2278759.42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362693.42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2278781.14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362679.81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2278794.99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47:26:1016005:80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Default="00E766F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766F9" w:rsidRPr="00666D74" w:rsidRDefault="00E766F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47:26:1016005:80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666D74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1242C" w:rsidRDefault="00E766F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CE1DAD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+ 1.02²)/(2 * 1.02))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360AC" w:rsidRDefault="00E766F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AF1B59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DC26F1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DC26F1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8030E7" w:rsidRDefault="00E766F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766F9" w:rsidRPr="00CD1C1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47:26:1016005:80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F70DBD" w:rsidRDefault="00E766F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766F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E30EC3" w:rsidRDefault="00E766F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47:26:1016005:83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766F9" w:rsidRPr="003603C1" w:rsidRDefault="00E766F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766F9" w:rsidRPr="00A868BD" w:rsidRDefault="00E766F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A9191B" w:rsidRDefault="00E766F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766F9" w:rsidRPr="008417BF" w:rsidRDefault="00E766F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8417BF" w:rsidRDefault="00E766F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8417BF" w:rsidRDefault="00E766F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8417BF" w:rsidRDefault="00E766F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B43A2" w:rsidRDefault="00E766F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E35930" w:rsidRDefault="00E766F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EB43A2" w:rsidRDefault="00E766F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5B4FA1" w:rsidRDefault="00E766F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362505.93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2278883.53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362519.11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2278868.84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362540.60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2278890.53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362540.17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2278890.68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362538.04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2278892.85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362538.38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2278893.18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362537.54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2278894.05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362536.68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2278894.84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362527.54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2278904.83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362505.93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8F4E28">
            <w:pPr>
              <w:spacing w:before="120" w:after="120"/>
            </w:pPr>
            <w:r w:rsidRPr="009067AB">
              <w:rPr>
                <w:lang w:val="en-US"/>
              </w:rPr>
              <w:t>2278883.53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737280" w:rsidRDefault="00E766F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0333FE" w:rsidRDefault="00E766F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47:26:1016005:83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Default="00E766F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766F9" w:rsidRPr="00666D74" w:rsidRDefault="00E766F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66D74" w:rsidRDefault="00E766F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B4FA1" w:rsidRDefault="00E766F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47:26:1016005:83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666D74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1242C" w:rsidRDefault="00E766F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1242C" w:rsidRDefault="00E766F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1242C" w:rsidRDefault="00E766F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E70CD1" w:rsidRDefault="00E766F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CE1DAD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+ 1.04²)/(2 * 1.04))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6360AC" w:rsidRDefault="00E766F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AF1B59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E70CD1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Default="00E766F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DC26F1" w:rsidRDefault="00E766F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DC26F1" w:rsidRDefault="00E766F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8030E7" w:rsidRDefault="00E766F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8030E7" w:rsidRDefault="00E766F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766F9" w:rsidRPr="00CD1C19" w:rsidRDefault="00E766F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47:26:1016005:83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6360AC" w:rsidRDefault="00E766F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F70DBD" w:rsidRDefault="00E766F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362715.01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2278752.66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362710.87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2278757.80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362706.84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2278754.40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362707.76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2278753.30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362707.04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2278752.69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362709.91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2278749.28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362711.42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2278750.56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362711.87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2278750.02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362715.01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2278752.66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47:26:0000000:17931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47:26:0000000:17931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362524.37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2278937.24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362520.75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2278940.22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362518.17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2278937.08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362518.88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2278936.49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362517.36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2278934.65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362520.71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2278932.25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362524.37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2278937.24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47:26:0000000:21275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47:26:0000000:21275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362417.12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2279097.92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362422.30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2279092.61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362426.04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2279096.25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362420.86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2279101.56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362417.12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2279097.92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47:26:0000000:22355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47:26:0000000:22355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362565.92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2278896.41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362568.48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2278899.18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362565.12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2278902.13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362562.61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2278899.37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362565.92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2278896.41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47:26:0000000:22543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47:26:0000000:22543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362362.04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2279054.75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362356.66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2279059.43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362352.50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2279054.45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362354.28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2279052.95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362352.51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2279050.83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362356.06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2279047.87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362362.04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2279054.75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47:26:0000000:22743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47:26:0000000:22743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362428.52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2279031.30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362424.90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2279034.99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362419.16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2279029.60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362422.63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2279025.65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362428.52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2279031.30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47:26:0000000:24640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47:26:0000000:24640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362794.71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2278727.37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362788.04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2278733.57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362784.63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2278729.90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362791.31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2278723.70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362794.71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2278727.37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47:26:0000000:24723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47:26:0000000:24723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362808.21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2278716.01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362804.37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2278719.70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362800.28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2278715.55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362803.97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2278711.91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362808.21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2278716.01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47:26:0000000:24939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47:26:0000000:24939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362555.22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2278906.34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362550.46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2278912.26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362546.35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2278908.95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362550.32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2278904.00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362551.94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2278905.30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362552.72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2278904.33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362555.22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2278906.34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362555.22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2278906.34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47:26:0000000:25719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47:26:0000000:25719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362472.62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2278936.00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362468.57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2278940.57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362462.82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2278935.71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362466.78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2278931.03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362472.62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2278936.00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47:26:0000000:26378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47:26:0000000:26378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362653.34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2278807.08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362648.07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2278813.56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362643.36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2278809.73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362648.62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2278803.26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362653.34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2278807.08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47:26:0000000:28316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47:26:0000000:28316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362664.70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2278773.98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362661.91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2278771.07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362664.56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2278768.60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362667.27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2278771.50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362664.70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2278773.98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47:26:0000000:37361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47:26:0000000:37361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362411.39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2279041.52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362417.34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2279047.50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362411.58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2279053.23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362407.60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2279049.22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362406.19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2279050.63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362404.22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2279048.65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362411.39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2279041.52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47:26:0722003:142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47:26:0722003:142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362385.09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2279026.90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362382.47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2279023.36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362387.07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2279019.75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362390.52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2279024.13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362388.16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2279025.98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362387.48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2279025.13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362385.09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2279026.90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47:26:1016001:166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47:26:1016001:166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362581.70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2278881.95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362576.17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2278887.26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362571.97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2278882.88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362577.75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2278877.62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362581.70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2278881.95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47:26:1016005:100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47:26:1016005:100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362759.11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2278705.75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362754.42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2278700.00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362755.43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2278699.17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362754.46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2278697.98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362758.03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2278695.06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362763.69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2278702.00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362759.11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2278705.75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47:26:1016005:101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47:26:1016005:101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362443.16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2278977.60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362439.57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2278973.60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362446.31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2278967.56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362449.90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2278971.56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362443.16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2278977.60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47:26:1016005:102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47:26:1016005:102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362494.18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2279022.10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362499.09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2279016.65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362502.56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2279019.85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362501.20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2279021.31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362502.40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2279022.42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362498.78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2279026.35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362494.18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2279022.10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47:26:1016005:104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47:26:1016005:104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362681.67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2278837.19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362678.49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2278841.27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362672.06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2278836.31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362674.01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2278833.78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362675.05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2278834.58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362676.20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2278833.08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362681.67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2278837.19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47:26:1016005:105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47:26:1016005:105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362765.31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2278754.02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362759.27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2278760.09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362754.60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2278755.05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362760.68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2278749.41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362765.31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2278754.02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47:26:1016005:106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47:26:1016005:106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362537.93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2278890.29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362534.23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2278894.13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362531.34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2278891.34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362534.96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2278887.57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362537.93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2278890.29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47:26:1016005:107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47:26:1016005:107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362779.87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2278684.85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362774.93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2278690.03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362769.30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2278684.66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362774.24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2278679.48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362779.87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2278684.85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47:26:1016005:85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47:26:1016005:85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362730.40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2278779.44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362735.10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2278773.76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362740.77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2278778.52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362737.07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2278782.92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362733.38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2278779.83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362732.34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2278781.07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362730.40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2278779.44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47:26:1016005:86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47:26:1016005:86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362842.47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2278682.44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362839.06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2278685.92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362832.80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2278679.80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362835.16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2278677.35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362836.57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2278678.68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362837.56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2278677.64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362842.47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2278682.44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47:26:1016005:87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47:26:1016005:87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362753.09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2278654.86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362747.75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2278661.00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362741.65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2278655.35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362746.96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2278649.74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362753.09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2278654.86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47:26:1016005:88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47:26:1016005:88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362629.32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2278835.55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362624.47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2278840.83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362620.28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2278836.98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362625.14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2278831.71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362629.32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2278835.55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47:26:1016005:89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47:26:1016005:89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362796.25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2278611.31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362792.26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2278615.40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362786.69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2278609.97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362790.68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2278605.88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362796.25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2278611.31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47:26:1016005:90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47:26:1016005:90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362494.61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2278961.85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362491.24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2278966.03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362485.56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2278960.93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362486.90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2278959.44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362485.93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2278958.56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362488.10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2278956.14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362494.61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2278961.85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47:26:1016005:91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47:26:1016005:91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362401.95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2279003.44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362395.47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2279010.41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362392.65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2279007.79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362394.61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2279005.68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362391.39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2279002.69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362395.70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2278998.06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362401.95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2279003.44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47:26:1016005:92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47:26:1016005:92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362846.88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2278658.27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362843.67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2278661.06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362840.11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2278656.99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362843.32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2278654.19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362846.88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2278658.27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47:26:1016005:93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47:26:1016005:93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362415.94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2278989.01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362409.80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2278995.11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362405.61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2278990.89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362411.75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2278984.80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362415.94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2278989.01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47:26:1016005:94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47:26:1016005:94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362671.19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2278855.68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362664.60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2278861.65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362660.46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2278857.09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362662.40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2278855.33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362661.13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2278853.93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362663.60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2278851.69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362665.04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2278853.28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362667.22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2278851.30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362671.19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2278855.68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47:26:1016005:95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47:26:1016005:95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362567.91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2278957.94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362565.11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2278960.95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362558.84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2278955.13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362561.64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2278952.11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362567.91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2278957.94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47:26:1016005:98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47:26:1016005:98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362697.59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2278699.23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362700.97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2278695.53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362706.78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2278700.84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362703.45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2278704.59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362697.59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2278699.23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47:26:1016005:99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47:26:1016005:99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Default="00E766F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766F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872610" w:rsidRDefault="00E766F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66F9" w:rsidRPr="00786373" w:rsidRDefault="00E766F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766F9" w:rsidRPr="002E139C" w:rsidRDefault="00E766F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6F9" w:rsidRPr="00BB7DA2" w:rsidRDefault="00E766F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BB7DA2" w:rsidRDefault="00E766F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362471.25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2279049.32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362465.39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2279054.77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362460.55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2279049.58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362466.41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2279044.12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AB6621" w:rsidRDefault="00E766F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362471.25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2279049.32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9067AB" w:rsidRDefault="00E766F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Default="00E766F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E14F4" w:rsidRDefault="00E766F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47:26:1016005:103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634EE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590258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66F9" w:rsidRPr="00F13182" w:rsidRDefault="00E766F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</w:pPr>
            <w:r w:rsidRPr="00BE7498">
              <w:rPr>
                <w:lang w:val="en-US"/>
              </w:rPr>
              <w:t>47:26:1016005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766F9" w:rsidRPr="00546C11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DF6CF8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Pr="00BE7498" w:rsidRDefault="00E766F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BE7498" w:rsidRDefault="00E766F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766F9" w:rsidRPr="005E14F4" w:rsidRDefault="00E766F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47:26:1016005:103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766F9" w:rsidRDefault="00E766F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766F9" w:rsidRPr="00A552E8" w:rsidRDefault="00E766F9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E766F9" w:rsidRDefault="00E766F9"/>
    <w:sectPr w:rsidR="00E766F9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66F9" w:rsidRDefault="00E766F9">
      <w:r>
        <w:separator/>
      </w:r>
    </w:p>
  </w:endnote>
  <w:endnote w:type="continuationSeparator" w:id="0">
    <w:p w:rsidR="00E766F9" w:rsidRDefault="00E76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66F9" w:rsidRDefault="00E766F9">
      <w:r>
        <w:separator/>
      </w:r>
    </w:p>
  </w:footnote>
  <w:footnote w:type="continuationSeparator" w:id="0">
    <w:p w:rsidR="00E766F9" w:rsidRDefault="00E76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422141859">
    <w:abstractNumId w:val="33"/>
  </w:num>
  <w:num w:numId="2" w16cid:durableId="352419572">
    <w:abstractNumId w:val="29"/>
  </w:num>
  <w:num w:numId="3" w16cid:durableId="1667241885">
    <w:abstractNumId w:val="39"/>
  </w:num>
  <w:num w:numId="4" w16cid:durableId="907571526">
    <w:abstractNumId w:val="15"/>
  </w:num>
  <w:num w:numId="5" w16cid:durableId="981345822">
    <w:abstractNumId w:val="12"/>
  </w:num>
  <w:num w:numId="6" w16cid:durableId="636111762">
    <w:abstractNumId w:val="28"/>
  </w:num>
  <w:num w:numId="7" w16cid:durableId="1746144557">
    <w:abstractNumId w:val="17"/>
  </w:num>
  <w:num w:numId="8" w16cid:durableId="1440567019">
    <w:abstractNumId w:val="43"/>
  </w:num>
  <w:num w:numId="9" w16cid:durableId="885264775">
    <w:abstractNumId w:val="7"/>
  </w:num>
  <w:num w:numId="10" w16cid:durableId="67113025">
    <w:abstractNumId w:val="1"/>
  </w:num>
  <w:num w:numId="11" w16cid:durableId="2023780238">
    <w:abstractNumId w:val="13"/>
  </w:num>
  <w:num w:numId="12" w16cid:durableId="210843709">
    <w:abstractNumId w:val="31"/>
  </w:num>
  <w:num w:numId="13" w16cid:durableId="1972517307">
    <w:abstractNumId w:val="25"/>
  </w:num>
  <w:num w:numId="14" w16cid:durableId="869418743">
    <w:abstractNumId w:val="32"/>
  </w:num>
  <w:num w:numId="15" w16cid:durableId="850725472">
    <w:abstractNumId w:val="5"/>
  </w:num>
  <w:num w:numId="16" w16cid:durableId="1834955943">
    <w:abstractNumId w:val="36"/>
  </w:num>
  <w:num w:numId="17" w16cid:durableId="498349458">
    <w:abstractNumId w:val="0"/>
  </w:num>
  <w:num w:numId="18" w16cid:durableId="1847986126">
    <w:abstractNumId w:val="40"/>
  </w:num>
  <w:num w:numId="19" w16cid:durableId="1668971763">
    <w:abstractNumId w:val="10"/>
  </w:num>
  <w:num w:numId="20" w16cid:durableId="1758986326">
    <w:abstractNumId w:val="4"/>
  </w:num>
  <w:num w:numId="21" w16cid:durableId="399984336">
    <w:abstractNumId w:val="38"/>
  </w:num>
  <w:num w:numId="22" w16cid:durableId="289046166">
    <w:abstractNumId w:val="11"/>
  </w:num>
  <w:num w:numId="23" w16cid:durableId="1852716907">
    <w:abstractNumId w:val="34"/>
  </w:num>
  <w:num w:numId="24" w16cid:durableId="808015824">
    <w:abstractNumId w:val="21"/>
  </w:num>
  <w:num w:numId="25" w16cid:durableId="921062765">
    <w:abstractNumId w:val="2"/>
  </w:num>
  <w:num w:numId="26" w16cid:durableId="1911692024">
    <w:abstractNumId w:val="22"/>
  </w:num>
  <w:num w:numId="27" w16cid:durableId="2062438392">
    <w:abstractNumId w:val="45"/>
  </w:num>
  <w:num w:numId="28" w16cid:durableId="285429477">
    <w:abstractNumId w:val="30"/>
  </w:num>
  <w:num w:numId="29" w16cid:durableId="570425770">
    <w:abstractNumId w:val="37"/>
  </w:num>
  <w:num w:numId="30" w16cid:durableId="27801955">
    <w:abstractNumId w:val="14"/>
  </w:num>
  <w:num w:numId="31" w16cid:durableId="1866553570">
    <w:abstractNumId w:val="6"/>
  </w:num>
  <w:num w:numId="32" w16cid:durableId="512569619">
    <w:abstractNumId w:val="8"/>
  </w:num>
  <w:num w:numId="33" w16cid:durableId="1801529896">
    <w:abstractNumId w:val="27"/>
  </w:num>
  <w:num w:numId="34" w16cid:durableId="664745079">
    <w:abstractNumId w:val="18"/>
  </w:num>
  <w:num w:numId="35" w16cid:durableId="1418942687">
    <w:abstractNumId w:val="19"/>
  </w:num>
  <w:num w:numId="36" w16cid:durableId="1097944950">
    <w:abstractNumId w:val="24"/>
  </w:num>
  <w:num w:numId="37" w16cid:durableId="871112206">
    <w:abstractNumId w:val="3"/>
  </w:num>
  <w:num w:numId="38" w16cid:durableId="504366127">
    <w:abstractNumId w:val="9"/>
  </w:num>
  <w:num w:numId="39" w16cid:durableId="467086566">
    <w:abstractNumId w:val="26"/>
  </w:num>
  <w:num w:numId="40" w16cid:durableId="989943985">
    <w:abstractNumId w:val="44"/>
  </w:num>
  <w:num w:numId="41" w16cid:durableId="108553487">
    <w:abstractNumId w:val="44"/>
    <w:lvlOverride w:ilvl="0">
      <w:startOverride w:val="1"/>
    </w:lvlOverride>
  </w:num>
  <w:num w:numId="42" w16cid:durableId="689377076">
    <w:abstractNumId w:val="44"/>
    <w:lvlOverride w:ilvl="0">
      <w:startOverride w:val="1"/>
    </w:lvlOverride>
  </w:num>
  <w:num w:numId="43" w16cid:durableId="346030461">
    <w:abstractNumId w:val="44"/>
    <w:lvlOverride w:ilvl="0">
      <w:startOverride w:val="1"/>
    </w:lvlOverride>
  </w:num>
  <w:num w:numId="44" w16cid:durableId="1762750468">
    <w:abstractNumId w:val="16"/>
  </w:num>
  <w:num w:numId="45" w16cid:durableId="1130319086">
    <w:abstractNumId w:val="20"/>
  </w:num>
  <w:num w:numId="46" w16cid:durableId="2072801758">
    <w:abstractNumId w:val="42"/>
  </w:num>
  <w:num w:numId="47" w16cid:durableId="876964878">
    <w:abstractNumId w:val="41"/>
  </w:num>
  <w:num w:numId="48" w16cid:durableId="1315648320">
    <w:abstractNumId w:val="35"/>
  </w:num>
  <w:num w:numId="49" w16cid:durableId="77687530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707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07153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766F9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23550</Words>
  <Characters>134241</Characters>
  <Application>Microsoft Office Word</Application>
  <DocSecurity>0</DocSecurity>
  <Lines>1118</Lines>
  <Paragraphs>314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157477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2026-07-28T19:55:00Z</dcterms:created>
  <dcterms:modified xsi:type="dcterms:W3CDTF">2026-07-28T19:55:00Z</dcterms:modified>
</cp:coreProperties>
</file>