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4"/>
        <w:gridCol w:w="242"/>
        <w:gridCol w:w="310"/>
        <w:gridCol w:w="9"/>
        <w:gridCol w:w="9"/>
        <w:gridCol w:w="414"/>
        <w:gridCol w:w="156"/>
        <w:gridCol w:w="337"/>
        <w:gridCol w:w="7"/>
        <w:gridCol w:w="353"/>
        <w:gridCol w:w="9"/>
        <w:gridCol w:w="17"/>
        <w:gridCol w:w="549"/>
        <w:gridCol w:w="39"/>
        <w:gridCol w:w="99"/>
        <w:gridCol w:w="259"/>
        <w:gridCol w:w="526"/>
        <w:gridCol w:w="53"/>
        <w:gridCol w:w="11"/>
        <w:gridCol w:w="220"/>
        <w:gridCol w:w="62"/>
        <w:gridCol w:w="218"/>
        <w:gridCol w:w="66"/>
        <w:gridCol w:w="146"/>
        <w:gridCol w:w="148"/>
        <w:gridCol w:w="172"/>
        <w:gridCol w:w="315"/>
        <w:gridCol w:w="771"/>
        <w:gridCol w:w="11"/>
        <w:gridCol w:w="142"/>
        <w:gridCol w:w="85"/>
        <w:gridCol w:w="64"/>
        <w:gridCol w:w="140"/>
        <w:gridCol w:w="130"/>
        <w:gridCol w:w="857"/>
        <w:gridCol w:w="192"/>
        <w:gridCol w:w="96"/>
        <w:gridCol w:w="708"/>
        <w:gridCol w:w="283"/>
        <w:gridCol w:w="46"/>
        <w:gridCol w:w="1234"/>
      </w:tblGrid>
      <w:tr w:rsidR="00A61837" w:rsidRPr="004A75A7" w:rsidTr="008E1B38">
        <w:trPr>
          <w:trHeight w:val="480"/>
        </w:trPr>
        <w:tc>
          <w:tcPr>
            <w:tcW w:w="10206" w:type="dxa"/>
            <w:gridSpan w:val="42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42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Боровое М-1 и М-2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47:26:1016006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47:26:1016006:101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362313.43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2278882.10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362334.52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2278903.63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362320.95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2278917.88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362300.40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2278896.01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362313.43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2278882.10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47:26:1016006:101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47:26:1016006:101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582 кв.м ± 9.65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√582 * √((1 + 1.05²)/(2 * 1.05)) = 9.65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47:26:1016006:101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47:26:1016006:106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362560.51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2278819.17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362538.63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2278796.13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362553.76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2278781.59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362575.11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2278804.49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362560.51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2278819.17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47:26:1016006:106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47:26:1016006:106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657 кв.м ± 10.26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√657 * √((1 + 1.03²)/(2 * 1.03)) = 10.26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47:26:1016006:106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47:26:1016006:107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362478.77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2278856.43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362492.21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2278842.86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362513.75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2278863.77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362514.56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2278864.55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362500.16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2278878.71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362478.77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2278856.43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47:26:1016006:107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47:26:1016006:107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+ 1.00²)/(2 * 1.00))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47:26:1016006:107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47:26:1016006:108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362464.30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2278870.50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362486.06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2278892.52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362471.43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2278908.10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362450.44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2278885.52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362464.30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2278870.50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47:26:1016006:108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47:26:1016006:108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645 кв.м ± 10.16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√645 * √((1 + 1.06²)/(2 * 1.06)) = 10.16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47:26:1016006:108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47:26:1016006:110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362588.80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2278703.08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362602.67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2278689.27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362623.15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2278711.85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362609.48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2278724.81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362588.80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2278703.08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47:26:1016006:110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47:26:1016006:110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581 кв.м ± 9.64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√581 * √((1 + 1.03²)/(2 * 1.03)) = 9.64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садоводство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47:26:1016006:110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47:26:1016006:111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362574.94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2278716.89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362588.80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2278703.08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362609.48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2278724.81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362596.58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2278739.44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362574.94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2278716.89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47:26:1016006:111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47:26:1016006:111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+ 1.05²)/(2 * 1.05))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садоводство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47:26:1016006:111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47:26:1016006:112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362471.42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2278820.44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362485.43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2278806.40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362506.72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2278827.90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362492.21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2278842.86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362471.42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2278820.44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47:26:1016006:112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47:26:1016006:112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+ 1.03²)/(2 * 1.03))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47:26:1016006:112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47:26:1016006:113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362504.65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2278733.93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362518.75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2278719.37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362540.51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2278740.84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362526.10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2278755.36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362504.65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2278733.93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47:26:1016006:113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47:26:1016006:113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+ 1.00²)/(2 * 1.00))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47:26:1016006:113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362747.63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2278588.22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362762.65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2278573.34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362783.68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2278595.21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362768.59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2278609.66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362747.63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2278588.22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634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√634 * √((1 + 1.01²)/(2 * 1.01))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362690.91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2278644.51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362705.82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2278630.20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362726.10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2278652.81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362711.82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2278666.41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362690.91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2278644.51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+ 1.03²)/(2 * 1.03))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362637.38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2278698.43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362642.30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2278693.50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362651.98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2278683.67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362672.85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2278705.42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362658.53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2278719.92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362637.38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2278698.43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+ 1.02²)/(2 * 1.02))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362623.15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2278711.85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362637.38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2278698.43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362658.53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2278719.92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362644.74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2278733.89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362623.15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2278711.85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+ 1.00²)/(2 * 1.00))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362609.48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2278724.81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362623.15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2278711.85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362644.74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2278733.89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362631.18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2278747.62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362609.48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2278724.81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+ 1.01²)/(2 * 1.01))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362596.58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2278739.44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362609.48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2278724.81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362631.18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2278747.62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362617.62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2278761.36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362596.58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2278739.44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+ 1.06²)/(2 * 1.06))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362582.33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2278753.51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362596.58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2278739.44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362617.62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2278761.36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362603.38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2278775.78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362582.33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2278753.51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+ 1.03²)/(2 * 1.03))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362521.39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2278814.06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362535.03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2278800.08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362556.15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2278821.68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362542.63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2278835.13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362521.39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2278814.06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580 кв.м ± 9.64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√580 * √((1 + 1.01²)/(2 * 1.01)) = 9.64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362506.72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2278827.90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362521.39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2278814.06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362542.63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2278835.13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362527.94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2278849.74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362506.72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2278827.90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+ 1.01²)/(2 * 1.01))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362396.90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2278937.70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362411.03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2278923.42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362432.12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2278944.81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362417.96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2278958.90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362396.90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2278937.70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362383.00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2278951.42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362396.90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2278937.70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362417.96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2278958.90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362403.80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2278972.98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362383.00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2278951.42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+ 1.01²)/(2 * 1.01))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362368.85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2278965.55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362383.00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2278951.42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362403.80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2278972.98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362389.46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2278987.24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362368.85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2278965.55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+ 1.02²)/(2 * 1.02))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362354.75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2278980.08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362368.85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2278965.55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362389.46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2278987.24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362375.19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2279001.43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362354.75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2278980.08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+ 1.03²)/(2 * 1.03))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362341.04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2278994.11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362354.75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2278980.08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362375.19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2279001.43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362360.71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2279015.84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362341.04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2278994.11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 кв.м ± 9.71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√589 * √((1 + 1.05²)/(2 * 1.05)) = 9.71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362325.51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2279008.54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362341.04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2278994.11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362360.71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2279015.84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362346.50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2279029.97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362325.51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2279008.54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+ 1.02²)/(2 * 1.02))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362712.79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2278580.54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362727.26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2278566.21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362747.63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2278588.22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362733.66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2278602.03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362712.79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2278580.54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+ 1.03²)/(2 * 1.03))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362521.39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2278814.06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362499.68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2278792.53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362513.91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2278778.47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362535.03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2278800.08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362521.39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2278814.06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362457.37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2278835.00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362471.42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2278820.44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362492.21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2278842.86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362478.77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2278856.43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362457.37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2278835.00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+ 1.03²)/(2 * 1.03))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362443.25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2278849.20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362457.37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2278835.00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362478.77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2278856.43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362464.30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2278870.50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362443.25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2278849.20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+ 1.00²)/(2 * 1.00))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362538.63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2278796.13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362517.82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2278774.90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362533.05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2278759.90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362553.76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2278781.59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362538.63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2278796.13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+ 1.01²)/(2 * 1.01))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362429.07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2278863.47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362443.25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2278849.20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362464.30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2278870.50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362450.44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2278885.52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362429.07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2278863.47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+ 1.03²)/(2 * 1.03))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362375.76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2278916.41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362389.95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2278902.03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362411.03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2278923.42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362396.90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2278937.70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362375.76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2278916.41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+ 1.01²)/(2 * 1.01))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362361.71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2278930.65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362375.76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2278916.41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362396.90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2278937.70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362383.00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2278951.42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362361.71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2278930.65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+ 1.01²)/(2 * 1.01))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362368.85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2278965.55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362347.66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2278944.89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362361.71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2278930.65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362383.00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2278951.42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362368.85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2278965.55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+ 1.01²)/(2 * 1.01))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362642.48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2278597.08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362628.59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2278611.20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362607.74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2278589.64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362621.96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2278575.63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362642.48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2278597.08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+ 1.02²)/(2 * 1.02))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362671.63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2278568.23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362693.15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2278589.13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362678.71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2278604.20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362656.63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2278582.94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362671.63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2278568.23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635 кв.м ± 10.08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√635 * √((1 + 1.02²)/(2 * 1.02)) = 10.08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362614.74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2278625.64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362628.59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2278611.21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362649.76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2278632.22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362635.72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2278646.86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362614.74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2278625.64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+ 1.02²)/(2 * 1.02))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362588.73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2278649.65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362596.14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2278643.81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362595.10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2278642.41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362603.14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2278633.80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362624.60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2278656.01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362611.12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2278669.32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362588.73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2278649.65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+ 1.01²)/(2 * 1.01))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362642.48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2278597.08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362621.96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2278575.63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362636.23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2278561.57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362656.63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2278582.94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362642.48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2278597.08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+ 1.02²)/(2 * 1.02))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362560.81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2278677.85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362575.22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2278663.67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362595.78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2278683.64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362581.69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2278697.98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362560.81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2278677.85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581 кв.м ± 9.64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√581 * √((1 + 1.02²)/(2 * 1.02)) = 9.64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362416.31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2278822.75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362430.29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2278808.51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362451.60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2278829.94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362437.80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2278843.74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362416.31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2278822.75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+ 1.00²)/(2 * 1.00))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362402.33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2278836.98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362416.31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2278822.75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362437.80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2278843.74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362423.55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2278858.00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362402.33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2278836.98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362388.19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2278851.62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362402.33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2278836.98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362423.55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2278858.00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362409.07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2278872.48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362388.19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2278851.62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+ 1.00²)/(2 * 1.00))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362636.23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2278561.57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362650.76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2278547.26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362664.95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2278533.16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362685.73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2278553.86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362671.63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2278568.23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362650.76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2278547.26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362636.23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2278561.57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+ 1.41²)/(2 * 1.41))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47:26:1016006:89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362636.23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2278561.57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362650.76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2278547.26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362671.63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2278568.23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362656.63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2278582.94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362636.23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2278561.57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47:26:1016006:89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47:26:1016006:89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+ 1.01²)/(2 * 1.01))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47:26:1016006:89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362483.59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2278712.09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362496.53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2278699.25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362518.75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2278719.37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362504.65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2278733.93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362483.59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2278712.09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580 кв.м ± 9.63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√580 * √((1 + 1.01²)/(2 * 1.01)) = 9.63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362490.73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2278747.77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362469.48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2278726.09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362483.59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2278712.09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362504.65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2278733.93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362490.73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2278747.77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362469.48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2278726.09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362490.73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2278747.77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+ 1.01²)/(2 * 1.01))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47:26:1016006:94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362452.41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2278744.51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362465.96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2278731.04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362486.41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2278752.75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362473.34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2278765.55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362452.41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2278744.51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47:26:1016006:94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47:26:1016006:94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556 кв.м ± 9.43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√556 * √((1 + 1.01²)/(2 * 1.01)) = 9.43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47:26:1016006:94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47:26:1016006:95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362438.22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2278758.62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362452.41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2278744.51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362473.34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2278765.55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362459.36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2278779.95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362438.22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2278758.62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47:26:1016006:95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47:26:1016006:95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+ 1.01²)/(2 * 1.01))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47:26:1016006:95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47:26:1016006:97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362409.80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2278786.88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362424.07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2278772.69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362444.97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2278794.34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362430.29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2278808.51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362409.80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2278786.88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47:26:1016006:97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47:26:1016006:97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+ 1.02²)/(2 * 1.02))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47:26:1016006:97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47:26:1016006:98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362395.54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2278801.07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362409.80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2278786.88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362430.29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2278808.51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362416.31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2278822.75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362395.54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2278801.07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47:26:1016006:98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47:26:1016006:98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+ 1.03²)/(2 * 1.03))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47:26:1016006:98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548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E30EC3" w:rsidRDefault="00AC548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47:26:1016006:99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548B" w:rsidRPr="003603C1" w:rsidRDefault="00AC548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A868BD" w:rsidRDefault="00AC548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A9191B" w:rsidRDefault="00AC548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548B" w:rsidRPr="008417BF" w:rsidRDefault="00AC548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8417BF" w:rsidRDefault="00AC548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8417BF" w:rsidRDefault="00AC548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8417BF" w:rsidRDefault="00AC548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35930" w:rsidRDefault="00AC548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5B4FA1" w:rsidRDefault="00AC548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362402.33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2278836.98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362381.64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2278815.90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362381.14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2278815.39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362395.54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2278801.07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362416.31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2278822.75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362402.33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8F4E28">
            <w:pPr>
              <w:spacing w:before="120" w:after="120"/>
            </w:pPr>
            <w:r w:rsidRPr="009067AB">
              <w:rPr>
                <w:lang w:val="en-US"/>
              </w:rPr>
              <w:t>2278836.98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737280" w:rsidRDefault="00AC548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333FE" w:rsidRDefault="00AC548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47:26:1016006:99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Default="00AC548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548B" w:rsidRPr="00666D74" w:rsidRDefault="00AC548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66D74" w:rsidRDefault="00AC548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B4FA1" w:rsidRDefault="00AC548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47:26:1016006:99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666D74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1242C" w:rsidRDefault="00AC548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1242C" w:rsidRDefault="00AC548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1242C" w:rsidRDefault="00AC548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E70CD1" w:rsidRDefault="00AC548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CE1DAD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+ 1.02²)/(2 * 1.02))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6360AC" w:rsidRDefault="00AC548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AF1B59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C26F1" w:rsidRDefault="00AC548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C26F1" w:rsidRDefault="00AC548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8030E7" w:rsidRDefault="00AC548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8030E7" w:rsidRDefault="00AC548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548B" w:rsidRPr="00CD1C19" w:rsidRDefault="00AC548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47:26:1016006:99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6360AC" w:rsidRDefault="00AC548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F70DBD" w:rsidRDefault="00AC548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AC548B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F41B4" w:rsidRDefault="00AC548B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47:26:1016006:71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AC548B" w:rsidRPr="001D786B" w:rsidRDefault="00AC548B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1D786B" w:rsidRDefault="00AC548B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63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362581.69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2278697.98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362581.69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2278697.98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64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362568.81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2278712.88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362568.81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2278712.88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65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362546.76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2278691.47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362547.22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2278691.91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66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362524.54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2278671.34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362524.54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2278671.34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67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362539.46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2278657.25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362539.46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2278657.25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68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362560.23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2278677.29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362560.81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2278677.85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63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362581.69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2278697.98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362581.69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2278697.98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443290" w:rsidRDefault="00AC548B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47:26:1016006:71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64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64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30.62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67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20.52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67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68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29.67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68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049CC" w:rsidRDefault="00AC548B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47:26:1016006:71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2E34DF" w:rsidRDefault="00AC548B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3C4580" w:rsidRDefault="00AC548B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2E34DF" w:rsidRDefault="00AC548B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A3E83" w:rsidRDefault="00AC548B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2E34DF" w:rsidRDefault="00AC548B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2E34DF" w:rsidRDefault="00AC548B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2E34DF" w:rsidRDefault="00AC548B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2E34DF" w:rsidRDefault="00AC548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1183 кв.м ± 13.76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2E34DF" w:rsidRDefault="00AC548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√1183 * √((1 + 1.03²)/(2 * 1.03)) = 13.76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2E34DF" w:rsidRDefault="00AC548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942F16" w:rsidRDefault="00AC548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1183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42F16" w:rsidRDefault="00AC548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942F16" w:rsidRDefault="00AC548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42F16" w:rsidRDefault="00AC548B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825F3" w:rsidRDefault="00AC548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42F16" w:rsidRDefault="00AC548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946" w:rsidRDefault="00AC548B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42F16" w:rsidRDefault="00AC548B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954E32" w:rsidRDefault="00AC548B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ведения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42F16" w:rsidRDefault="00AC548B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954E32" w:rsidRDefault="00AC548B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42F16" w:rsidRDefault="00AC548B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954E32" w:rsidRDefault="00AC548B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942F16" w:rsidRDefault="00AC548B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E70CD1" w:rsidRDefault="00AC548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C548B" w:rsidRPr="00601D79" w:rsidRDefault="00AC548B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47:26:1016006:71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942F16" w:rsidRDefault="00AC548B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AC548B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F41B4" w:rsidRDefault="00AC548B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47:26:1016006:91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AC548B" w:rsidRPr="001D786B" w:rsidRDefault="00AC548B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1D786B" w:rsidRDefault="00AC548B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362546.76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2278691.47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362547.22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2278691.91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н268У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362532.61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2278705.69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362532.85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2278705.93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362510.40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2278685.48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362532.61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2278705.69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362524.54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2278671.34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362510.40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2278685.48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н265У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362524.54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2278671.34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362546.76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2278691.47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362547.22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2278691.91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443290" w:rsidRDefault="00AC548B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47:26:1016006:91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049CC" w:rsidRDefault="00AC548B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47:26:1016006:91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2E34DF" w:rsidRDefault="00AC548B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3C4580" w:rsidRDefault="00AC548B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2E34DF" w:rsidRDefault="00AC548B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A3E83" w:rsidRDefault="00AC548B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2E34DF" w:rsidRDefault="00AC548B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2E34DF" w:rsidRDefault="00AC548B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2E34DF" w:rsidRDefault="00AC548B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2E34DF" w:rsidRDefault="00AC548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9.89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2E34DF" w:rsidRDefault="00AC548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+ 1.06²)/(2 * 1.06)) = 9.89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2E34DF" w:rsidRDefault="00AC548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942F16" w:rsidRDefault="00AC548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42F16" w:rsidRDefault="00AC548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942F16" w:rsidRDefault="00AC548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42F16" w:rsidRDefault="00AC548B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825F3" w:rsidRDefault="00AC548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42F16" w:rsidRDefault="00AC548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946" w:rsidRDefault="00AC548B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42F16" w:rsidRDefault="00AC548B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954E32" w:rsidRDefault="00AC548B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42F16" w:rsidRDefault="00AC548B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954E32" w:rsidRDefault="00AC548B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42F16" w:rsidRDefault="00AC548B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954E32" w:rsidRDefault="00AC548B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942F16" w:rsidRDefault="00AC548B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E70CD1" w:rsidRDefault="00AC548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C548B" w:rsidRPr="00601D79" w:rsidRDefault="00AC548B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47:26:1016006:91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942F16" w:rsidRDefault="00AC548B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AC548B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F41B4" w:rsidRDefault="00AC548B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47:26:1016006:96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AC548B" w:rsidRPr="001D786B" w:rsidRDefault="00AC548B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1D786B" w:rsidRDefault="00AC548B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260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362459.24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2278780.07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362459.36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2278779.95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261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362444.97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2278794.02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362444.97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2278794.34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262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362424.07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2278772.69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362424.07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2278772.69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263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362438.22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2278758.62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362438.22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2278758.62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260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362459.24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2278780.07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362459.36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2278779.95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443290" w:rsidRDefault="00AC548B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47:26:1016006:96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260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261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261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262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262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263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263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260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049CC" w:rsidRDefault="00AC548B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47:26:1016006:96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2E34DF" w:rsidRDefault="00AC548B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3C4580" w:rsidRDefault="00AC548B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2E34DF" w:rsidRDefault="00AC548B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A3E83" w:rsidRDefault="00AC548B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2E34DF" w:rsidRDefault="00AC548B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2E34DF" w:rsidRDefault="00AC548B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2E34DF" w:rsidRDefault="00AC548B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2E34DF" w:rsidRDefault="00AC548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2E34DF" w:rsidRDefault="00AC548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+ 1.01²)/(2 * 1.01)) = 9.85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2E34DF" w:rsidRDefault="00AC548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942F16" w:rsidRDefault="00AC548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42F16" w:rsidRDefault="00AC548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942F16" w:rsidRDefault="00AC548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42F16" w:rsidRDefault="00AC548B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825F3" w:rsidRDefault="00AC548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42F16" w:rsidRDefault="00AC548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946" w:rsidRDefault="00AC548B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42F16" w:rsidRDefault="00AC548B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954E32" w:rsidRDefault="00AC548B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ведения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42F16" w:rsidRDefault="00AC548B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954E32" w:rsidRDefault="00AC548B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42F16" w:rsidRDefault="00AC548B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954E32" w:rsidRDefault="00AC548B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942F16" w:rsidRDefault="00AC548B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E70CD1" w:rsidRDefault="00AC548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C548B" w:rsidRPr="00601D79" w:rsidRDefault="00AC548B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47:26:1016006:96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942F16" w:rsidRDefault="00AC548B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AC548B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F41B4" w:rsidRDefault="00AC548B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47:26:1016006:51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AC548B" w:rsidRPr="001D786B" w:rsidRDefault="00AC548B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548B" w:rsidRPr="001D786B" w:rsidRDefault="00AC548B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B43A2" w:rsidRDefault="00AC548B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EB43A2" w:rsidRDefault="00AC548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264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362414.63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2278877.36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362414.63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2278877.36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265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362429.07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2278863.47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362429.07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2278863.47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266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362450.44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2278884.91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362450.44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2278885.52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267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362436.37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2278898.80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362436.37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2278898.80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264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362414.63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2278877.36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362414.63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2278877.36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1121D1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443290" w:rsidRDefault="00AC548B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47:26:1016006:51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264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265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265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266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30.71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266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267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19.35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267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264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049CC" w:rsidRDefault="00AC548B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47:26:1016006:51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DF5913" w:rsidRDefault="00AC548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2E34DF" w:rsidRDefault="00AC548B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3C4580" w:rsidRDefault="00AC548B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2E34DF" w:rsidRDefault="00AC548B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6A3E83" w:rsidRDefault="00AC548B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2E34DF" w:rsidRDefault="00AC548B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2E34DF" w:rsidRDefault="00AC548B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2E34DF" w:rsidRDefault="00AC548B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2E34DF" w:rsidRDefault="00AC548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2E34DF" w:rsidRDefault="00AC548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+ 1.01²)/(2 * 1.01)) = 9.82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2E34DF" w:rsidRDefault="00AC548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E70CD1" w:rsidRDefault="00AC548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942F16" w:rsidRDefault="00AC548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42F16" w:rsidRDefault="00AC548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942F16" w:rsidRDefault="00AC548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42F16" w:rsidRDefault="00AC548B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0825F3" w:rsidRDefault="00AC548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42F16" w:rsidRDefault="00AC548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946" w:rsidRDefault="00AC548B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42F16" w:rsidRDefault="00AC548B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954E32" w:rsidRDefault="00AC548B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ведения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42F16" w:rsidRDefault="00AC548B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954E32" w:rsidRDefault="00AC548B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42F16" w:rsidRDefault="00AC548B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954E32" w:rsidRDefault="00AC548B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942F16" w:rsidRDefault="00AC548B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E70CD1" w:rsidRDefault="00AC548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Default="00AC548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C548B" w:rsidRPr="00601D79" w:rsidRDefault="00AC548B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47:26:1016006:51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942F16" w:rsidRDefault="00AC548B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Default="00AC548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548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872610" w:rsidRDefault="00AC548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548B" w:rsidRPr="00786373" w:rsidRDefault="00AC548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2E139C" w:rsidRDefault="00AC548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BB7DA2" w:rsidRDefault="00AC548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362549.76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2278724.78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362542.72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2278732.16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362536.80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2278726.25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362544.22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2278719.09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362549.76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2278724.78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47:26:0000000:22812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634EE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47:26:1016006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DF6CF8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Pr="005E14F4" w:rsidRDefault="00AC548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47:26:0000000:22812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A552E8" w:rsidRDefault="00AC548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Default="00AC548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548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872610" w:rsidRDefault="00AC548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548B" w:rsidRPr="00786373" w:rsidRDefault="00AC548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2E139C" w:rsidRDefault="00AC548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BB7DA2" w:rsidRDefault="00AC548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362537.94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2278807.24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362534.05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2278811.40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362529.75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2278807.38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362535.05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2278801.72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362537.13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2278803.67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362535.73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2278805.17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362537.94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2278807.24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362537.94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2278807.24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47:26:0000000:25404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634EE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47:26:1016006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DF6CF8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Pr="005E14F4" w:rsidRDefault="00AC548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47:26:0000000:25404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A552E8" w:rsidRDefault="00AC548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Default="00AC548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548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872610" w:rsidRDefault="00AC548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548B" w:rsidRPr="00786373" w:rsidRDefault="00AC548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2E139C" w:rsidRDefault="00AC548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BB7DA2" w:rsidRDefault="00AC548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362737.99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2278622.36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362744.39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2278618.17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362747.28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2278622.59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362740.89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2278626.78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362737.99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2278622.36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362737.99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2278622.36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47:26:0000000:25931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634EE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47:26:1016006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DF6CF8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Pr="005E14F4" w:rsidRDefault="00AC548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47:26:0000000:25931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A552E8" w:rsidRDefault="00AC548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Default="00AC548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548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872610" w:rsidRDefault="00AC548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548B" w:rsidRPr="00786373" w:rsidRDefault="00AC548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2E139C" w:rsidRDefault="00AC548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BB7DA2" w:rsidRDefault="00AC548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362570.81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2278773.14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362567.15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2278776.37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362563.88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2278772.76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362567.55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2278769.44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362570.81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2278773.14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47:26:0000000:26678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634EE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47:26:1016006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DF6CF8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Pr="005E14F4" w:rsidRDefault="00AC548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47:26:0000000:26678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A552E8" w:rsidRDefault="00AC548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Default="00AC548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548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872610" w:rsidRDefault="00AC548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548B" w:rsidRPr="00786373" w:rsidRDefault="00AC548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2E139C" w:rsidRDefault="00AC548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BB7DA2" w:rsidRDefault="00AC548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362348.88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2278979.06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362344.88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2278983.19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362339.92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2278978.41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362341.51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2278976.76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362342.51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2278977.72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362344.84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2278975.30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362348.88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2278979.06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47:26:0000000:37535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634EE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47:26:1016006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DF6CF8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Pr="005E14F4" w:rsidRDefault="00AC548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47:26:0000000:37535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A552E8" w:rsidRDefault="00AC548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Default="00AC548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548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872610" w:rsidRDefault="00AC548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548B" w:rsidRPr="00786373" w:rsidRDefault="00AC548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2E139C" w:rsidRDefault="00AC548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BB7DA2" w:rsidRDefault="00AC548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362582.09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2278739.10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362578.46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2278742.47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362572.60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2278736.18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362576.41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2278732.64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362582.09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2278739.10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47:26:0301014:362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634EE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47:26:1016006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DF6CF8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Pr="005E14F4" w:rsidRDefault="00AC548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47:26:0301014:362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A552E8" w:rsidRDefault="00AC548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Default="00AC548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548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872610" w:rsidRDefault="00AC548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548B" w:rsidRPr="00786373" w:rsidRDefault="00AC548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2E139C" w:rsidRDefault="00AC548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BB7DA2" w:rsidRDefault="00AC548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362624.06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2278686.70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362615.11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2278696.30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362610.18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2278691.70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362619.00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2278682.09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362624.06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2278686.70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47:26:1016006:119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634EE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47:26:1016006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DF6CF8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Pr="005E14F4" w:rsidRDefault="00AC548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47:26:1016006:119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A552E8" w:rsidRDefault="00AC548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Default="00AC548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548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872610" w:rsidRDefault="00AC548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548B" w:rsidRPr="00786373" w:rsidRDefault="00AC548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2E139C" w:rsidRDefault="00AC548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BB7DA2" w:rsidRDefault="00AC548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362455.39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2278918.92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362451.40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2278923.48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362447.61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2278920.16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362451.40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2278915.67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362455.39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2278918.92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47:26:1016006:120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634EE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47:26:1016006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DF6CF8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Pr="005E14F4" w:rsidRDefault="00AC548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47:26:1016006:120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A552E8" w:rsidRDefault="00AC548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Default="00AC548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548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872610" w:rsidRDefault="00AC548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548B" w:rsidRPr="00786373" w:rsidRDefault="00AC548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2E139C" w:rsidRDefault="00AC548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BB7DA2" w:rsidRDefault="00AC548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362463.91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2278809.69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362459.08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2278803.97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362463.33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2278800.39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362468.16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2278806.11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362463.91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2278809.69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47:26:1016006:123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634EE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47:26:1016006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DF6CF8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Pr="005E14F4" w:rsidRDefault="00AC548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47:26:1016006:123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A552E8" w:rsidRDefault="00AC548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Default="00AC548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548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872610" w:rsidRDefault="00AC548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548B" w:rsidRPr="00786373" w:rsidRDefault="00AC548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2E139C" w:rsidRDefault="00AC548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BB7DA2" w:rsidRDefault="00AC548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362504.89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2278857.03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362511.30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2278863.44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362507.08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2278867.65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362500.68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2278861.24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362504.89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2278857.03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47:26:1016006:124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634EE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47:26:1016006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DF6CF8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Pr="005E14F4" w:rsidRDefault="00AC548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47:26:1016006:124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A552E8" w:rsidRDefault="00AC548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Default="00AC548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548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872610" w:rsidRDefault="00AC548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548B" w:rsidRPr="00786373" w:rsidRDefault="00AC548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2E139C" w:rsidRDefault="00AC548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BB7DA2" w:rsidRDefault="00AC548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362496.73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2278808.13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362501.56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2278803.50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362506.19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2278808.34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362501.40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2278813.01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362496.73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2278808.13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47:26:1016006:125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634EE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47:26:1016006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DF6CF8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Pr="005E14F4" w:rsidRDefault="00AC548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47:26:1016006:125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A552E8" w:rsidRDefault="00AC548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Default="00AC548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548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872610" w:rsidRDefault="00AC548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548B" w:rsidRPr="00786373" w:rsidRDefault="00AC548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2E139C" w:rsidRDefault="00AC548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BB7DA2" w:rsidRDefault="00AC548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362566.89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2278804.71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362562.77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2278809.26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362558.78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2278805.63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362557.53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2278807.00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362554.74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2278804.47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362560.11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2278798.55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362566.89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2278804.71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47:26:1016006:126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634EE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47:26:1016006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DF6CF8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Pr="005E14F4" w:rsidRDefault="00AC548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47:26:1016006:126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A552E8" w:rsidRDefault="00AC548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Default="00AC548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548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872610" w:rsidRDefault="00AC548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548B" w:rsidRPr="00786373" w:rsidRDefault="00AC548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2E139C" w:rsidRDefault="00AC548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BB7DA2" w:rsidRDefault="00AC548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362392.42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2278972.37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362388.45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2278976.27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362384.45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2278971.95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362389.26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2278967.06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362391.63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2278969.39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362390.48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2278970.56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362392.42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2278972.37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47:26:1016006:127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634EE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47:26:1016006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DF6CF8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Pr="005E14F4" w:rsidRDefault="00AC548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47:26:1016006:127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A552E8" w:rsidRDefault="00AC548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Default="00AC548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548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872610" w:rsidRDefault="00AC548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548B" w:rsidRPr="00786373" w:rsidRDefault="00AC548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2E139C" w:rsidRDefault="00AC548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BB7DA2" w:rsidRDefault="00AC548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362410.77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2278888.72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362414.10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2278885.97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362418.49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2278891.28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362415.17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2278894.03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362410.77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2278888.72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47:26:1016006:128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634EE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47:26:1016006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DF6CF8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Pr="005E14F4" w:rsidRDefault="00AC548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47:26:1016006:128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A552E8" w:rsidRDefault="00AC548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Default="00AC548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548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872610" w:rsidRDefault="00AC548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548B" w:rsidRPr="00786373" w:rsidRDefault="00AC548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2E139C" w:rsidRDefault="00AC548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BB7DA2" w:rsidRDefault="00AC548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362486.87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2278873.57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362491.60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2278878.68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362486.59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2278883.39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362481.71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2278878.20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362486.87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2278873.57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47:26:1016006:129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634EE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47:26:1016006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DF6CF8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Pr="005E14F4" w:rsidRDefault="00AC548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47:26:1016006:129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A552E8" w:rsidRDefault="00AC548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Default="00AC548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548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872610" w:rsidRDefault="00AC548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548B" w:rsidRPr="00786373" w:rsidRDefault="00AC548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2E139C" w:rsidRDefault="00AC548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BB7DA2" w:rsidRDefault="00AC548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362510.05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2278832.34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362506.61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2278836.20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362503.10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2278832.96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362506.61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2278829.16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362510.05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2278832.34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47:26:1016006:130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634EE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47:26:1016006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DF6CF8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Pr="005E14F4" w:rsidRDefault="00AC548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47:26:1016006:130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A552E8" w:rsidRDefault="00AC548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Default="00AC548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548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872610" w:rsidRDefault="00AC548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548B" w:rsidRPr="00786373" w:rsidRDefault="00AC548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2E139C" w:rsidRDefault="00AC548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BB7DA2" w:rsidRDefault="00AC548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362445.53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2278862.66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362440.81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2278867.69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362436.15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2278863.10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362440.88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2278858.29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362445.53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2278862.66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47:26:1016006:131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634EE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47:26:1016006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DF6CF8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Pr="005E14F4" w:rsidRDefault="00AC548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47:26:1016006:131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A552E8" w:rsidRDefault="00AC548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Default="00AC548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548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872610" w:rsidRDefault="00AC548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548B" w:rsidRPr="00786373" w:rsidRDefault="00AC548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2E139C" w:rsidRDefault="00AC548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BB7DA2" w:rsidRDefault="00AC548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362350.38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2278888.42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362354.98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2278883.81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362357.97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2278887.20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362355.81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2278889.33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362357.08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2278890.62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362354.83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2278892.84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362350.38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2278888.42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47:26:1016006:132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634EE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47:26:1016006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DF6CF8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Pr="005E14F4" w:rsidRDefault="00AC548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47:26:1016006:132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A552E8" w:rsidRDefault="00AC548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Default="00AC548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548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872610" w:rsidRDefault="00AC548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548B" w:rsidRPr="00786373" w:rsidRDefault="00AC548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2E139C" w:rsidRDefault="00AC548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BB7DA2" w:rsidRDefault="00AC548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362717.99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2278651.36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362712.12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2278657.21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362707.51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2278652.32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362713.65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2278646.53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362717.99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2278651.36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47:26:1016006:133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634EE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47:26:1016006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DF6CF8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Pr="005E14F4" w:rsidRDefault="00AC548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47:26:1016006:133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A552E8" w:rsidRDefault="00AC548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Default="00AC548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548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872610" w:rsidRDefault="00AC548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548B" w:rsidRPr="00786373" w:rsidRDefault="00AC548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2E139C" w:rsidRDefault="00AC548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BB7DA2" w:rsidRDefault="00AC548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362348.74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2278928.07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362345.51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2278931.19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362342.79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2278928.38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362341.85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2278929.29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362340.14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2278927.52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362344.23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2278923.55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362348.74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2278928.07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47:26:1016006:134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634EE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47:26:1016006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DF6CF8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Pr="005E14F4" w:rsidRDefault="00AC548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47:26:1016006:134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A552E8" w:rsidRDefault="00AC548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Default="00AC548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548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872610" w:rsidRDefault="00AC548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548B" w:rsidRPr="00786373" w:rsidRDefault="00AC548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2E139C" w:rsidRDefault="00AC548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BB7DA2" w:rsidRDefault="00AC548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362360.25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2278842.31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362363.86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2278838.24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362371.59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2278845.60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362367.67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2278849.72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362365.49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2278847.63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362364.29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2278848.89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362362.17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2278846.88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362363.54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2278845.44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362360.25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2278842.31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47:26:1016006:136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634EE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47:26:1016006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DF6CF8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Pr="005E14F4" w:rsidRDefault="00AC548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47:26:1016006:136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A552E8" w:rsidRDefault="00AC548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Default="00AC548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548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872610" w:rsidRDefault="00AC548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548B" w:rsidRPr="00786373" w:rsidRDefault="00AC548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2E139C" w:rsidRDefault="00AC548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BB7DA2" w:rsidRDefault="00AC548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362334.29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2278939.36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362331.18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2278943.29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362326.90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2278939.81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362330.06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2278935.92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362334.29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2278939.36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47:26:1016006:138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634EE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47:26:1016006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DF6CF8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Pr="005E14F4" w:rsidRDefault="00AC548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47:26:1016006:138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A552E8" w:rsidRDefault="00AC548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Default="00AC548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548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872610" w:rsidRDefault="00AC548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548B" w:rsidRPr="00786373" w:rsidRDefault="00AC548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2E139C" w:rsidRDefault="00AC548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BB7DA2" w:rsidRDefault="00AC548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362331.28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2278882.90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362327.50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2278887.42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362322.61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2278883.31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362326.36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2278878.83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362331.28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2278882.90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47:26:1016006:139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634EE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47:26:1016006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DF6CF8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Pr="005E14F4" w:rsidRDefault="00AC548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47:26:1016006:139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A552E8" w:rsidRDefault="00AC548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Default="00AC548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548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872610" w:rsidRDefault="00AC548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548B" w:rsidRPr="00786373" w:rsidRDefault="00AC548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2E139C" w:rsidRDefault="00AC548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BB7DA2" w:rsidRDefault="00AC548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362641.57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2278630.89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362636.36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2278636.71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362631.50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2278632.11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362636.85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2278626.45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362641.57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2278630.89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47:26:1016006:140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634EE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47:26:1016006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DF6CF8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Pr="005E14F4" w:rsidRDefault="00AC548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47:26:1016006:140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A552E8" w:rsidRDefault="00AC548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Default="00AC548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548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872610" w:rsidRDefault="00AC548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548B" w:rsidRPr="00786373" w:rsidRDefault="00AC548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2E139C" w:rsidRDefault="00AC548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BB7DA2" w:rsidRDefault="00AC548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362615.00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2278615.65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362610.40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2278611.33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362615.48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2278605.92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362619.90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2278610.06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362615.00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2278615.65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47:26:1016006:121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634EE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47:26:1016006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DF6CF8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Pr="005E14F4" w:rsidRDefault="00AC548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47:26:1016006:121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A552E8" w:rsidRDefault="00AC548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Default="00AC548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548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872610" w:rsidRDefault="00AC548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548B" w:rsidRPr="00786373" w:rsidRDefault="00AC548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548B" w:rsidRPr="002E139C" w:rsidRDefault="00AC548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548B" w:rsidRPr="00BB7DA2" w:rsidRDefault="00AC548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BB7DA2" w:rsidRDefault="00AC548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362574.53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2278629.68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362582.35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2278622.62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362588.12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2278629.00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362581.96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2278634.57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362578.96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2278631.26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362577.31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2278632.75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AB6621" w:rsidRDefault="00AC548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362574.53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2278629.68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9067AB" w:rsidRDefault="00AC548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Default="00AC548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E14F4" w:rsidRDefault="00AC548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47:26:1016006:137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634EE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590258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8B" w:rsidRPr="00F13182" w:rsidRDefault="00AC548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</w:pPr>
            <w:r w:rsidRPr="00BE7498">
              <w:rPr>
                <w:lang w:val="en-US"/>
              </w:rPr>
              <w:t>47:26:1016006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548B" w:rsidRPr="00546C11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DF6CF8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Pr="00BE7498" w:rsidRDefault="00AC548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BE7498" w:rsidRDefault="00AC548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548B" w:rsidRPr="005E14F4" w:rsidRDefault="00AC548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47:26:1016006:137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548B" w:rsidRDefault="00AC548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8B" w:rsidRPr="00A552E8" w:rsidRDefault="00AC548B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AC548B" w:rsidRDefault="00AC548B"/>
    <w:sectPr w:rsidR="00AC548B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548B" w:rsidRDefault="00AC548B">
      <w:r>
        <w:separator/>
      </w:r>
    </w:p>
  </w:endnote>
  <w:endnote w:type="continuationSeparator" w:id="0">
    <w:p w:rsidR="00AC548B" w:rsidRDefault="00AC5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548B" w:rsidRDefault="00AC548B">
      <w:r>
        <w:separator/>
      </w:r>
    </w:p>
  </w:footnote>
  <w:footnote w:type="continuationSeparator" w:id="0">
    <w:p w:rsidR="00AC548B" w:rsidRDefault="00AC5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615912526">
    <w:abstractNumId w:val="33"/>
  </w:num>
  <w:num w:numId="2" w16cid:durableId="414321851">
    <w:abstractNumId w:val="29"/>
  </w:num>
  <w:num w:numId="3" w16cid:durableId="2088843346">
    <w:abstractNumId w:val="39"/>
  </w:num>
  <w:num w:numId="4" w16cid:durableId="1658998209">
    <w:abstractNumId w:val="15"/>
  </w:num>
  <w:num w:numId="5" w16cid:durableId="552927720">
    <w:abstractNumId w:val="12"/>
  </w:num>
  <w:num w:numId="6" w16cid:durableId="1225263653">
    <w:abstractNumId w:val="28"/>
  </w:num>
  <w:num w:numId="7" w16cid:durableId="1885478099">
    <w:abstractNumId w:val="17"/>
  </w:num>
  <w:num w:numId="8" w16cid:durableId="767846096">
    <w:abstractNumId w:val="43"/>
  </w:num>
  <w:num w:numId="9" w16cid:durableId="980114011">
    <w:abstractNumId w:val="7"/>
  </w:num>
  <w:num w:numId="10" w16cid:durableId="1950627417">
    <w:abstractNumId w:val="1"/>
  </w:num>
  <w:num w:numId="11" w16cid:durableId="1320690096">
    <w:abstractNumId w:val="13"/>
  </w:num>
  <w:num w:numId="12" w16cid:durableId="1248921674">
    <w:abstractNumId w:val="31"/>
  </w:num>
  <w:num w:numId="13" w16cid:durableId="2063480629">
    <w:abstractNumId w:val="25"/>
  </w:num>
  <w:num w:numId="14" w16cid:durableId="2108234845">
    <w:abstractNumId w:val="32"/>
  </w:num>
  <w:num w:numId="15" w16cid:durableId="183055845">
    <w:abstractNumId w:val="5"/>
  </w:num>
  <w:num w:numId="16" w16cid:durableId="565142645">
    <w:abstractNumId w:val="36"/>
  </w:num>
  <w:num w:numId="17" w16cid:durableId="1720474483">
    <w:abstractNumId w:val="0"/>
  </w:num>
  <w:num w:numId="18" w16cid:durableId="1834101940">
    <w:abstractNumId w:val="40"/>
  </w:num>
  <w:num w:numId="19" w16cid:durableId="1655061443">
    <w:abstractNumId w:val="10"/>
  </w:num>
  <w:num w:numId="20" w16cid:durableId="464084871">
    <w:abstractNumId w:val="4"/>
  </w:num>
  <w:num w:numId="21" w16cid:durableId="1373575459">
    <w:abstractNumId w:val="38"/>
  </w:num>
  <w:num w:numId="22" w16cid:durableId="1315530398">
    <w:abstractNumId w:val="11"/>
  </w:num>
  <w:num w:numId="23" w16cid:durableId="1972133130">
    <w:abstractNumId w:val="34"/>
  </w:num>
  <w:num w:numId="24" w16cid:durableId="836727566">
    <w:abstractNumId w:val="21"/>
  </w:num>
  <w:num w:numId="25" w16cid:durableId="1998027929">
    <w:abstractNumId w:val="2"/>
  </w:num>
  <w:num w:numId="26" w16cid:durableId="1631084130">
    <w:abstractNumId w:val="22"/>
  </w:num>
  <w:num w:numId="27" w16cid:durableId="63725297">
    <w:abstractNumId w:val="45"/>
  </w:num>
  <w:num w:numId="28" w16cid:durableId="6910876">
    <w:abstractNumId w:val="30"/>
  </w:num>
  <w:num w:numId="29" w16cid:durableId="1001814429">
    <w:abstractNumId w:val="37"/>
  </w:num>
  <w:num w:numId="30" w16cid:durableId="1769351653">
    <w:abstractNumId w:val="14"/>
  </w:num>
  <w:num w:numId="31" w16cid:durableId="285350429">
    <w:abstractNumId w:val="6"/>
  </w:num>
  <w:num w:numId="32" w16cid:durableId="19742197">
    <w:abstractNumId w:val="8"/>
  </w:num>
  <w:num w:numId="33" w16cid:durableId="1701128534">
    <w:abstractNumId w:val="27"/>
  </w:num>
  <w:num w:numId="34" w16cid:durableId="1991975944">
    <w:abstractNumId w:val="18"/>
  </w:num>
  <w:num w:numId="35" w16cid:durableId="532763680">
    <w:abstractNumId w:val="19"/>
  </w:num>
  <w:num w:numId="36" w16cid:durableId="962689827">
    <w:abstractNumId w:val="24"/>
  </w:num>
  <w:num w:numId="37" w16cid:durableId="98111666">
    <w:abstractNumId w:val="3"/>
  </w:num>
  <w:num w:numId="38" w16cid:durableId="627778821">
    <w:abstractNumId w:val="9"/>
  </w:num>
  <w:num w:numId="39" w16cid:durableId="417824187">
    <w:abstractNumId w:val="26"/>
  </w:num>
  <w:num w:numId="40" w16cid:durableId="12076985">
    <w:abstractNumId w:val="44"/>
  </w:num>
  <w:num w:numId="41" w16cid:durableId="1156919433">
    <w:abstractNumId w:val="44"/>
    <w:lvlOverride w:ilvl="0">
      <w:startOverride w:val="1"/>
    </w:lvlOverride>
  </w:num>
  <w:num w:numId="42" w16cid:durableId="1993361849">
    <w:abstractNumId w:val="44"/>
    <w:lvlOverride w:ilvl="0">
      <w:startOverride w:val="1"/>
    </w:lvlOverride>
  </w:num>
  <w:num w:numId="43" w16cid:durableId="551771356">
    <w:abstractNumId w:val="44"/>
    <w:lvlOverride w:ilvl="0">
      <w:startOverride w:val="1"/>
    </w:lvlOverride>
  </w:num>
  <w:num w:numId="44" w16cid:durableId="561868969">
    <w:abstractNumId w:val="16"/>
  </w:num>
  <w:num w:numId="45" w16cid:durableId="1246109549">
    <w:abstractNumId w:val="20"/>
  </w:num>
  <w:num w:numId="46" w16cid:durableId="1924101057">
    <w:abstractNumId w:val="42"/>
  </w:num>
  <w:num w:numId="47" w16cid:durableId="546374093">
    <w:abstractNumId w:val="41"/>
  </w:num>
  <w:num w:numId="48" w16cid:durableId="1769693249">
    <w:abstractNumId w:val="35"/>
  </w:num>
  <w:num w:numId="49" w16cid:durableId="189558437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C548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0F85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227F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35164</Words>
  <Characters>200439</Characters>
  <Application>Microsoft Office Word</Application>
  <DocSecurity>0</DocSecurity>
  <Lines>1670</Lines>
  <Paragraphs>470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235133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2026-07-28T20:09:00Z</dcterms:created>
  <dcterms:modified xsi:type="dcterms:W3CDTF">2026-07-28T20:09:00Z</dcterms:modified>
</cp:coreProperties>
</file>