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44"/>
        <w:gridCol w:w="242"/>
        <w:gridCol w:w="310"/>
        <w:gridCol w:w="9"/>
        <w:gridCol w:w="9"/>
        <w:gridCol w:w="414"/>
        <w:gridCol w:w="156"/>
        <w:gridCol w:w="337"/>
        <w:gridCol w:w="7"/>
        <w:gridCol w:w="353"/>
        <w:gridCol w:w="9"/>
        <w:gridCol w:w="17"/>
        <w:gridCol w:w="549"/>
        <w:gridCol w:w="39"/>
        <w:gridCol w:w="99"/>
        <w:gridCol w:w="259"/>
        <w:gridCol w:w="526"/>
        <w:gridCol w:w="53"/>
        <w:gridCol w:w="11"/>
        <w:gridCol w:w="220"/>
        <w:gridCol w:w="62"/>
        <w:gridCol w:w="218"/>
        <w:gridCol w:w="66"/>
        <w:gridCol w:w="146"/>
        <w:gridCol w:w="148"/>
        <w:gridCol w:w="172"/>
        <w:gridCol w:w="315"/>
        <w:gridCol w:w="771"/>
        <w:gridCol w:w="11"/>
        <w:gridCol w:w="142"/>
        <w:gridCol w:w="85"/>
        <w:gridCol w:w="64"/>
        <w:gridCol w:w="140"/>
        <w:gridCol w:w="130"/>
        <w:gridCol w:w="857"/>
        <w:gridCol w:w="192"/>
        <w:gridCol w:w="96"/>
        <w:gridCol w:w="708"/>
        <w:gridCol w:w="283"/>
        <w:gridCol w:w="46"/>
        <w:gridCol w:w="1234"/>
      </w:tblGrid>
      <w:tr w:rsidR="00A61837" w:rsidRPr="004A75A7" w:rsidTr="008E1B38">
        <w:trPr>
          <w:trHeight w:val="480"/>
        </w:trPr>
        <w:tc>
          <w:tcPr>
            <w:tcW w:w="10206" w:type="dxa"/>
            <w:gridSpan w:val="42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42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187015, Ленинградская область, район Тосненский, СНТ Радуга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47:26:1032001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363963.30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2276924.96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363948.95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2276938.90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363927.73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2276917.63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363942.08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2276903.70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363963.30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2276924.96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+ 1.01²)/(2 * 1.01))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363973.08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2277029.85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363987.60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2277015.74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364008.74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2277037.18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363994.38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2277051.10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363973.08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2277029.85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+ 1.01²)/(2 * 1.01))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363840.26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2277160.34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363855.16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2277145.87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363875.55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2277167.88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363862.38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2277180.69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363861.16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2277181.87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363840.25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2277160.35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363840.26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2277160.34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+ 1.02²)/(2 * 1.02))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47:26:1032001:18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363985.13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2276861.92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363999.48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2276847.99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364020.57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2276869.29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364006.25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2276883.21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363985.13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2276861.92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47:26:1032001:18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47:26:1032001:18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+ 1.01²)/(2 * 1.01))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47:26:1032001:18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363956.43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2276889.77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363970.78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2276875.84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363985.13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2276861.92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364006.25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2276883.21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363991.92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2276897.14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363977.60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2276911.06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363956.43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2276889.77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363956.43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2276889.77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1199 кв.м ± 13.85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√1199 * √((1 + 1.01²)/(2 * 1.01)) = 13.85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364034.67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2276968.10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364049.06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2276954.09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364070.45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2276975.09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364055.38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2276989.46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364034.67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2276968.10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+ 1.01²)/(2 * 1.01))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363916.80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2276972.83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363896.07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2276951.17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363910.34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2276937.31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363931.23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2276958.82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363916.81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2276972.84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363916.80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2276972.83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47:26:1032001:26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363843.58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2277043.98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363830.98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2277056.23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363809.92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2277034.88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363823.22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2277021.96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363843.58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2277043.98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363843.58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2277043.98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47:26:1032001:26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47:26:1032001:26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541 кв.м ± 9.31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√541 * √((1 + 1.02²)/(2 * 1.02)) = 9.31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47:26:1032001:26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363915.89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2277085.40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363930.31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2277071.39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363951.34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2277092.84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363936.98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2277106.78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363915.89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2277085.40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363915.89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2277085.40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+ 1.00²)/(2 * 1.00))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363740.49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2277144.19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363719.48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2277122.79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363733.04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2277109.61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363754.01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2277131.04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363740.49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2277144.19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566 кв.м ± 9.52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√566 * √((1 + 1.00²)/(2 * 1.00)) = 9.52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47:26:1032001:32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363740.49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2277144.19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363726.96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2277157.33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363705.91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2277135.97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363719.48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2277122.79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363740.49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2277144.19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47:26:1032001:32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47:26:1032001:32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566 кв.м ± 9.52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√566 * √((1 + 1.00²)/(2 * 1.00)) = 9.52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47:26:1032001:32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364062.87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2276883.70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364049.61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2276897.40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364048.79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2276896.60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364027.78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2276875.29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364041.02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2276862.39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364062.49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2276883.30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364062.87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2276883.70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579 кв.м ± 9.62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√579 * √((1 + 1.00²)/(2 * 1.00)) = 9.62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363852.38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2277049.41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363865.21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2277036.93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363886.57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2277058.01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363873.40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2277070.79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363852.38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2277049.41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544 кв.м ± 9.33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√544 * √((1 + 1.01²)/(2 * 1.01)) = 9.33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363805.67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2277097.05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363821.27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2277082.09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363841.16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2277102.24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363826.38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2277117.86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363805.67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2277097.05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+ 1.01²)/(2 * 1.01))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47:26:1032001:41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363790.61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2277111.49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363805.67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2277097.05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363826.38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2277117.86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363811.58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2277131.42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363790.61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2277111.49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363790.61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2277111.49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47:26:1032001:41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47:26:1032001:41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+ 1.04²)/(2 * 1.04))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47:26:1032001:41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47:26:1032001:42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363777.36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2277124.18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363790.61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2277111.49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363811.58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2277131.42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363798.67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2277144.59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363777.36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2277124.18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47:26:1032001:42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47:26:1032001:42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537 кв.м ± 9.27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√537 * √((1 + 1.03²)/(2 * 1.03)) = 9.27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47:26:1032001:42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363762.28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2277138.64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363777.36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2277124.18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363799.05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2277144.96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363786.60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2277157.88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363784.75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2277159.88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363783.99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2277160.55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363762.28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2277138.64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648 кв.м ± 10.18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√648 * √((1 + 1.01²)/(2 * 1.01)) = 10.18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363770.18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2277172.65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363749.05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2277151.32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363762.28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2277138.64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363783.99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2277160.55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363770.18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2277172.65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558 кв.м ± 9.45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√558 * √((1 + 1.03²)/(2 * 1.03)) = 9.45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47:26:1032001:45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364049.61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2276897.40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364062.87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2276883.70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364062.49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2276883.30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364063.36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2276882.45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364084.87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2276903.39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364070.36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2276917.49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364049.61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2276897.40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47:26:1032001:45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47:26:1032001:45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592 кв.м ± 9.73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√592 * √((1 + 1.01²)/(2 * 1.01)) = 9.73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47:26:1032001:45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364035.40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2276911.48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364048.79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2276896.60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364070.36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2276917.49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364055.39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2276932.04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364035.40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2276911.48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47:26:1032001:47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364021.31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2276925.31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364022.15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2276924.47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364035.40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2276911.48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364055.39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2276932.04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364041.16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2276945.88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364021.31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2276925.31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47:26:1032001:47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1.19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47:26:1032001:47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567 кв.м ± 9.52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√567 * √((1 + 1.01²)/(2 * 1.01)) = 9.52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47:26:1032001:47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364006.84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2276939.69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364021.31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2276925.31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364041.16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2276945.88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364027.01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2276959.63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364006.84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2276939.69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571 кв.м ± 9.56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√571 * √((1 + 1.00²)/(2 * 1.00)) = 9.56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47:26:1032001:49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363991.99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2276953.72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364006.84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2276939.69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364027.01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2276959.63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364011.58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2276974.63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363991.99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2276953.72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47:26:1032001:49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47:26:1032001:49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+ 1.00²)/(2 * 1.00))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47:26:1032001:49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363930.79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2277015.01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363943.75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2277001.06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363966.14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2277022.49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363951.88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2277036.34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363930.79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2277015.01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9.74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+ 1.00²)/(2 * 1.00)) = 9.74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363977.40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2276968.39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363991.99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2276953.72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364011.58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2276974.63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363997.23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2276988.58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363977.40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2276968.39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363977.40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2276968.39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579 кв.м ± 9.63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√579 * √((1 + 1.02²)/(2 * 1.02)) = 9.63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363943.75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2277001.06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363958.46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2276986.11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363980.57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2277008.47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363966.14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2277022.49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363943.75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2277001.06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641 кв.м ± 10.13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√641 * √((1 + 1.01²)/(2 * 1.01)) = 10.13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47:26:1032001:53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363937.53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2277050.28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363930.37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2277057.24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363909.27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2277035.91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363915.97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2277029.41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363916.45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2277028.95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363937.53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2277050.28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47:26:1032001:53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47:26:1032001:53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300 кв.м ± 6.93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√300 * √((1 + 1.00²)/(2 * 1.00)) = 6.93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47:26:1032001:53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47:26:1032001:56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363841.16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2277102.24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363863.38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2277124.76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363847.51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2277139.99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363826.38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2277117.86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363841.16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2277102.24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47:26:1032001:56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47:26:1032001:56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676 кв.м ± 10.40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√676 * √((1 + 1.02²)/(2 * 1.02)) = 10.40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47:26:1032001:56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47:26:1032001:57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363811.58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2277131.42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363826.38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2277117.86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363847.51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2277139.99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363833.39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2277153.55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363811.58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2277131.42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47:26:1032001:57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47:26:1032001:57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+ 1.01²)/(2 * 1.01))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47:26:1032001:57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364063.33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2276940.21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364077.29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2276926.62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364098.37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2276948.27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364084.43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2276961.39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364063.33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2276940.21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364063.33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2276940.21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580 кв.м ± 9.64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√580 * √((1 + 1.01²)/(2 * 1.01)) = 9.64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364049.06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2276954.09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364063.33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2276940.21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364084.43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2276961.39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364070.45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2276975.09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364049.06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2276954.09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 кв.м ± 9.72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√591 * √((1 + 1.01²)/(2 * 1.01)) = 9.72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364019.72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2276982.64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364034.67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2276968.10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364055.38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2276989.46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364040.70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2277004.01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364019.72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2276982.64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√620 * √((1 + 1.01²)/(2 * 1.01))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363958.55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2277043.96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363973.08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2277029.85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363994.38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2277051.10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363979.06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2277064.61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363978.01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2277065.63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363958.55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2277043.96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363958.55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2277043.96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+ 1.00²)/(2 * 1.00))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47:26:1032001:67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363944.66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2277057.45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363958.55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2277043.96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363978.01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2277065.63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363965.66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2277078.95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363944.66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2277057.45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363944.66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2277057.45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47:26:1032001:67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47:26:1032001:67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554 кв.м ± 9.42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√554 * √((1 + 1.05²)/(2 * 1.05)) = 9.42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47:26:1032001:67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363855.16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2277145.87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363870.02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2277131.45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363890.92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2277152.65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363876.72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2277166.74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363875.55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2277167.88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363855.16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2277145.87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363855.16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2277145.87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633 кв.м ± 10.06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√633 * √((1 + 1.02²)/(2 * 1.02)) = 10.06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47:26:1032001:70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363825.89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2277174.28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363840.26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2277160.33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363861.16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2277181.87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363848.02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2277194.62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363846.46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2277196.09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363825.89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2277174.28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47:26:1032001:70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47:26:1032001:70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+ 1.01²)/(2 * 1.01))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47:26:1032001:70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47:26:1032001:71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363811.57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2277188.18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363825.89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2277174.28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363846.46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2277196.09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363833.40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2277208.41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363832.09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2277209.66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363811.57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2277188.18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47:26:1032001:71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47:26:1032001:71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9.74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+ 1.01²)/(2 * 1.01)) = 9.74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47:26:1032001:71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47:26:1032001:72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363797.84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2277201.50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363811.57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2277188.18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363832.09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2277209.66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363819.61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2277222.80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363818.99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2277222.17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363797.84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2277201.50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47:26:1032001:72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47:26:1032001:72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560 кв.м ± 9.46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√560 * √((1 + 1.01²)/(2 * 1.01)) = 9.46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47:26:1032001:72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47:26:1032001:73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363783.82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2277215.11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363797.84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2277201.50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363818.99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2277222.17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363804.96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2277236.42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363783.82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2277215.11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47:26:1032001:73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47:26:1032001:73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589 кв.м ± 9.71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√589 * √((1 + 1.01²)/(2 * 1.01)) = 9.71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47:26:1032001:73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364070.45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2276975.09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364084.43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2276961.39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364105.29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2276983.13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364091.36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2276996.65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364070.45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2276975.09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586 кв.м ± 9.69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√586 * √((1 + 1.01²)/(2 * 1.01)) = 9.69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47:26:1032001:78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364055.38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2276989.46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364070.45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2276975.09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364091.36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2276996.65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364076.28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2277011.28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364055.38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2276989.46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47:26:1032001:78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47:26:1032001:78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630 кв.м ± 10.04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√630 * √((1 + 1.01²)/(2 * 1.01)) = 10.04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47:26:1032001:78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47:26:1032001:79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364040.70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2277004.01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364055.38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2276989.46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364076.28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2277011.27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364061.77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2277025.34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364040.70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2277004.01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47:26:1032001:79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47:26:1032001:79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+ 1.01²)/(2 * 1.01))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47:26:1032001:79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47:26:1032001:82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363958.06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2277128.15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363936.98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2277106.78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363951.34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2277092.84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363972.41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2277114.22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363958.06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2277128.15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363958.06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2277128.15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47:26:1032001:82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47:26:1032001:82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47:26:1032001:82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47:26:1032001:83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363965.66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2277078.95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363978.01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2277065.63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363979.06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2277064.61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364000.63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2277086.84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363986.73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2277100.32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363965.66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2277078.95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47:26:1032001:83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47:26:1032001:83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9.76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+ 1.02²)/(2 * 1.02)) = 9.76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47:26:1032001:83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47:26:1032001:86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363908.26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2277134.61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363922.62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2277120.69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363943.70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2277142.08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363929.35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2277156.01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363908.26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2277134.61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47:26:1032001:86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47:26:1032001:86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47:26:1032001:86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47:26:1032001:90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363854.59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2277230.06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363840.23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2277243.99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363819.61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2277222.80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363832.09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2277209.66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363833.40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2277208.41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363854.59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2277230.06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47:26:1032001:90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47:26:1032001:90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+ 1.02²)/(2 * 1.02))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47:26:1032001:90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47:26:1032001:95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363979.06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2277064.61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363994.38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2277051.10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364015.44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2277072.46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364000.63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2277086.84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363979.06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2277064.61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47:26:1032001:95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47:26:1032001:95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626 кв.м ± 10.01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√626 * √((1 + 1.02²)/(2 * 1.02)) = 10.01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47:26:1032001:95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47:26:1032001:96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363799.05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2277144.96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363798.67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2277144.59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363811.58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2277131.42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363833.39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2277153.55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363820.11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2277166.29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363799.05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2277144.96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47:26:1032001:96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47:26:1032001:96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567 кв.м ± 9.52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√567 * √((1 + 1.00²)/(2 * 1.00)) = 9.52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47:26:1032001:96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74C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E30EC3" w:rsidRDefault="001C74C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47:26:1032001:98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74C0" w:rsidRPr="003603C1" w:rsidRDefault="001C74C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A868BD" w:rsidRDefault="001C74C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A9191B" w:rsidRDefault="001C74C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74C0" w:rsidRPr="008417BF" w:rsidRDefault="001C74C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8417BF" w:rsidRDefault="001C74C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8417BF" w:rsidRDefault="001C74C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8417BF" w:rsidRDefault="001C74C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35930" w:rsidRDefault="001C74C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5B4FA1" w:rsidRDefault="001C74C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364063.36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2276882.45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364076.61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2276869.56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364097.65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2276890.96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364084.87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2276903.39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364063.36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8F4E28">
            <w:pPr>
              <w:spacing w:before="120" w:after="120"/>
            </w:pPr>
            <w:r w:rsidRPr="009067AB">
              <w:rPr>
                <w:lang w:val="en-US"/>
              </w:rPr>
              <w:t>2276882.45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737280" w:rsidRDefault="001C74C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333FE" w:rsidRDefault="001C74C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47:26:1032001:98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Default="001C74C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74C0" w:rsidRPr="00666D74" w:rsidRDefault="001C74C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66D74" w:rsidRDefault="001C74C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B4FA1" w:rsidRDefault="001C74C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47:26:1032001:98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666D74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1242C" w:rsidRDefault="001C74C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1242C" w:rsidRDefault="001C74C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1242C" w:rsidRDefault="001C74C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E70CD1" w:rsidRDefault="001C74C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CE1DAD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545 кв.м ± 9.34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√545 * √((1 + 1.01²)/(2 * 1.01)) = 9.34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6360AC" w:rsidRDefault="001C74C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AF1B59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C26F1" w:rsidRDefault="001C74C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C26F1" w:rsidRDefault="001C74C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8030E7" w:rsidRDefault="001C74C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8030E7" w:rsidRDefault="001C74C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74C0" w:rsidRPr="00CD1C19" w:rsidRDefault="001C74C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47:26:1032001:98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6360AC" w:rsidRDefault="001C74C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F70DBD" w:rsidRDefault="001C74C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1C74C0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F41B4" w:rsidRDefault="001C74C0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47:26:1032001:11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1C74C0" w:rsidRPr="001D786B" w:rsidRDefault="001C74C0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1D786B" w:rsidRDefault="001C74C0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B43A2" w:rsidRDefault="001C74C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B43A2" w:rsidRDefault="001C74C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364041.74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2276883.67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spacing w:before="120" w:after="120"/>
            </w:pPr>
            <w:r w:rsidRPr="009067AB">
              <w:rPr>
                <w:lang w:val="en-US"/>
              </w:rPr>
              <w:t>364027.78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spacing w:before="120" w:after="120"/>
            </w:pPr>
            <w:r w:rsidRPr="009067AB">
              <w:rPr>
                <w:lang w:val="en-US"/>
              </w:rPr>
              <w:t>2276875.29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1121D1" w:rsidRDefault="001C74C0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1121D1" w:rsidRDefault="001C74C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364062.84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2276905.00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spacing w:before="120" w:after="120"/>
            </w:pPr>
            <w:r w:rsidRPr="009067AB">
              <w:rPr>
                <w:lang w:val="en-US"/>
              </w:rPr>
              <w:t>364048.79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spacing w:before="120" w:after="120"/>
            </w:pPr>
            <w:r w:rsidRPr="009067AB">
              <w:rPr>
                <w:lang w:val="en-US"/>
              </w:rPr>
              <w:t>2276896.60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1121D1" w:rsidRDefault="001C74C0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1121D1" w:rsidRDefault="001C74C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364048.61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2276919.07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spacing w:before="120" w:after="120"/>
            </w:pPr>
            <w:r w:rsidRPr="009067AB">
              <w:rPr>
                <w:lang w:val="en-US"/>
              </w:rPr>
              <w:t>364035.40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spacing w:before="120" w:after="120"/>
            </w:pPr>
            <w:r w:rsidRPr="009067AB">
              <w:rPr>
                <w:lang w:val="en-US"/>
              </w:rPr>
              <w:t>2276911.48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1121D1" w:rsidRDefault="001C74C0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1121D1" w:rsidRDefault="001C74C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н462У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364027.52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2276897.73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spacing w:before="120" w:after="120"/>
            </w:pPr>
            <w:r w:rsidRPr="009067AB">
              <w:rPr>
                <w:lang w:val="en-US"/>
              </w:rPr>
              <w:t>364013.31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spacing w:before="120" w:after="120"/>
            </w:pPr>
            <w:r w:rsidRPr="009067AB">
              <w:rPr>
                <w:lang w:val="en-US"/>
              </w:rPr>
              <w:t>2276889.37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1121D1" w:rsidRDefault="001C74C0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1121D1" w:rsidRDefault="001C74C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364041.74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2276883.67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spacing w:before="120" w:after="120"/>
            </w:pPr>
            <w:r w:rsidRPr="009067AB">
              <w:rPr>
                <w:lang w:val="en-US"/>
              </w:rPr>
              <w:t>364027.78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spacing w:before="120" w:after="120"/>
            </w:pPr>
            <w:r w:rsidRPr="009067AB">
              <w:rPr>
                <w:lang w:val="en-US"/>
              </w:rPr>
              <w:t>2276875.29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1121D1" w:rsidRDefault="001C74C0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1121D1" w:rsidRDefault="001C74C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443290" w:rsidRDefault="001C74C0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47:26:1032001:11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н462У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31.25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20.19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049CC" w:rsidRDefault="001C74C0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47:26:1032001:11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2E34DF" w:rsidRDefault="001C74C0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3C4580" w:rsidRDefault="001C74C0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2E34DF" w:rsidRDefault="001C74C0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A3E83" w:rsidRDefault="001C74C0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2E34DF" w:rsidRDefault="001C74C0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2E34DF" w:rsidRDefault="001C74C0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2E34DF" w:rsidRDefault="001C74C0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2E34DF" w:rsidRDefault="001C74C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9.92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2E34DF" w:rsidRDefault="001C74C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+ 1.02²)/(2 * 1.02)) = 9.92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2E34DF" w:rsidRDefault="001C74C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942F16" w:rsidRDefault="001C74C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42F16" w:rsidRDefault="001C74C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942F16" w:rsidRDefault="001C74C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42F16" w:rsidRDefault="001C74C0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825F3" w:rsidRDefault="001C74C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42F16" w:rsidRDefault="001C74C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946" w:rsidRDefault="001C74C0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42F16" w:rsidRDefault="001C74C0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954E32" w:rsidRDefault="001C74C0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ведения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42F16" w:rsidRDefault="001C74C0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954E32" w:rsidRDefault="001C74C0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42F16" w:rsidRDefault="001C74C0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954E32" w:rsidRDefault="001C74C0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47:26:0000000:187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942F16" w:rsidRDefault="001C74C0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E70CD1" w:rsidRDefault="001C74C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1C74C0" w:rsidRPr="00601D79" w:rsidRDefault="001C74C0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47:26:1032001:11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942F16" w:rsidRDefault="001C74C0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1C74C0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F41B4" w:rsidRDefault="001C74C0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47:26:1032001:8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1C74C0" w:rsidRPr="001D786B" w:rsidRDefault="001C74C0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74C0" w:rsidRPr="001D786B" w:rsidRDefault="001C74C0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B43A2" w:rsidRDefault="001C74C0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B43A2" w:rsidRDefault="001C74C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EB43A2" w:rsidRDefault="001C74C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EB43A2" w:rsidRDefault="001C74C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н464У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363924.12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2277182.33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spacing w:before="120" w:after="120"/>
            </w:pPr>
            <w:r w:rsidRPr="009067AB">
              <w:rPr>
                <w:lang w:val="en-US"/>
              </w:rPr>
              <w:t>363912.16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spacing w:before="120" w:after="120"/>
            </w:pPr>
            <w:r w:rsidRPr="009067AB">
              <w:rPr>
                <w:lang w:val="en-US"/>
              </w:rPr>
              <w:t>2277174.19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1121D1" w:rsidRDefault="001C74C0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1121D1" w:rsidRDefault="001C74C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н465У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363909.89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2277196.38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spacing w:before="120" w:after="120"/>
            </w:pPr>
            <w:r w:rsidRPr="009067AB">
              <w:rPr>
                <w:lang w:val="en-US"/>
              </w:rPr>
              <w:t>363897.85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spacing w:before="120" w:after="120"/>
            </w:pPr>
            <w:r w:rsidRPr="009067AB">
              <w:rPr>
                <w:lang w:val="en-US"/>
              </w:rPr>
              <w:t>2277188.07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1121D1" w:rsidRDefault="001C74C0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1121D1" w:rsidRDefault="001C74C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363888.79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2277175.01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spacing w:before="120" w:after="120"/>
            </w:pPr>
            <w:r w:rsidRPr="009067AB">
              <w:rPr>
                <w:lang w:val="en-US"/>
              </w:rPr>
              <w:t>363876.72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spacing w:before="120" w:after="120"/>
            </w:pPr>
            <w:r w:rsidRPr="009067AB">
              <w:rPr>
                <w:lang w:val="en-US"/>
              </w:rPr>
              <w:t>2277166.74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1121D1" w:rsidRDefault="001C74C0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1121D1" w:rsidRDefault="001C74C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363903.03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2277160.96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spacing w:before="120" w:after="120"/>
            </w:pPr>
            <w:r w:rsidRPr="009067AB">
              <w:rPr>
                <w:lang w:val="en-US"/>
              </w:rPr>
              <w:t>363890.92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spacing w:before="120" w:after="120"/>
            </w:pPr>
            <w:r w:rsidRPr="009067AB">
              <w:rPr>
                <w:lang w:val="en-US"/>
              </w:rPr>
              <w:t>2277152.65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1121D1" w:rsidRDefault="001C74C0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1121D1" w:rsidRDefault="001C74C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н464У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363924.12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2277182.33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spacing w:before="120" w:after="120"/>
            </w:pPr>
            <w:r w:rsidRPr="009067AB">
              <w:rPr>
                <w:lang w:val="en-US"/>
              </w:rPr>
              <w:t>363912.16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spacing w:before="120" w:after="120"/>
            </w:pPr>
            <w:r w:rsidRPr="009067AB">
              <w:rPr>
                <w:lang w:val="en-US"/>
              </w:rPr>
              <w:t>2277174.19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1121D1" w:rsidRDefault="001C74C0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1121D1" w:rsidRDefault="001C74C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443290" w:rsidRDefault="001C74C0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47:26:1032001:8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н465У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19.94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н464У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30.25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049CC" w:rsidRDefault="001C74C0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47:26:1032001:8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DF5913" w:rsidRDefault="001C74C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2E34DF" w:rsidRDefault="001C74C0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3C4580" w:rsidRDefault="001C74C0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2E34DF" w:rsidRDefault="001C74C0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6A3E83" w:rsidRDefault="001C74C0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2E34DF" w:rsidRDefault="001C74C0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2E34DF" w:rsidRDefault="001C74C0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2E34DF" w:rsidRDefault="001C74C0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2E34DF" w:rsidRDefault="001C74C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9.81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2E34DF" w:rsidRDefault="001C74C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Default="001C74C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+ 1.00²)/(2 * 1.00)) = 9.81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2E34DF" w:rsidRDefault="001C74C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E70CD1" w:rsidRDefault="001C74C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942F16" w:rsidRDefault="001C74C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42F16" w:rsidRDefault="001C74C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942F16" w:rsidRDefault="001C74C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42F16" w:rsidRDefault="001C74C0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0825F3" w:rsidRDefault="001C74C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42F16" w:rsidRDefault="001C74C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946" w:rsidRDefault="001C74C0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42F16" w:rsidRDefault="001C74C0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954E32" w:rsidRDefault="001C74C0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ведения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42F16" w:rsidRDefault="001C74C0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954E32" w:rsidRDefault="001C74C0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42F16" w:rsidRDefault="001C74C0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954E32" w:rsidRDefault="001C74C0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47:26:0000000:187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942F16" w:rsidRDefault="001C74C0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E70CD1" w:rsidRDefault="001C74C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1C74C0" w:rsidRPr="00601D79" w:rsidRDefault="001C74C0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47:26:1032001:8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942F16" w:rsidRDefault="001C74C0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364029.15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2276981.23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364033.02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2276977.70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364038.17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2276983.35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364032.68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2276988.35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364030.92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2276986.42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364032.54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2276984.95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364029.15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2276981.23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47:26:0000000:21172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47:26:0000000:21172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363895.06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2276985.58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363889.41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2276991.88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363884.83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2276987.77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363890.46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2276981.51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363895.06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2276985.58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47:26:0000000:22792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47:26:0000000:22792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364019.84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2277060.52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364016.30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2277064.56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364010.37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2277059.37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364013.90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2277055.33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364019.84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2277060.52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47:26:0000000:22919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47:26:0000000:22919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363952.94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2276925.68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363949.21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2276929.18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363944.10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2276923.73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363947.80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2276920.35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363952.94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2276925.68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47:26:0000000:37055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47:26:0000000:37055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364007.43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2276862.44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364013.10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2276868.27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364008.94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2276872.32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364003.19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2276866.40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364007.43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2276862.44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47:26:0000000:37094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47:26:0000000:37094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363757.39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2277151.11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363761.57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2277147.67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363764.86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2277151.65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363760.61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2277155.16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363757.39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2277151.11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47:26:0000000:37197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47:26:0000000:37197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363789.26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2277089.60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363785.35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2277093.59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363779.67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2277087.60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363783.74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2277083.73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363789.26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2277089.60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47:26:0000000:37233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47:26:0000000:37233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364037.88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2276874.40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364041.54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2276871.05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364044.51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2276874.29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364045.68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2276873.22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364048.08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2276876.01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364043.61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2276880.29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364037.88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2276874.40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47:26:0000000:37576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47:26:0000000:37576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364024.26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2276888.77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364028.27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2276885.06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364032.01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2276889.10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364028.00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2276892.80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364024.26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2276888.77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47:26:0000000:38064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47:26:0000000:38064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363877.50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2277290.40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363882.46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2277295.48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363879.04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2277298.82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363874.08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2277293.74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363877.50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2277290.40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47:26:1032001:100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47:26:1032001:100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363893.95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2277320.06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363889.58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2277315.82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363893.98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2277311.29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363898.17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2277315.70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363893.95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2277320.06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47:26:1032001:101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47:26:1032001:101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364219.01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2277268.57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364223.50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2277264.08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364224.57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2277265.17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364226.00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2277263.78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364230.92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2277268.84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364225.19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2277274.66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364219.01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2277268.57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47:26:1032001:104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47:26:1032001:104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364217.65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2277316.21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364213.25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2277321.16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364209.33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2277317.67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364213.88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2277312.86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364217.65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2277316.21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47:26:1032001:105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47:26:1032001:105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364161.83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2277373.83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364156.89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2277378.25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364155.28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2277376.45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364156.44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2277375.41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364154.13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2277372.82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364157.90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2277369.45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364161.83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2277373.83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47:26:1032001:106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47:26:1032001:106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364209.04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2277280.52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364214.35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2277285.99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364209.82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2277290.39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364207.94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2277288.45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364208.77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2277287.65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364205.32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2277284.13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364209.04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2277280.52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47:26:1032001:108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47:26:1032001:108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364413.30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2277241.66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364416.82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2277245.14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364411.39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2277250.63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364407.88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2277247.15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364413.30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2277241.66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47:26:1032001:110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47:26:1032001:110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364124.81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2277533.99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364127.47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2277536.27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364123.57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2277540.82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364120.90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2277538.54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364124.81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2277533.99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47:26:1032001:111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47:26:1032001:111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364211.51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2277517.77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364207.62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2277521.95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364203.62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2277518.22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364207.43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2277514.14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364211.51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2277517.77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47:26:1032001:113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47:26:1032001:113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364116.90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2277158.31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364112.38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2277161.56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364107.43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2277154.73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364112.26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2277151.42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364116.90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2277158.31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47:26:1032001:115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47:26:1032001:115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364378.85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2277250.21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364381.84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2277247.49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364386.69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2277252.83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364382.54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2277256.60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364380.06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2277253.87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364381.22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2277252.82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364378.85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2277250.21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364378.85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2277250.21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47:26:1032001:118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47:26:1032001:118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364133.29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2277301.03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364138.58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2277296.09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364144.42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2277302.35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364139.13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2277307.29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364133.29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2277301.03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47:26:1032001:120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47:26:1032001:120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364373.08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2277453.78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364377.14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2277449.95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364378.30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2277451.18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364379.96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2277449.95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364384.48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2277454.27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364379.18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2277459.83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364373.08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2277453.78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47:26:1032001:122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47:26:1032001:122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364003.58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2277391.99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363999.99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2277395.19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363994.51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2277389.05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364000.97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2277383.28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364003.74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2277386.39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364000.90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2277388.99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364003.58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2277391.99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47:26:1032001:123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47:26:1032001:123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363986.13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2277410.03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363981.32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2277406.03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363984.66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2277402.36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363989.33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2277406.18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363986.13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2277410.03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47:26:1032001:124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47:26:1032001:124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364195.70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2277233.63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364200.96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2277239.12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364196.29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2277243.76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364190.68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2277238.40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364195.70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2277233.63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47:26:1032001:125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47:26:1032001:125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363853.88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2277153.53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363861.92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2277161.47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363853.93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2277169.56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363845.89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2277161.62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363853.88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2277153.53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47:26:1032001:126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47:26:1032001:126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363814.89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2277031.95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363818.91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2277028.09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363821.85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2277031.15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363817.78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2277035.06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363814.89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2277031.95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47:26:1032001:129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47:26:1032001:129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363930.75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2277244.00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363925.98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2277238.47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363930.50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2277234.58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363935.19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2277240.18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363930.75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2277244.00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47:26:1032001:130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47:26:1032001:130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364025.00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2277249.89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364020.84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2277245.51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364026.32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2277240.31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364030.48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2277244.69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364025.00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2277249.89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47:26:1032001:131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47:26:1032001:131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364124.10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2277435.24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364120.20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2277430.62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364127.80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2277424.01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364131.77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2277428.57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364124.10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2277435.24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47:26:1032001:132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47:26:1032001:132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364174.01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2277005.01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364170.20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2277009.17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364165.36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2277004.74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364169.07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2277000.69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364174.01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2277005.01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47:26:1032001:133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47:26:1032001:133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364133.14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2276975.66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364138.43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2276971.05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364143.13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2276976.45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364137.95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2276981.06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364133.14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2276975.66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47:26:1032001:134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47:26:1032001:134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364299.01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2277130.79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364302.06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2277134.18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364304.19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2277132.36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364307.11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2277135.79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364301.02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2277141.14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364295.00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2277134.38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364299.01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2277130.79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47:26:1032001:135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47:26:1032001:135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364208.59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2277007.73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364203.96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2277012.22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364199.62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2277007.74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364204.25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2277003.25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364208.59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2277007.73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47:26:1032001:136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47:26:1032001:136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363793.93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2277212.82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363797.38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2277209.55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363800.64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2277212.98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363802.02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2277211.66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363804.08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2277213.84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363799.21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2277218.46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363793.93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2277212.82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47:26:1032001:137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47:26:1032001:137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363973.74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2277329.60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363975.85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2277331.98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363974.80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2277332.91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363977.72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2277336.19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363974.12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2277339.38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363969.10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2277333.71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363973.74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2277329.60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47:26:1032001:140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47:26:1032001:140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364044.34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2277192.46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364039.98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2277196.65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364036.41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2277192.93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364040.81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2277188.70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364044.38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2277192.42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364044.34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2277192.46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47:26:1032001:141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47:26:1032001:141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364017.38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2277378.13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364013.62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2277381.75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364007.60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2277375.49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364011.37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2277371.89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364017.38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2277378.13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47:26:1032001:142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47:26:1032001:142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364100.38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2277432.33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364096.25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2277438.88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364092.75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2277436.69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364093.90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2277434.86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364093.04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2277434.32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364096.00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2277429.59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364100.38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2277432.33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47:26:1032001:161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47:26:1032001:161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363913.10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2277034.21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363917.99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2277039.24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363915.60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2277041.82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363910.50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2277036.77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363913.10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2277034.21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47:26:1032001:162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47:26:1032001:162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364008.27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2276997.81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364011.34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2276993.90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364015.22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2276997.19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364012.12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2277000.85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364008.27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2276997.81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47:26:1032001:163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47:26:1032001:163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363894.80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2277114.67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363899.17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2277110.20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363904.09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2277115.00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363899.72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2277119.48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363894.80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2277114.67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363894.80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2277114.67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47:26:1032001:164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47:26:1032001:164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364124.34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2276955.11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364120.48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2276958.86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364117.09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2276955.26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364120.85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2276951.52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364124.34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2276955.11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47:26:1032001:165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47:26:1032001:165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363807.35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2277202.08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363811.61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2277197.24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363815.07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2277200.28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363810.93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2277205.17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363807.35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2277202.08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47:26:1032001:166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47:26:1032001:166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364001.54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2277071.01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363995.44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2277077.22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363991.00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2277073.06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363997.08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2277066.64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364001.54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2277071.01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47:26:1032001:167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47:26:1032001:167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364036.72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2276835.70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364038.85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2276837.97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364037.71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2276839.04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364040.05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2276841.53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364036.45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2276844.92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364031.97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2276840.16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364036.72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2276835.70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47:26:1032001:168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47:26:1032001:168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–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363968.68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2276911.26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0.20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Наземный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–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363964.75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2276915.31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0.20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Наземный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–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363963.52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2276914.11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0.20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Наземный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–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363961.64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2276916.04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0.20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Наземный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–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363957.25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2276911.78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0.20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Наземный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–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363963.06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2276905.80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0.20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Наземный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–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363968.68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2276911.26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0.20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Наземный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47:26:1032001:170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47:26:1032001:170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364092.88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2276917.38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364097.23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2276922.41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364093.07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2276926.00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364088.73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2276920.96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364092.88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2276917.38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47:26:1032001:171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47:26:1032001:171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363948.23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2277110.51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363952.33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2277106.95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363956.18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2277111.39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363952.07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2277114.94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363948.23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2277110.51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47:26:1032001:178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47:26:1032001:178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Default="001C74C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74C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872610" w:rsidRDefault="001C74C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74C0" w:rsidRPr="00786373" w:rsidRDefault="001C74C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74C0" w:rsidRPr="002E139C" w:rsidRDefault="001C74C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74C0" w:rsidRPr="00BB7DA2" w:rsidRDefault="001C74C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BB7DA2" w:rsidRDefault="001C74C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364002.89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2276951.85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363999.68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2276947.80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364005.21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2276943.41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364008.42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2276947.46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AB6621" w:rsidRDefault="001C74C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364002.89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2276951.85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9067AB" w:rsidRDefault="001C74C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Default="001C74C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E14F4" w:rsidRDefault="001C74C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47:26:0000000:37059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634EE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590258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4C0" w:rsidRPr="00F13182" w:rsidRDefault="001C74C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</w:pPr>
            <w:r w:rsidRPr="00BE7498">
              <w:rPr>
                <w:lang w:val="en-US"/>
              </w:rPr>
              <w:t>47:26:1032001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74C0" w:rsidRPr="00546C11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DF6CF8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Pr="00BE7498" w:rsidRDefault="001C74C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BE7498" w:rsidRDefault="001C74C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74C0" w:rsidRPr="005E14F4" w:rsidRDefault="001C74C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47:26:0000000:37059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74C0" w:rsidRDefault="001C74C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74C0" w:rsidRPr="00A552E8" w:rsidRDefault="001C74C0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1C74C0" w:rsidRDefault="001C74C0"/>
    <w:sectPr w:rsidR="001C74C0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74C0" w:rsidRDefault="001C74C0">
      <w:r>
        <w:separator/>
      </w:r>
    </w:p>
  </w:endnote>
  <w:endnote w:type="continuationSeparator" w:id="0">
    <w:p w:rsidR="001C74C0" w:rsidRDefault="001C7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74C0" w:rsidRDefault="001C74C0">
      <w:r>
        <w:separator/>
      </w:r>
    </w:p>
  </w:footnote>
  <w:footnote w:type="continuationSeparator" w:id="0">
    <w:p w:rsidR="001C74C0" w:rsidRDefault="001C74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800418549">
    <w:abstractNumId w:val="33"/>
  </w:num>
  <w:num w:numId="2" w16cid:durableId="1057434261">
    <w:abstractNumId w:val="29"/>
  </w:num>
  <w:num w:numId="3" w16cid:durableId="467600295">
    <w:abstractNumId w:val="39"/>
  </w:num>
  <w:num w:numId="4" w16cid:durableId="1131021017">
    <w:abstractNumId w:val="15"/>
  </w:num>
  <w:num w:numId="5" w16cid:durableId="1561751505">
    <w:abstractNumId w:val="12"/>
  </w:num>
  <w:num w:numId="6" w16cid:durableId="1124809418">
    <w:abstractNumId w:val="28"/>
  </w:num>
  <w:num w:numId="7" w16cid:durableId="163011080">
    <w:abstractNumId w:val="17"/>
  </w:num>
  <w:num w:numId="8" w16cid:durableId="808279102">
    <w:abstractNumId w:val="43"/>
  </w:num>
  <w:num w:numId="9" w16cid:durableId="1904438991">
    <w:abstractNumId w:val="7"/>
  </w:num>
  <w:num w:numId="10" w16cid:durableId="493229477">
    <w:abstractNumId w:val="1"/>
  </w:num>
  <w:num w:numId="11" w16cid:durableId="460268473">
    <w:abstractNumId w:val="13"/>
  </w:num>
  <w:num w:numId="12" w16cid:durableId="1999072444">
    <w:abstractNumId w:val="31"/>
  </w:num>
  <w:num w:numId="13" w16cid:durableId="1167212271">
    <w:abstractNumId w:val="25"/>
  </w:num>
  <w:num w:numId="14" w16cid:durableId="1736391565">
    <w:abstractNumId w:val="32"/>
  </w:num>
  <w:num w:numId="15" w16cid:durableId="234558944">
    <w:abstractNumId w:val="5"/>
  </w:num>
  <w:num w:numId="16" w16cid:durableId="652103424">
    <w:abstractNumId w:val="36"/>
  </w:num>
  <w:num w:numId="17" w16cid:durableId="986666545">
    <w:abstractNumId w:val="0"/>
  </w:num>
  <w:num w:numId="18" w16cid:durableId="870721925">
    <w:abstractNumId w:val="40"/>
  </w:num>
  <w:num w:numId="19" w16cid:durableId="1806197306">
    <w:abstractNumId w:val="10"/>
  </w:num>
  <w:num w:numId="20" w16cid:durableId="1560247250">
    <w:abstractNumId w:val="4"/>
  </w:num>
  <w:num w:numId="21" w16cid:durableId="441190199">
    <w:abstractNumId w:val="38"/>
  </w:num>
  <w:num w:numId="22" w16cid:durableId="140081212">
    <w:abstractNumId w:val="11"/>
  </w:num>
  <w:num w:numId="23" w16cid:durableId="1269505775">
    <w:abstractNumId w:val="34"/>
  </w:num>
  <w:num w:numId="24" w16cid:durableId="849222829">
    <w:abstractNumId w:val="21"/>
  </w:num>
  <w:num w:numId="25" w16cid:durableId="2056001575">
    <w:abstractNumId w:val="2"/>
  </w:num>
  <w:num w:numId="26" w16cid:durableId="1885555389">
    <w:abstractNumId w:val="22"/>
  </w:num>
  <w:num w:numId="27" w16cid:durableId="489752513">
    <w:abstractNumId w:val="45"/>
  </w:num>
  <w:num w:numId="28" w16cid:durableId="802581819">
    <w:abstractNumId w:val="30"/>
  </w:num>
  <w:num w:numId="29" w16cid:durableId="828595119">
    <w:abstractNumId w:val="37"/>
  </w:num>
  <w:num w:numId="30" w16cid:durableId="902761900">
    <w:abstractNumId w:val="14"/>
  </w:num>
  <w:num w:numId="31" w16cid:durableId="513157685">
    <w:abstractNumId w:val="6"/>
  </w:num>
  <w:num w:numId="32" w16cid:durableId="1368794796">
    <w:abstractNumId w:val="8"/>
  </w:num>
  <w:num w:numId="33" w16cid:durableId="1332832611">
    <w:abstractNumId w:val="27"/>
  </w:num>
  <w:num w:numId="34" w16cid:durableId="1057703949">
    <w:abstractNumId w:val="18"/>
  </w:num>
  <w:num w:numId="35" w16cid:durableId="1727753289">
    <w:abstractNumId w:val="19"/>
  </w:num>
  <w:num w:numId="36" w16cid:durableId="1194927060">
    <w:abstractNumId w:val="24"/>
  </w:num>
  <w:num w:numId="37" w16cid:durableId="47267462">
    <w:abstractNumId w:val="3"/>
  </w:num>
  <w:num w:numId="38" w16cid:durableId="1460491453">
    <w:abstractNumId w:val="9"/>
  </w:num>
  <w:num w:numId="39" w16cid:durableId="1297106258">
    <w:abstractNumId w:val="26"/>
  </w:num>
  <w:num w:numId="40" w16cid:durableId="199325205">
    <w:abstractNumId w:val="44"/>
  </w:num>
  <w:num w:numId="41" w16cid:durableId="1371145475">
    <w:abstractNumId w:val="44"/>
    <w:lvlOverride w:ilvl="0">
      <w:startOverride w:val="1"/>
    </w:lvlOverride>
  </w:num>
  <w:num w:numId="42" w16cid:durableId="1759786010">
    <w:abstractNumId w:val="44"/>
    <w:lvlOverride w:ilvl="0">
      <w:startOverride w:val="1"/>
    </w:lvlOverride>
  </w:num>
  <w:num w:numId="43" w16cid:durableId="1783912221">
    <w:abstractNumId w:val="44"/>
    <w:lvlOverride w:ilvl="0">
      <w:startOverride w:val="1"/>
    </w:lvlOverride>
  </w:num>
  <w:num w:numId="44" w16cid:durableId="1203267">
    <w:abstractNumId w:val="16"/>
  </w:num>
  <w:num w:numId="45" w16cid:durableId="92213488">
    <w:abstractNumId w:val="20"/>
  </w:num>
  <w:num w:numId="46" w16cid:durableId="2141341817">
    <w:abstractNumId w:val="42"/>
  </w:num>
  <w:num w:numId="47" w16cid:durableId="1866405057">
    <w:abstractNumId w:val="41"/>
  </w:num>
  <w:num w:numId="48" w16cid:durableId="1369573323">
    <w:abstractNumId w:val="35"/>
  </w:num>
  <w:num w:numId="49" w16cid:durableId="54914838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162EF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C74C0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399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42495</Words>
  <Characters>242222</Characters>
  <Application>Microsoft Office Word</Application>
  <DocSecurity>0</DocSecurity>
  <Lines>2018</Lines>
  <Paragraphs>568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284149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2026-07-15T08:15:00Z</dcterms:created>
  <dcterms:modified xsi:type="dcterms:W3CDTF">2026-07-15T08:15:00Z</dcterms:modified>
</cp:coreProperties>
</file>