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Любанец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47:26:1033002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362387.65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2277395.54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362373.64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2277381.26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2277360.20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2277359.52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362410.27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2277373.75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362387.65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2277395.54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+ 1.02²)/(2 * 1.02))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362599.48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2277411.37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362586.08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2277397.72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362606.66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2277375.87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362620.68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2277390.14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362599.48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2277411.37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+ 1.03²)/(2 * 1.03))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362509.14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2277198.31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362544.32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362522.99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2277233.67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362509.14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362517.42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2277183.43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362502.98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2277169.45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362523.93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2277149.05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2277163.12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362517.42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2277183.43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+ 1.01²)/(2 * 1.01)) = 9.61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2277083.93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2277098.33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362432.43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2277098.53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362410.92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2277119.62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362396.36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2277104.69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2277083.93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362634.69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2277404.42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362635.73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2277403.39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362649.39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2277417.99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2277439.78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362613.68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2277425.84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362634.69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2277404.42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+ 1.02²)/(2 * 1.02))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362432.92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2277042.05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362418.77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2277027.67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2277007.69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2277020.85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362432.92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2277042.05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+ 1.03²)/(2 * 1.03))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362487.20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2277297.13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362473.59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2277283.28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362495.22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2277262.49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362494.51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2277261.75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362495.33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2277260.94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362509.60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2277275.69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362487.20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2277297.13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362453.37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2277218.16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2277232.16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362444.18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2277253.34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2277239.59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362431.33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2277238.95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362453.37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2277218.16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+ 1.03²)/(2 * 1.03))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362361.47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2277169.16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362346.59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2277154.02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362367.96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2277133.27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362383.25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2277147.64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362361.47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2277169.16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+ 1.02²)/(2 * 1.02))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362649.39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2277417.99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362635.73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2277403.39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362656.02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2277383.32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362670.03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2277397.59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362649.39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2277417.99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+ 1.01²)/(2 * 1.01))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362620.68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2277390.14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362606.66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2277375.87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2277354.77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362642.01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2277369.05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362620.68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2277390.14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362522.82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2277289.94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362510.25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2277276.39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2277255.65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362544.44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2277269.77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362522.94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2277290.07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362522.82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2277289.94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563 кв.м ± 9.49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√563 * √((1 + 1.01²)/(2 * 1.01)) = 9.49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2277232.16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362453.37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2277218.16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362472.01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2277199.35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362473.63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2277197.70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362487.71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2277232.16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+ 1.00²)/(2 * 1.00))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362397.25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362418.14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2277141.24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362432.63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2277155.97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2277175.78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362411.67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2277175.47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362397.25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362397.25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362396.67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362383.25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2277147.64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362403.65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362418.14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2277141.24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362397.25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362383.25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2277147.64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362367.96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2277133.27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362389.65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2277112.23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362403.65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362383.25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2277147.64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2277054.66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362404.03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2277068.95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362382.60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2277090.79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362368.01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2277075.85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2277054.66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+ 1.00²)/(2 * 1.00))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362643.31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2277313.28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362656.99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2277327.21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362635.50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2277348.15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2277334.32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362643.31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2277313.28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+ 1.01²)/(2 * 1.01))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362628.41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2277298.10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362643.31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2277313.28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2277334.32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362607.38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2277319.51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362628.41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2277298.10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+ 1.01²)/(2 * 1.01))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362593.08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2277304.94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362614.40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2277283.83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362628.41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2277298.10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362607.38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2277319.51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362593.08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2277304.94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362550.99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2277262.16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2277248.28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2277226.54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362572.32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2277241.07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362550.99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2277262.16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362544.32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2277226.54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2277248.28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362522.99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2277233.67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362544.32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362517.42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2277183.43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2277198.31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362509.14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362495.54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2277205.73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362517.42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2277183.43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+ 1.03²)/(2 * 1.03))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362404.03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2277068.95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2277083.93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362396.36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2277104.69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362382.60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2277090.79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362404.03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2277068.95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362375.90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2277041.49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362390.05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2277054.66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362368.01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2277075.85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362354.75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2277062.44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362375.90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2277041.49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+ 1.03²)/(2 * 1.03))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2277226.54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362579.61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2277205.73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362593.65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362572.32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2277241.07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2277226.54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+ 1.02²)/(2 * 1.02))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362517.42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2277183.43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2277163.12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362551.60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2277177.18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362530.66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+ 1.02²)/(2 * 1.02))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2277083.93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2277062.93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2277077.23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2277098.33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362418.12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2277083.93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362481.01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2277190.94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362502.98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2277169.45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362517.42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2277183.43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362495.54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2277205.73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362481.01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2277190.94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+ 1.00²)/(2 * 1.00))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627.7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362446.61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2277055.94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362432.92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2277042.05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2277020.85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2277035.15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362446.61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2277055.94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+ 1.00²)/(2 * 1.00))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362504.74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2277029.44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362518.24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2277043.21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362496.20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2277063.28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362482.42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2277049.01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362504.74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2277029.44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+ 1.06²)/(2 * 1.06))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362490.75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2277015.25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362504.74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2277029.44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362482.42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2277049.01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2277035.15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362490.75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2277015.25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+ 1.09²)/(2 * 1.09))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362476.24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2277000.57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362490.75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2277015.25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2277035.15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2277020.85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362476.24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2277000.57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+ 1.06²)/(2 * 1.06))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2277020.85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2277007.69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362438.21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2277006.38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362461.11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2276985.19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362476.24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2277000.57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2277020.85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+ 1.07²)/(2 * 1.07))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362438.21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2277006.38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362425.87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2276992.10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362447.18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2276971.04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362461.11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2276985.19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362438.21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2277006.38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+ 1.00²)/(2 * 1.00))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2277226.54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362544.32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2277212.57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362565.62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2277191.44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362579.61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2277205.73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2277226.54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362468.48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2276978.40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362454.30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2276964.02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362475.68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2276942.83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362488.59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2276957.73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362468.48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2276978.40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+ 1.04²)/(2 * 1.04))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63C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E30EC3" w:rsidRDefault="00F63C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47:26:1033002:94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3C15" w:rsidRPr="003603C1" w:rsidRDefault="00F63C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A868BD" w:rsidRDefault="00F63C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A9191B" w:rsidRDefault="00F63C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63C15" w:rsidRPr="008417BF" w:rsidRDefault="00F63C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8417BF" w:rsidRDefault="00F63C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8417BF" w:rsidRDefault="00F63C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8417BF" w:rsidRDefault="00F63C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35930" w:rsidRDefault="00F63C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5B4FA1" w:rsidRDefault="00F63C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362579.06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2277290.66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362600.39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2277269.56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362614.40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2277283.83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362593.08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2277304.94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362579.06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8F4E28">
            <w:pPr>
              <w:spacing w:before="120" w:after="120"/>
            </w:pPr>
            <w:r w:rsidRPr="009067AB">
              <w:rPr>
                <w:lang w:val="en-US"/>
              </w:rPr>
              <w:t>2277290.66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737280" w:rsidRDefault="00F63C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333FE" w:rsidRDefault="00F63C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47:26:1033002:94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Default="00F63C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63C15" w:rsidRPr="00666D74" w:rsidRDefault="00F63C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66D74" w:rsidRDefault="00F63C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B4FA1" w:rsidRDefault="00F63C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47:26:1033002:94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666D74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1242C" w:rsidRDefault="00F63C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1242C" w:rsidRDefault="00F63C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1242C" w:rsidRDefault="00F63C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E70CD1" w:rsidRDefault="00F63C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CE1DAD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6360AC" w:rsidRDefault="00F63C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AF1B59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C26F1" w:rsidRDefault="00F63C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C26F1" w:rsidRDefault="00F63C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47:26:1033002:93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8030E7" w:rsidRDefault="00F63C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8030E7" w:rsidRDefault="00F63C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63C15" w:rsidRPr="00CD1C19" w:rsidRDefault="00F63C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47:26:1033002:94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6360AC" w:rsidRDefault="00F63C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F70DBD" w:rsidRDefault="00F63C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63C15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F41B4" w:rsidRDefault="00F63C15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47:26:1033002:15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362474.86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2277084.16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362474.86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2277084.16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362460.38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2277070.36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362460.38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2277070.36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362482.29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2277049.19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362460.60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2277070.13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362496.20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2277063.28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362482.42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2277049.01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362496.20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2277063.28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362474.86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2277084.16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362474.86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2277084.16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443290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47:26:1033002:15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049CC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47:26:1033002:15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3C4580" w:rsidRDefault="00F63C15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A3E83" w:rsidRDefault="00F63C15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+ 1.02²)/(2 * 1.02)) = 9.82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825F3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946" w:rsidRDefault="00F63C15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47:26:1033002:93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63C15" w:rsidRPr="00601D79" w:rsidRDefault="00F63C15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47:26:1033002:15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63C15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F41B4" w:rsidRDefault="00F63C15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47:26:1033002:19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362400.40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2277026.31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362397.39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2277020.24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362402.62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2277024.82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362411.26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2277034.31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362416.90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2277039.12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362390.05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2277054.66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362398.33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2277056.49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362375.90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2277041.49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362395.34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2277060.00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362397.39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2277020.24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443290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47:26:1033002:19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049CC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47:26:1033002:19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3C4580" w:rsidRDefault="00F63C15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A3E83" w:rsidRDefault="00F63C15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+ 1.03²)/(2 * 1.03)) = 9.65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825F3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946" w:rsidRDefault="00F63C15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47:26:1033002:93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63C15" w:rsidRPr="00601D79" w:rsidRDefault="00F63C15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47:26:1033002:19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63C15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F41B4" w:rsidRDefault="00F63C15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47:26:1033002:78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362467.59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2277091.48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362467.59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2277091.48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362446.26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2277112.58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362446.97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2277112.38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362432.23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2277098.33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362432.43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2277098.53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362453.56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2277077.23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362432.23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2277098.33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362453.56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2277077.23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362467.59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2277091.48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362467.59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2277091.48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443290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47:26:1033002:78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049CC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47:26:1033002:78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3C4580" w:rsidRDefault="00F63C15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A3E83" w:rsidRDefault="00F63C15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825F3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946" w:rsidRDefault="00F63C15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47:26:1033002:93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63C15" w:rsidRPr="00601D79" w:rsidRDefault="00F63C15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47:26:1033002:78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63C15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F41B4" w:rsidRDefault="00F63C15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47:26:1033002:5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362467.59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2277091.48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362467.59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2277091.48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362481.33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2277105.43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362481.33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2277105.43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362460.52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2277126.62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362460.52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2277126.62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362446.26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2277112.58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362460.42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2277126.69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362446.97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2277112.38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362467.59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2277091.48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362467.59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2277091.48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443290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47:26:1033002:5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049CC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47:26:1033002:5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3C4580" w:rsidRDefault="00F63C15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A3E83" w:rsidRDefault="00F63C15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+ 1.02²)/(2 * 1.02)) = 9.64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825F3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946" w:rsidRDefault="00F63C15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47:26:1033002:93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63C15" w:rsidRPr="00601D79" w:rsidRDefault="00F63C15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47:26:1033002:5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63C15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F41B4" w:rsidRDefault="00F63C15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47:26:1033002:70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362424.76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2277133.70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362424.76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2277133.70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362410.92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2277119.62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362410.92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2277119.62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362432.43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2277098.53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362432.43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2277098.53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362446.26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2277112.58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362446.97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2277112.38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362446.51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2277112.82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362446.51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2277112.82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362424.76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2277133.70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362424.76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2277133.70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443290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47:26:1033002:70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049CC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47:26:1033002:70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3C4580" w:rsidRDefault="00F63C15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A3E83" w:rsidRDefault="00F63C15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+ 1.03²)/(2 * 1.03)) = 9.85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825F3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946" w:rsidRDefault="00F63C15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47:26:1033002:93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63C15" w:rsidRPr="00601D79" w:rsidRDefault="00F63C15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47:26:1033002:70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63C15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F41B4" w:rsidRDefault="00F63C15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47:26:1033002:35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63C15" w:rsidRPr="001D786B" w:rsidRDefault="00F63C15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B43A2" w:rsidRDefault="00F63C15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EB43A2" w:rsidRDefault="00F63C15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362437.21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2277202.68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362438.36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2277203.78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362451.66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2277216.52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362451.66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2277216.52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362430.34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2277237.99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362453.37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2277218.16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362416.42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2277222.95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362431.33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2277238.95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362430.34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2277237.99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362417.16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2277223.75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362437.21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2277202.68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362438.36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2277203.78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1121D1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443290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47:26:1033002:35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049CC" w:rsidRDefault="00F63C15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47:26:1033002:35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DF5913" w:rsidRDefault="00F63C15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3C4580" w:rsidRDefault="00F63C15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6A3E83" w:rsidRDefault="00F63C15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2E34DF" w:rsidRDefault="00F63C15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+ 1.03²)/(2 * 1.03)) = 9.94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2E34DF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0825F3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946" w:rsidRDefault="00F63C15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42F16" w:rsidRDefault="00F63C15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54E32" w:rsidRDefault="00F63C15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47:26:1033002:93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942F16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E70CD1" w:rsidRDefault="00F63C15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63C15" w:rsidRPr="00601D79" w:rsidRDefault="00F63C15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47:26:1033002:35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942F16" w:rsidRDefault="00F63C15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362468.06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2277269.62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362472.97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2277264.61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362478.45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2277269.98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362475.93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2277272.55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362474.46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2277271.10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362471.92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2277273.69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362468.06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2277269.62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47:26:0000000:19613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47:26:0000000:19613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362483.53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2277125.33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362478.23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362484.23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47:26:0000000:20660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47:26:0000000:20660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362396.98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2277027.15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362402.68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2277032.68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362396.14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2277039.44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362392.03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2277035.47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362395.48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2277031.91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362393.98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2277030.45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362396.98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2277027.15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47:26:0000000:24538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47:26:0000000:24538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362669.91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2277340.37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362666.24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2277343.81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362663.85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2277341.56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362662.59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2277342.90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362660.51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2277340.94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362665.58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2277335.96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362669.91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2277340.37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362669.91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2277340.37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2277286.62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2277281.50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362494.57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2277286.34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362489.42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2277291.36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2277286.62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47:26:0000000:25154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47:26:0000000:25154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362494.84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362489.14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2277231.79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362484.61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2277227.81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362490.20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2277221.45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362494.84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362493.92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2277226.33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362494.84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362494.94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2277084.92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362488.40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362483.92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2277086.50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362490.29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2277080.21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362494.94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2277084.92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362410.80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2277201.60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362405.65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2277207.06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362400.86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2277202.54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362406.02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2277197.08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362410.80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2277201.60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47:26:0000000:27007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47:26:0000000:27007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362583.27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2277218.80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362586.25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2277223.93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362580.73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2277227.17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362577.75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2277221.96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362583.27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2277218.80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47:26:0000000:27086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47:26:0000000:27086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362449.01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2277133.28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362440.14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2277141.86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362436.41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2277138.00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362445.53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2277129.68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362449.01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2277133.28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47:26:0000000:27682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47:26:0000000:27682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362405.34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362409.93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362416.43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362411.83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362405.34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47:26:0000000:27725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47:26:0000000:27725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362474.90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362467.36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362463.80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362466.95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362465.78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362470.06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2277100.35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362474.90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47:26:0000000:29278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47:26:0000000:29278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362375.82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2277077.22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362380.56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2277072.99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362384.97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2277077.93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362380.24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2277082.16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362375.82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2277077.22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362491.39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2277193.67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362497.02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2277187.60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362502.20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2277191.91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2277198.27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362491.39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2277193.67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362636.27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2277339.04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362632.02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2277334.92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362636.34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2277330.48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362640.55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2277334.64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362636.27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2277339.04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362621.04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2277413.65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362616.91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2277418.49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362612.63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2277414.83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362616.76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2277410.00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362621.04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2277413.65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362566.87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2277355.93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362561.86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2277360.19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362556.26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2277353.60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362563.20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2277347.70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362565.26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2277350.12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362563.33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2277351.77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362566.87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2277355.93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362420.40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2277014.36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362416.86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2277010.70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362422.10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2277005.79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362425.54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2277009.39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362420.40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2277014.36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362665.59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2277438.43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362660.42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2277443.15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362656.07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2277438.39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362661.08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2277433.65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362665.59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2277438.43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362674.88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2277439.76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362671.32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2277435.17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362677.62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2277430.29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362681.18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2277434.89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362674.88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2277439.76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362389.51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2277090.55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362395.09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2277084.80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362401.29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362397.20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362394.51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362393.02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362389.51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2277090.55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362458.26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2277149.32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362452.53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2277154.16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362447.69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2277148.88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362453.45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2277143.60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362458.26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2277149.32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362406.55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2277167.80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362408.36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2277166.27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362412.36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2277170.99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362410.69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2277172.53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362406.55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2277167.80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362460.97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362450.57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362456.54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2277085.66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362460.97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2277090.60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362425.05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2277155.17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362420.55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2277159.67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362416.08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2277155.34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362420.57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2277150.70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362425.05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2277155.17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362578.51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2277370.69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362573.37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2277375.03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362566.27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2277366.62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362571.63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2277362.10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362578.51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2277370.69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362459.05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2276989.11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362462.72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2276993.16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362457.36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2276998.02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362453.68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2276993.97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362459.05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2276989.11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362548.30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2277292.95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362544.45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2277288.73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362546.86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2277286.53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362547.77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2277287.53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362551.65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2277283.99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362554.47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2277286.84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362548.30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2277292.95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362548.30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2277292.95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362417.12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362429.14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362423.36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2277125.13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362417.12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47:26:1033002:344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47:26:1033002:344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362592.64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2277385.00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362587.35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2277390.18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362582.66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2277385.40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362590.25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2277377.98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362591.94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2277379.70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362589.65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2277381.95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362592.64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2277385.00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362545.94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2277321.63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362550.13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2277325.88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362545.75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2277330.20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362541.62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2277326.01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362545.94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2277321.63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362358.58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362354.37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362351.76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362355.99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362358.58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362594.17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2277326.99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362590.28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2277330.72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362585.32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362589.39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2277321.58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362594.17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2277326.99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47:26:1033002:99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47:26:1033002:99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362422.13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2277078.45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362418.31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2277082.41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362414.01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2277078.25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362417.99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2277074.23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362422.13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2277078.45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362465.18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2277257.45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2277262.31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362455.33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2277257.31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362460.27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2277252.45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362465.18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2277257.45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362309.63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362314.34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362318.05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362313.34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2277113.18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362309.63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2277109.37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47:26:0000000:26639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47:26:0000000:26639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Default="00F63C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63C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872610" w:rsidRDefault="00F63C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3C15" w:rsidRPr="00786373" w:rsidRDefault="00F63C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63C15" w:rsidRPr="002E139C" w:rsidRDefault="00F63C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63C15" w:rsidRPr="00BB7DA2" w:rsidRDefault="00F63C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BB7DA2" w:rsidRDefault="00F63C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362635.64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2277366.52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362628.18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2277373.46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362624.29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2277369.24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362631.67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2277362.26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AB6621" w:rsidRDefault="00F63C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362635.64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2277366.52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9067AB" w:rsidRDefault="00F63C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Default="00F63C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E14F4" w:rsidRDefault="00F63C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47:26:0000000:27477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634EE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590258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3C15" w:rsidRPr="00F13182" w:rsidRDefault="00F63C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</w:pPr>
            <w:r w:rsidRPr="00BE7498">
              <w:rPr>
                <w:lang w:val="en-US"/>
              </w:rPr>
              <w:t>47:26:1033002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63C15" w:rsidRPr="00546C11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DF6CF8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Pr="00BE7498" w:rsidRDefault="00F63C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BE7498" w:rsidRDefault="00F63C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63C15" w:rsidRPr="005E14F4" w:rsidRDefault="00F63C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47:26:0000000:27477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63C15" w:rsidRDefault="00F63C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63C15" w:rsidRPr="00A552E8" w:rsidRDefault="00F63C15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F63C15" w:rsidRDefault="00F63C15"/>
    <w:sectPr w:rsidR="00F63C15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3C15" w:rsidRDefault="00F63C15">
      <w:r>
        <w:separator/>
      </w:r>
    </w:p>
  </w:endnote>
  <w:endnote w:type="continuationSeparator" w:id="0">
    <w:p w:rsidR="00F63C15" w:rsidRDefault="00F6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3C15" w:rsidRDefault="00F63C15">
      <w:r>
        <w:separator/>
      </w:r>
    </w:p>
  </w:footnote>
  <w:footnote w:type="continuationSeparator" w:id="0">
    <w:p w:rsidR="00F63C15" w:rsidRDefault="00F63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011227833">
    <w:abstractNumId w:val="33"/>
  </w:num>
  <w:num w:numId="2" w16cid:durableId="358243259">
    <w:abstractNumId w:val="29"/>
  </w:num>
  <w:num w:numId="3" w16cid:durableId="729420264">
    <w:abstractNumId w:val="39"/>
  </w:num>
  <w:num w:numId="4" w16cid:durableId="1809516914">
    <w:abstractNumId w:val="15"/>
  </w:num>
  <w:num w:numId="5" w16cid:durableId="588466114">
    <w:abstractNumId w:val="12"/>
  </w:num>
  <w:num w:numId="6" w16cid:durableId="1975211081">
    <w:abstractNumId w:val="28"/>
  </w:num>
  <w:num w:numId="7" w16cid:durableId="1345984896">
    <w:abstractNumId w:val="17"/>
  </w:num>
  <w:num w:numId="8" w16cid:durableId="260453125">
    <w:abstractNumId w:val="43"/>
  </w:num>
  <w:num w:numId="9" w16cid:durableId="632172638">
    <w:abstractNumId w:val="7"/>
  </w:num>
  <w:num w:numId="10" w16cid:durableId="1182012844">
    <w:abstractNumId w:val="1"/>
  </w:num>
  <w:num w:numId="11" w16cid:durableId="1156143971">
    <w:abstractNumId w:val="13"/>
  </w:num>
  <w:num w:numId="12" w16cid:durableId="1593851377">
    <w:abstractNumId w:val="31"/>
  </w:num>
  <w:num w:numId="13" w16cid:durableId="1655798194">
    <w:abstractNumId w:val="25"/>
  </w:num>
  <w:num w:numId="14" w16cid:durableId="1579095435">
    <w:abstractNumId w:val="32"/>
  </w:num>
  <w:num w:numId="15" w16cid:durableId="712118553">
    <w:abstractNumId w:val="5"/>
  </w:num>
  <w:num w:numId="16" w16cid:durableId="1819103934">
    <w:abstractNumId w:val="36"/>
  </w:num>
  <w:num w:numId="17" w16cid:durableId="531891839">
    <w:abstractNumId w:val="0"/>
  </w:num>
  <w:num w:numId="18" w16cid:durableId="851337962">
    <w:abstractNumId w:val="40"/>
  </w:num>
  <w:num w:numId="19" w16cid:durableId="34933917">
    <w:abstractNumId w:val="10"/>
  </w:num>
  <w:num w:numId="20" w16cid:durableId="1988170250">
    <w:abstractNumId w:val="4"/>
  </w:num>
  <w:num w:numId="21" w16cid:durableId="886142100">
    <w:abstractNumId w:val="38"/>
  </w:num>
  <w:num w:numId="22" w16cid:durableId="1864973698">
    <w:abstractNumId w:val="11"/>
  </w:num>
  <w:num w:numId="23" w16cid:durableId="2085952282">
    <w:abstractNumId w:val="34"/>
  </w:num>
  <w:num w:numId="24" w16cid:durableId="103041497">
    <w:abstractNumId w:val="21"/>
  </w:num>
  <w:num w:numId="25" w16cid:durableId="940719474">
    <w:abstractNumId w:val="2"/>
  </w:num>
  <w:num w:numId="26" w16cid:durableId="533158552">
    <w:abstractNumId w:val="22"/>
  </w:num>
  <w:num w:numId="27" w16cid:durableId="1586258854">
    <w:abstractNumId w:val="45"/>
  </w:num>
  <w:num w:numId="28" w16cid:durableId="1427262234">
    <w:abstractNumId w:val="30"/>
  </w:num>
  <w:num w:numId="29" w16cid:durableId="843521029">
    <w:abstractNumId w:val="37"/>
  </w:num>
  <w:num w:numId="30" w16cid:durableId="436561621">
    <w:abstractNumId w:val="14"/>
  </w:num>
  <w:num w:numId="31" w16cid:durableId="474183622">
    <w:abstractNumId w:val="6"/>
  </w:num>
  <w:num w:numId="32" w16cid:durableId="273441187">
    <w:abstractNumId w:val="8"/>
  </w:num>
  <w:num w:numId="33" w16cid:durableId="597180815">
    <w:abstractNumId w:val="27"/>
  </w:num>
  <w:num w:numId="34" w16cid:durableId="1841314108">
    <w:abstractNumId w:val="18"/>
  </w:num>
  <w:num w:numId="35" w16cid:durableId="1221288844">
    <w:abstractNumId w:val="19"/>
  </w:num>
  <w:num w:numId="36" w16cid:durableId="954597396">
    <w:abstractNumId w:val="24"/>
  </w:num>
  <w:num w:numId="37" w16cid:durableId="1151991879">
    <w:abstractNumId w:val="3"/>
  </w:num>
  <w:num w:numId="38" w16cid:durableId="1629626513">
    <w:abstractNumId w:val="9"/>
  </w:num>
  <w:num w:numId="39" w16cid:durableId="1603801186">
    <w:abstractNumId w:val="26"/>
  </w:num>
  <w:num w:numId="40" w16cid:durableId="800609271">
    <w:abstractNumId w:val="44"/>
  </w:num>
  <w:num w:numId="41" w16cid:durableId="1692994589">
    <w:abstractNumId w:val="44"/>
    <w:lvlOverride w:ilvl="0">
      <w:startOverride w:val="1"/>
    </w:lvlOverride>
  </w:num>
  <w:num w:numId="42" w16cid:durableId="1279026148">
    <w:abstractNumId w:val="44"/>
    <w:lvlOverride w:ilvl="0">
      <w:startOverride w:val="1"/>
    </w:lvlOverride>
  </w:num>
  <w:num w:numId="43" w16cid:durableId="60106074">
    <w:abstractNumId w:val="44"/>
    <w:lvlOverride w:ilvl="0">
      <w:startOverride w:val="1"/>
    </w:lvlOverride>
  </w:num>
  <w:num w:numId="44" w16cid:durableId="1292173420">
    <w:abstractNumId w:val="16"/>
  </w:num>
  <w:num w:numId="45" w16cid:durableId="274020727">
    <w:abstractNumId w:val="20"/>
  </w:num>
  <w:num w:numId="46" w16cid:durableId="877814506">
    <w:abstractNumId w:val="42"/>
  </w:num>
  <w:num w:numId="47" w16cid:durableId="1286546441">
    <w:abstractNumId w:val="41"/>
  </w:num>
  <w:num w:numId="48" w16cid:durableId="219488316">
    <w:abstractNumId w:val="35"/>
  </w:num>
  <w:num w:numId="49" w16cid:durableId="5858485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32F7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29C8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3C15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34987</Words>
  <Characters>199426</Characters>
  <Application>Microsoft Office Word</Application>
  <DocSecurity>0</DocSecurity>
  <Lines>1661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233946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2026-07-15T08:51:00Z</dcterms:created>
  <dcterms:modified xsi:type="dcterms:W3CDTF">2026-07-15T08:51:00Z</dcterms:modified>
</cp:coreProperties>
</file>