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14:paraId="3B38CCC9" w14:textId="7777777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14:paraId="226C9910" w14:textId="77777777"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14:paraId="7B2A6079" w14:textId="7777777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1509EC" w14:textId="77777777"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14:paraId="2FB0C65F" w14:textId="7777777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C3F593" w14:textId="77777777"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14:paraId="0B978B63" w14:textId="7777777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B6E64E" w14:textId="77777777"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Волна массива Бабино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47:26:1111001</w:t>
            </w:r>
          </w:p>
          <w:p w14:paraId="22AE163B" w14:textId="77777777"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14:paraId="23FA46D8" w14:textId="7777777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CB000C" w14:textId="77777777"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14:paraId="39CDB735" w14:textId="77777777"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14:paraId="6DBD709F" w14:textId="7777777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7C9719" w14:textId="77777777"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06.05.2026</w:t>
            </w:r>
          </w:p>
        </w:tc>
      </w:tr>
      <w:tr w:rsidR="00A61837" w:rsidRPr="004A75A7" w14:paraId="03239A23" w14:textId="7777777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7967C19" w14:textId="77777777"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14:paraId="574F55A1" w14:textId="7777777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07DCD608" w14:textId="77777777"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14:paraId="3E0BB5EB" w14:textId="77777777"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14:paraId="624ECE01" w14:textId="77777777"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14:paraId="0441DE86" w14:textId="77777777"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14:paraId="6E026C34" w14:textId="77777777"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14:paraId="6DFE0990" w14:textId="77777777"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14:paraId="45C1D11F" w14:textId="77777777"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14:paraId="37807D2F" w14:textId="77777777"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14:paraId="01891658" w14:textId="7777777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994EE5D" w14:textId="77777777"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14:paraId="6F2FE57F" w14:textId="7777777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14:paraId="032AD60F" w14:textId="77777777"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14:paraId="1D62B7BF" w14:textId="77777777"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14:paraId="3A9160B7" w14:textId="7777777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14:paraId="1B843927" w14:textId="77777777"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14:paraId="606E28A0" w14:textId="7777777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381442" w14:textId="77777777"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14:paraId="55F76A34" w14:textId="7777777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14:paraId="7D197DAE" w14:textId="77777777"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14:paraId="443EFAAB" w14:textId="7777777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14:paraId="0FB23F9C" w14:textId="77777777"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14:paraId="4A031892" w14:textId="7777777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14:paraId="3F235866" w14:textId="77777777"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14:paraId="6C73E910" w14:textId="7777777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14:paraId="73D278DF" w14:textId="77777777"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14:paraId="465B1208" w14:textId="7777777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5C0F3F0" w14:textId="77777777"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14:paraId="7AA61B83" w14:textId="7777777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2ECFA090" w14:textId="77777777"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4F7E1D" w14:textId="77777777"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14:paraId="7D513D1F" w14:textId="7777777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A6FE4" w14:textId="77777777"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6F0B" w14:textId="77777777"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E472" w14:textId="77777777"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AF05" w14:textId="77777777"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4935" w14:textId="77777777"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5B296F" w14:textId="77777777"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14:paraId="4D8B76BF" w14:textId="7777777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2B823" w14:textId="77777777"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E384" w14:textId="77777777"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B1FC3" w14:textId="77777777"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E4964" w14:textId="77777777"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5B17" w14:textId="77777777"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2D726C" w14:textId="77777777"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14:paraId="7D16565E" w14:textId="7777777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A574B3C" w14:textId="77777777"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1EE3270" w14:textId="77777777"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A11AD0F" w14:textId="77777777"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15.02.2026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328DF0A" w14:textId="77777777"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КУВИ-001/2026-20137213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2012ACB" w14:textId="77777777"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1D39561" w14:textId="77777777"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14:paraId="723123F3" w14:textId="7777777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CFC53D3" w14:textId="77777777"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728B345" w14:textId="77777777"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F72544D" w14:textId="77777777"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018FFF0" w14:textId="77777777"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A1F7E98" w14:textId="77777777"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5484FFA" w14:textId="77777777"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14:paraId="5EAD3841" w14:textId="7777777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3D247A" w14:textId="77777777"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14:paraId="521AED01" w14:textId="7777777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5410F2" w14:textId="77777777"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14:paraId="07BF9382" w14:textId="7777777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031813" w14:textId="77777777"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14:paraId="6C538671" w14:textId="7777777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8A866A" w14:textId="77777777"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14:paraId="11994D57" w14:textId="77777777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599981" w14:textId="77777777"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DED4" w14:textId="77777777"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14:paraId="470B333F" w14:textId="77777777"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D5A0" w14:textId="77777777"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1784" w14:textId="77777777"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A40C3B" w14:textId="77777777"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75EEC7" w14:textId="77777777"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14:paraId="5B561CBC" w14:textId="77777777"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14:paraId="2F6D867A" w14:textId="77777777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AB71" w14:textId="77777777"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5E7AA" w14:textId="77777777"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47E4" w14:textId="77777777"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3B538" w14:textId="77777777"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BF272" w14:textId="77777777"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20E13B" w14:textId="77777777"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14:paraId="298B4488" w14:textId="77777777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BB55" w14:textId="77777777"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6A85" w14:textId="77777777"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24477" w14:textId="77777777"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93C08" w14:textId="77777777"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0DE97" w14:textId="77777777"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1EF9" w14:textId="77777777"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0150" w14:textId="77777777"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1F26" w14:textId="77777777"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DBBA6A" w14:textId="77777777"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14:paraId="2E86DAFD" w14:textId="7777777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EEF2" w14:textId="77777777"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9614" w14:textId="77777777"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940C8" w14:textId="77777777"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6DF06" w14:textId="77777777"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69CA7" w14:textId="77777777"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AAB5" w14:textId="77777777"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5ABDC" w14:textId="77777777"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E30D" w14:textId="77777777"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79322D" w14:textId="77777777"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14:paraId="537D0A51" w14:textId="7777777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8BF275" w14:textId="77777777"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1E1D" w14:textId="77777777"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0D6F" w14:textId="77777777"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3F6E" w14:textId="77777777"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14:paraId="3CD32C36" w14:textId="77777777"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F7E0" w14:textId="77777777"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0134" w14:textId="77777777"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DD8A" w14:textId="77777777"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D312" w14:textId="77777777"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D82E81" w14:textId="77777777"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14:paraId="7C1F872F" w14:textId="77777777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019E36" w14:textId="77777777"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14:paraId="1AE0A3EE" w14:textId="77777777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9202CB" w14:textId="77777777"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152A" w14:textId="77777777"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C9EC" w14:textId="77777777"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B91829" w14:textId="77777777"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14:paraId="391B9789" w14:textId="7777777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9C6E" w14:textId="77777777"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FFED" w14:textId="77777777"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50A61" w14:textId="77777777"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1BF890" w14:textId="77777777"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14:paraId="12D0D74C" w14:textId="7777777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29139D5" w14:textId="77777777"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64A321" w14:textId="77777777"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7D3017A" w14:textId="77777777"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4EC9304" w14:textId="77777777"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A61837" w:rsidRPr="004A75A7" w14:paraId="314B1613" w14:textId="7777777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0E04617" w14:textId="77777777"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2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6EDC522" w14:textId="77777777"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геодезическая спутниковая ГЕОСПАЙДЕР БС № 300068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AB08F07" w14:textId="77777777"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300068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26BEC09" w14:textId="77777777"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С-ГКФ/26-03-2026/514145007 действительно до 25.03.2027</w:t>
            </w:r>
          </w:p>
        </w:tc>
      </w:tr>
      <w:tr w:rsidR="00035E0C" w:rsidRPr="00EB43A2" w14:paraId="4D1FECE0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9A93AC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103790A4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5CCF1A7A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47:26:1111001:10</w:t>
            </w:r>
          </w:p>
        </w:tc>
      </w:tr>
      <w:tr w:rsidR="00105FDF" w:rsidRPr="00EB43A2" w14:paraId="01CB6EE0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EB4A0A5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3283B535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4CDEE9A5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746938D3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F25E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1F9FFD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49B4AE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44A55625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E6A89A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79EE5A3D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EB646A5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EA67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ED4FAD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168D04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CC552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9A9FB9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10534CC0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8D4CA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2253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94EF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52F1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B148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AE6CD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549E5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30C71B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1C3A2C0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4117A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F6A36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5AE1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4B99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E899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2261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B330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330B03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16B7358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B7323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AB5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30F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8AA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355591.65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1C1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2279131.23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60E5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F00E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533222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B1FAF1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8CE9C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AB6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F51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649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355592.05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207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2279100.35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2105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8CD7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EEEDA5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D62351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8D625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lastRenderedPageBreak/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B08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91C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EA6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355611.62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E44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2279100.25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AC91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026E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8701F1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6B9CAF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9AC80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BD1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0CE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A7F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355611.26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B09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2279131.92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15A6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731F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9142BB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3B75F6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AB2C3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D0F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246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103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355591.65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839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2279131.23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4819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9B16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BA50B8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0BF7EA08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CD329D0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47:26:1111001:10</w:t>
            </w:r>
          </w:p>
        </w:tc>
      </w:tr>
      <w:tr w:rsidR="00590258" w:rsidRPr="00666D74" w14:paraId="3D0A53D4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D9E3B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2914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8CB69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2C45E8F2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110662D6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12F9BD64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3ECCAC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C877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38E0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B354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3B8211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6A77681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E35882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2906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B50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A6D1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E75366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5D9AAA2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E113C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549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D6C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E65E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2355AD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4492D9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7EB85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CC7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58B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C88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7D12DC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97ED4B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67692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C35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619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528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6B67ED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BFCC52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B4158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9EB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38B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651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C48A5C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5AA47BAA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B258D25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47:26:1111001:10</w:t>
            </w:r>
          </w:p>
        </w:tc>
      </w:tr>
      <w:tr w:rsidR="00EB43A2" w:rsidRPr="00666D74" w14:paraId="1326B2E0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8FD93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4E1EC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ABD568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64E69C0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8C6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2861F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A02635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39B0C2A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FC1A58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9A74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B130FA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4BBC4EA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298193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C19D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7C7C61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5C4FC34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217BF0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6CEC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0B5F3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68B731B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02502E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DE10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B5CE4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10.43 кв.м</w:t>
            </w:r>
          </w:p>
        </w:tc>
      </w:tr>
      <w:tr w:rsidR="00E70CD1" w:rsidRPr="004A75A7" w14:paraId="1B48A9C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FA1A1B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7099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9481E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+ 1.59²)/(2 * 1.59)) = 10.43</w:t>
            </w:r>
          </w:p>
        </w:tc>
      </w:tr>
      <w:tr w:rsidR="00E70CD1" w:rsidRPr="004A75A7" w14:paraId="0CD66AE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A6F55D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CD19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0C0987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1DF5377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CF8792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9E3D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137ED4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14:paraId="6FD2ED5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5D059A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D917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10E94C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26A67245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E70BB4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B2C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AEA96C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2ED93E14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7A9968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0A8B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0D2F37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A92F7F9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2F4AB9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83A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91A5D0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67049489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3FFC60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BE73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B417DF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06CC7CF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5C33365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C978B8D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CD15C3D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4B66910D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DE292F3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282C6D37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47:26:1111001:10</w:t>
            </w:r>
          </w:p>
        </w:tc>
      </w:tr>
      <w:tr w:rsidR="006360AC" w:rsidRPr="004A75A7" w14:paraId="2803E9B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8D770CC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C0F0A1E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2CA50F17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2A73B1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72F7153C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5340AB43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47:26:1111001:100</w:t>
            </w:r>
          </w:p>
        </w:tc>
      </w:tr>
      <w:tr w:rsidR="00105FDF" w:rsidRPr="00EB43A2" w14:paraId="71409C3C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BF68E38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0CBAB1B8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096235E4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6B69312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FB52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9A5433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9D1971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40E5F9FD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B43501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18DF9349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7BA2D18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AD36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E1D301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686D70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B0B47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2C4F01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2839729E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1AA8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6F48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E53D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24F5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B601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0687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12B6D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6BF240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6D7C9F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EA6B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3EE99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55AB8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6177D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FDA9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321C6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3798E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2B0126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79F31C1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6D288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F12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043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871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355809.44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8B0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2278812.26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EB41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C512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35470A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483BAC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89161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314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231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3EE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355810.93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39B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2278782.23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1F77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F238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A42DF4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F8AE8B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A1A65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DC2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CD8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AC2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355829.83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5A9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2278782.72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4D8C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A7C8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E99F24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1132CD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0F917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921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992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A07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355829.39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E8E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2278812.67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4480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</w:t>
            </w:r>
            <w:r w:rsidRPr="00737280">
              <w:rPr>
                <w:lang w:val="en-US"/>
              </w:rPr>
              <w:lastRenderedPageBreak/>
              <w:t>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BBE4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lastRenderedPageBreak/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40E80E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418692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AC001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068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A42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7BB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355809.44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D5E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2278812.26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8C8F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FFAC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6D4C65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4D634CC1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787BCD1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47:26:1111001:100</w:t>
            </w:r>
          </w:p>
        </w:tc>
      </w:tr>
      <w:tr w:rsidR="00590258" w:rsidRPr="00666D74" w14:paraId="6DB8DBD2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84761B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B3DC85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1FDE1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198EBDB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529D0AEC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2D781C1B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D5EA31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5104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B98D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51C8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2B2D5C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68617CA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DB110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E003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A73B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81F5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8D9A3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2E10CAF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F8029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02C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3EC4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B5D3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C34A94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6AD890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4705E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394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C0B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4D5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8B28EA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6CEBD2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6E9A39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5DE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BDD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661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020034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8196DA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3B818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AAE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173E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9AF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9AB4DD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12FE4C6B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290AB09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47:26:1111001:100</w:t>
            </w:r>
          </w:p>
        </w:tc>
      </w:tr>
      <w:tr w:rsidR="00EB43A2" w:rsidRPr="00666D74" w14:paraId="6EBEAB83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57AC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E412C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B6E6BC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05F8A32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6AC0A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2C165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81F74A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457007A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98F8A0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CE98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B06718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4e8c936b-839f-46ed-a882-f1965b7aa66d</w:t>
            </w:r>
          </w:p>
        </w:tc>
      </w:tr>
      <w:tr w:rsidR="0014372A" w:rsidRPr="004A75A7" w14:paraId="4491D70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E30003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6B94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1FC33E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1B0CEAA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F2CF2F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F4EB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7ADA14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3845F60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93347A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196A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48E354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583 кв.м ± 10.04 кв.м</w:t>
            </w:r>
          </w:p>
        </w:tc>
      </w:tr>
      <w:tr w:rsidR="00E70CD1" w:rsidRPr="004A75A7" w14:paraId="6583914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FCC661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74E4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B84033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√583 * √((1 + 1.49²)/(2 * 1.49)) = 10.04</w:t>
            </w:r>
          </w:p>
        </w:tc>
      </w:tr>
      <w:tr w:rsidR="00E70CD1" w:rsidRPr="004A75A7" w14:paraId="3700174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687BAE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687F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7EC95F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34BE6B4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8AE45A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227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A1296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14:paraId="54DC1C4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2550C0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7AEB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534072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12C53169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366302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FD93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8CAC92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4D2D3974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0550DA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8E85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973732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031B98C4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01EB22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68F1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14CD7A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464306BC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C049B4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6890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305BEA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63394B5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4663543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0161273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9CE87B7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6490D1FA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80B92CF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5F0BD901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47:26:1111001:100</w:t>
            </w:r>
          </w:p>
        </w:tc>
      </w:tr>
      <w:tr w:rsidR="006360AC" w:rsidRPr="004A75A7" w14:paraId="0F9C8CE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2D46320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8EB8D67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482E492B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D61D4A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1DFAAAFB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32B9D3AF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47:26:1111001:102</w:t>
            </w:r>
          </w:p>
        </w:tc>
      </w:tr>
      <w:tr w:rsidR="00105FDF" w:rsidRPr="00EB43A2" w14:paraId="43AB25E7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47E20D2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65BDF69F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110D9EEC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7D9D73A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28A6A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24BCC8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6B07F0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601C86BC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69C093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6E36E913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2967D34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19F1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461B87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9ACFF3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8892D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234C68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0AD37F7B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8800D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6032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201B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594A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4F8A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2B16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BCF8C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15FE8E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7A5AB4B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48C1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A015B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F9F8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66F4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65989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5ADC4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81F9A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114A42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5E98FB4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D3E28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BC8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EB2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012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355829.39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A09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2278812.67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B61D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8100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DDD09D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6D0126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ED211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8B8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7C2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05F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355829.83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A85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2278782.72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2D5B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AE2F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B52EC6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58E957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5F0DA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97E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5E8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F9D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355830.87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B20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2278782.75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9938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0203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9C12EB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EDF5C2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07E23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6EB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540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F85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355850.79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2E5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2278782.95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045E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6389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21D735C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AF0FD9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DFF65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AF0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C0C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DB0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355849.46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66B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2278813.08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9BB2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DE1F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DA18A9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188266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3D367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438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478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6D8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355829.39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7E5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2278812.67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F4AD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4A3F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D60B9B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6BD8F19C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F36293D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47:26:1111001:102</w:t>
            </w:r>
          </w:p>
        </w:tc>
      </w:tr>
      <w:tr w:rsidR="00590258" w:rsidRPr="00666D74" w14:paraId="147602B3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B9CF73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5870A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E5A215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A87F87D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5D54ACCC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40FB161E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5258C9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BCA3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73BD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C7D1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9F7292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503D93C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8C56E2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2213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040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35B2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2ED8B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56ECB66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5B9102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F7C3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94E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7FE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26F75F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9A0626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1D69E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75E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D95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925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B5C702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6B9503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ECF379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36C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727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6C8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28C925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17BB38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46CAD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357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887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471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FD4638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9D644C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A30C2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D9E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6E4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8C8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4083497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78B13276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C191115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47:26:1111001:102</w:t>
            </w:r>
          </w:p>
        </w:tc>
      </w:tr>
      <w:tr w:rsidR="00EB43A2" w:rsidRPr="00666D74" w14:paraId="6BAE05F7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9BEEB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E267E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27A9E7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5579061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C919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A7B02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2DB4AC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33D26C5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ECB2B9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266A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7BAE16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215D0FC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922F9A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E80F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2B5B5F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2AB4B8E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32E49E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3207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810BF7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7AED8C1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265C44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A18D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787A02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10.23 кв.м</w:t>
            </w:r>
          </w:p>
        </w:tc>
      </w:tr>
      <w:tr w:rsidR="00E70CD1" w:rsidRPr="004A75A7" w14:paraId="2A98114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256299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394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55833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+ 1.42²)/(2 * 1.42)) = 10.23</w:t>
            </w:r>
          </w:p>
        </w:tc>
      </w:tr>
      <w:tr w:rsidR="00E70CD1" w:rsidRPr="004A75A7" w14:paraId="6651F90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DB9607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5E1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816024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74C948C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CA707B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05B5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C9E7A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14:paraId="5F751CE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FA33BD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C914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F1E1ED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2F1BBC3B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E1F780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A47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12678E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2F96DC4F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10F0D5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0D91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B96CFC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4536CFD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8E9798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745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2E0A70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73D42D5F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88FAF5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42B2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DBA19F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017496F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DDD82D5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5F0FFD2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992D7FC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6C277EB6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0D07950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08CAEE60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47:26:1111001:102</w:t>
            </w:r>
          </w:p>
        </w:tc>
      </w:tr>
      <w:tr w:rsidR="006360AC" w:rsidRPr="004A75A7" w14:paraId="6686447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23501E8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696E971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4F836B5A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FCFD04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275986C9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7FBA40EB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47:26:1111001:104</w:t>
            </w:r>
          </w:p>
        </w:tc>
      </w:tr>
      <w:tr w:rsidR="00105FDF" w:rsidRPr="00EB43A2" w14:paraId="6C90D669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09499F9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4FE3ADD6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5E8D1AC9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B7E7B06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258D8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570AC5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44F92B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711792AD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62EF8F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540E1FDE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649890D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B77A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A918B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8E739D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61A17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53A5D7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FAF05F6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95DBE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08C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B27D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20E7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204D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FF07C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97599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E16365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414C15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9A44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EEBC3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74F22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3CD82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ABE6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26ED1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24714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9DAD78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292BB0A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49096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B17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4ED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614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355849.46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D23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2278813.08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6801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F622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435549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619568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25D0E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625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B2C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F40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355850.79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B78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2278782.95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CF33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957E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D6E4EE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25FFED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1856C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CCF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983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2FB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355870.77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FA8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2278783.40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3410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F892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8BB9B3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D3DF97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C1414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DDD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6A6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130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355870.27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38C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2278813.51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20F4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E625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2AC114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CE988F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9895A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542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3B6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B31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355849.46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369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2278813.08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73DA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52DB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CF5B2D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2FD61AD2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639509B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47:26:1111001:104</w:t>
            </w:r>
          </w:p>
        </w:tc>
      </w:tr>
      <w:tr w:rsidR="00590258" w:rsidRPr="00666D74" w14:paraId="4AE824D4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CFB79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C27D53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4E9F23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53BCE37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2262FF48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0FB5E0B8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D9B148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EFF3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FA1E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3D9F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B3C5BE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4A23525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7AAC63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3EF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2E66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EBA1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853A8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1F46CDE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1AB2C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D6E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439E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ED3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C081F8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561D88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55E35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8B4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C4D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4AF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6BBDED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78C161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BDA6EA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24F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F0C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C73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10DA1A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BA79A6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37AFD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BC4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A18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1C9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AAC72B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6B1CB9BA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7DC57AF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47:26:1111001:104</w:t>
            </w:r>
          </w:p>
        </w:tc>
      </w:tr>
      <w:tr w:rsidR="00EB43A2" w:rsidRPr="00666D74" w14:paraId="6650CBD8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DF6A7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35AA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63A22A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390D79F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90C37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66AC1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7A409C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4C1A251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0DA62A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8F80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09C6BE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37550CA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0CBFF1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44F5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5E64FC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0C5E6FD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D38590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BACE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865458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12F2B71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F5439B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432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2F678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10.23 кв.м</w:t>
            </w:r>
          </w:p>
          <w:p w14:paraId="72A3DA18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Входящий участок1 615 кв.м ± 10.23 кв.м</w:t>
            </w:r>
          </w:p>
        </w:tc>
      </w:tr>
      <w:tr w:rsidR="00E70CD1" w:rsidRPr="004A75A7" w14:paraId="28F58E0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65D3D5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3EE3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856042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+ 1.43²)/(2 * 1.43)) = 10.23</w:t>
            </w:r>
          </w:p>
          <w:p w14:paraId="65CA9CFD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+ 1.43²)/(2 * 1.43)) = 10.23</w:t>
            </w:r>
          </w:p>
        </w:tc>
      </w:tr>
      <w:tr w:rsidR="00E70CD1" w:rsidRPr="004A75A7" w14:paraId="1E818B6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56362C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2673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F4FC58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1B76B52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CD69D8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8099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EC549D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14:paraId="7043639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10296E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2465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0B22D0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7AD3933B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50BCD8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A9C7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A2DBB5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4F337157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C42E87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C0B0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A2235E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DF5120D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8FE62F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48CE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BBD55D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47:26:0000000:8156</w:t>
            </w:r>
          </w:p>
        </w:tc>
      </w:tr>
      <w:tr w:rsidR="00AF1B59" w:rsidRPr="004A75A7" w14:paraId="1DFF86CE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C23837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8F5C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CFC683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3C514C0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EE33FEF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F18AF62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10D0A50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6D0E66A7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5DE350F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08A640BE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47:26:1111001:104</w:t>
            </w:r>
          </w:p>
        </w:tc>
      </w:tr>
      <w:tr w:rsidR="006360AC" w:rsidRPr="004A75A7" w14:paraId="2878EA4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C850642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64DF9E6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1B41C48C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C0C491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276C8450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451DE87B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47:26:1111001:106</w:t>
            </w:r>
          </w:p>
        </w:tc>
      </w:tr>
      <w:tr w:rsidR="00105FDF" w:rsidRPr="00EB43A2" w14:paraId="390FAD2B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91CAB6F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2BE987E9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393817CC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297314F4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78F4F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41AC28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7647F0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48B267A7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3F449C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0F8ABBF7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7F5C227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3239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61AFAA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9CE95E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1A878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98DE07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36845E96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9AB4D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8823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4E0E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306C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9F0F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BFE28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1A2D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52FB6E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0947B1E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D801B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3697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33431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626DF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E2895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7A170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92033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352E8C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7A1FBE2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80233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AEF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76E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2E3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355879.50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2F8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2278813.69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1A51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922F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33D92F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AFA9D2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CFF04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DB7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689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9AD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355879.95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E05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2278784.35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A3EC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716D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880A28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A28FF7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6B244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919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9F6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1AA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355899.29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1EE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2278784.35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B618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B4AC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49114A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044A05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DCC82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5C4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C64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20A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355898.08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BF1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2278814.07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0110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8F63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3DBB3B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374439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C84EF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7BB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5D2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293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355879.50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00B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2278813.69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4F50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79F0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67F022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7F7FED73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E5289DE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47:26:1111001:106</w:t>
            </w:r>
          </w:p>
        </w:tc>
      </w:tr>
      <w:tr w:rsidR="00590258" w:rsidRPr="00666D74" w14:paraId="4C7F7B5D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9C552E1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09768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15DFE1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723AA0B7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4E346E7C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307C80E7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AC8357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714D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88DE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63B8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837717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49B79B5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69E5B3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DE52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9E8B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2186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5BED9F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2C5F742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D03E3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82E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A79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FC83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871C8E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69337B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F83D6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A9E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DF8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517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0DCD8B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362A74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CE63B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4332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A07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E42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AB72DE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E996C0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B85FE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011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516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CC6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9F38746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140C6BD7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ED171EE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47:26:1111001:106</w:t>
            </w:r>
          </w:p>
        </w:tc>
      </w:tr>
      <w:tr w:rsidR="00EB43A2" w:rsidRPr="00666D74" w14:paraId="23084511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1C94F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4A9FF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5A94B8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692B9B2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E5826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85B68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F78810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2ADFE06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EB78F0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6642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DEA800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0569343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9B1293B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BDC2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87A8F3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093F267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04F5D4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834F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55378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6A2899C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B4159F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65E7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88336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560 кв.м ± 9.85 кв.м</w:t>
            </w:r>
          </w:p>
        </w:tc>
      </w:tr>
      <w:tr w:rsidR="00E70CD1" w:rsidRPr="004A75A7" w14:paraId="3DED455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A083AB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142E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5B197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√560 * √((1 + 1.50²)/(2 * 1.50)) = 9.85</w:t>
            </w:r>
          </w:p>
        </w:tc>
      </w:tr>
      <w:tr w:rsidR="00E70CD1" w:rsidRPr="004A75A7" w14:paraId="568ED6F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89391F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4E6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098DBA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2E3C8C5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DA6726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025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CA5570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40 кв.м</w:t>
            </w:r>
          </w:p>
        </w:tc>
      </w:tr>
      <w:tr w:rsidR="00E70CD1" w:rsidRPr="004A75A7" w14:paraId="232A467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E1D474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4BF7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8F3D2A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5ED4509E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DDB3F2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22A7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375568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437A1982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25B570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3CB7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5C06B4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012AF0A1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315C47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F7A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024557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03ACA22B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5DF1AE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8BF6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4BF22F4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C8CE54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0D5EF97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A552E85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0E6AD23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24CB821F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4443B77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28AA354D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47:26:1111001:106</w:t>
            </w:r>
          </w:p>
        </w:tc>
      </w:tr>
      <w:tr w:rsidR="006360AC" w:rsidRPr="004A75A7" w14:paraId="4754E5C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E4BAD1D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83D00D0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5F5947E2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0008AB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2D272313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7F27990A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47:26:1111001:110</w:t>
            </w:r>
          </w:p>
        </w:tc>
      </w:tr>
      <w:tr w:rsidR="00105FDF" w:rsidRPr="00EB43A2" w14:paraId="5583C432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1794EEB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35D55DFF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0F7F93FF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3B0A93B9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E6B8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8CD165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4A0480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559BA985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C33971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48DBF535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C5D5F5A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BEA3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E13CDE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E8FFB1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A60AA2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F2C0D2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025DE12D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ABF95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7BFC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6FFA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A636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17AB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6E1D9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31CDE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276517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7437706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2934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D9E66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285E6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9009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D8E0C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F47F7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88DE6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D868C0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1DBAD18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E10E4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2C8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317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E78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355918.83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96C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2278814.50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6837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AB9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9B3E88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6B7AE8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04237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8C9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35D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FB4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355919.47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B6E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2278784.17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62CF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5D17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D2168B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A9F050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AE8D2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593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DF2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00B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355939.14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1CC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2278784.67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EB05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C170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039605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026791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9051D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0B8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68F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DDC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355938.76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82B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2278814.90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9081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7F86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6E2FA4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BABD02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FFA73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D69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A1D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C10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355918.83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8EF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2278814.50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C758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2920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808645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4E405CA5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95CF56F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47:26:1111001:110</w:t>
            </w:r>
          </w:p>
        </w:tc>
      </w:tr>
      <w:tr w:rsidR="00590258" w:rsidRPr="00666D74" w14:paraId="0B759E51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2EFE0F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5504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76856B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2E945D7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2A293F7E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726FF4D4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473F3A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5794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BBDA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9A67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D80CCD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34A072D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10597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B64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84A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A901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6B6221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2177D4D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63713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FD4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5C0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1EF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3B63FE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E385A9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2C7C6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DF92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E7E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C9DB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DBCC45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E2C673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F93A4A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E90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513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64A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BF5BAA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2C882C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81913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913A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1D2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857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9DCCD9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0FD6861E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14D5C31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47:26:1111001:110</w:t>
            </w:r>
          </w:p>
        </w:tc>
      </w:tr>
      <w:tr w:rsidR="00EB43A2" w:rsidRPr="00666D74" w14:paraId="4C6851E7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D6DC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69079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D14C48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0AB9382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AEC66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EAF4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A1940C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579F6CB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ABCE96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46F5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ABDF39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4e8c936b-839f-46ed-a882-f1965b7aa66d</w:t>
            </w:r>
          </w:p>
        </w:tc>
      </w:tr>
      <w:tr w:rsidR="0014372A" w:rsidRPr="004A75A7" w14:paraId="6CFB387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1A8E9C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C041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253F53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7BA83D4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B1AA28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AFA6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8345B88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0D8D329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43DAF0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CC54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D593A0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10.21 кв.м</w:t>
            </w:r>
          </w:p>
        </w:tc>
      </w:tr>
      <w:tr w:rsidR="00E70CD1" w:rsidRPr="004A75A7" w14:paraId="1F5F79E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D9F5E2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E00D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3243CA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+ 1.51²)/(2 * 1.51)) = 10.21</w:t>
            </w:r>
          </w:p>
        </w:tc>
      </w:tr>
      <w:tr w:rsidR="00E70CD1" w:rsidRPr="004A75A7" w14:paraId="263DFB5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CD4140B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B945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FD6CA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</w:t>
            </w:r>
          </w:p>
        </w:tc>
      </w:tr>
      <w:tr w:rsidR="00E70CD1" w:rsidRPr="004A75A7" w14:paraId="5F6D325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DF1231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AB6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DC0904F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14:paraId="619E797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3209CD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EC84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B4654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2A240095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A76D54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FCD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05AF54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30B58857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373084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105E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979CCE0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BBB7222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3C38B6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866C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298AB7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412216DF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167284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2F02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FC3FA3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040CE7A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3D44DDD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2BC03DC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1ECC9F7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720B0650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E2043EA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36DA5C13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47:26:1111001:110</w:t>
            </w:r>
          </w:p>
        </w:tc>
      </w:tr>
      <w:tr w:rsidR="006360AC" w:rsidRPr="004A75A7" w14:paraId="4BD5233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BFE1ADB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E591DB2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0D25BF68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B49786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5A60200F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7C2CB672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47:26:1111001:111</w:t>
            </w:r>
          </w:p>
        </w:tc>
      </w:tr>
      <w:tr w:rsidR="00105FDF" w:rsidRPr="00EB43A2" w14:paraId="355ABC8C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4BAC7FA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7C968434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225A2226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750011DC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A1E4F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297A10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3CAEF4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4A1072C6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0FEF3E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718BED0B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6DCD2C2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5D35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9A7021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CC6C77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A0033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967ED1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0969DC2C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A606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04BA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3787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F55B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908F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7205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333B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6763BB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7C52F0E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324A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62476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1AC10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E2EB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03A5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CC94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4F226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1A9856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551C810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EFFF8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51A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A16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8EF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355899.06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431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2278854.02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AD62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7553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27BA21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AF4E10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8F62F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04C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59E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EC6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355899.03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2FD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2278823.27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3D30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5998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F6D923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660828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6A27D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D39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7D8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E31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355918.90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63F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2278823.62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AB36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FE1A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4E8E9DD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D4DED9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7C343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B3E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F53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179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355918.56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DDE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2278853.83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111C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3F9B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28EE61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E220DB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A1428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179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F08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172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355899.06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38E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2278854.02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2585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3CFA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8B1E9D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72540F2C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B7493B9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47:26:1111001:111</w:t>
            </w:r>
          </w:p>
        </w:tc>
      </w:tr>
      <w:tr w:rsidR="00590258" w:rsidRPr="00666D74" w14:paraId="6D4EF93F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D70BA3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E64168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6820C6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6BE3EA5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2B761D4E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1075C233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BCE3C5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B60A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5D53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FBC3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055409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05A3C0D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A7EBB5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35A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0D28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932B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F5B81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7F28273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29CF6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46F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FD9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BE6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D478B8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8738BE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75A3A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1CF3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585E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C99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3D9B16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0A59F6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CB394A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CF4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D44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913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07B489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26B5B3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CE2353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2119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C84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F993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1D55A5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56D7D930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B97BA6F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47:26:1111001:111</w:t>
            </w:r>
          </w:p>
        </w:tc>
      </w:tr>
      <w:tr w:rsidR="00EB43A2" w:rsidRPr="00666D74" w14:paraId="7077FB1B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3EE5D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C3D26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52D310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0030E3A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92309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1DD39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C09C17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356F517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9ACB45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0017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915B7A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3DE6289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94ABFB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71B0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941494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033A83E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B0E760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2DA2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487EF0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4B8C3D7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E3BA31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D241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10DA1C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10.26 кв.м</w:t>
            </w:r>
          </w:p>
        </w:tc>
      </w:tr>
      <w:tr w:rsidR="00E70CD1" w:rsidRPr="004A75A7" w14:paraId="1640409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1FABAA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8F00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BF983E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+ 1.55²)/(2 * 1.55)) = 10.26</w:t>
            </w:r>
          </w:p>
        </w:tc>
      </w:tr>
      <w:tr w:rsidR="00E70CD1" w:rsidRPr="004A75A7" w14:paraId="002464B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F9CB18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25E3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4758BF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4B1DC5A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388558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31AD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5E7E3D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14:paraId="5E7AB30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338AE1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A7F6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2F7A7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31CB79C2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32CE10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1055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376285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5CC68A96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0AE177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71D7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B41642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DE19BF7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BF8791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8ECF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335978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47:26:1111001:195,</w:t>
            </w:r>
          </w:p>
          <w:p w14:paraId="4BFC01E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47:26:1111001:194</w:t>
            </w:r>
          </w:p>
        </w:tc>
      </w:tr>
      <w:tr w:rsidR="00AF1B59" w:rsidRPr="004A75A7" w14:paraId="6B523D40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290A2D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4A13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BE79C5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4DA3847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D04B36A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63CA64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75832D9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1A37BB9B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51E0767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3C0EAE0B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47:26:1111001:111</w:t>
            </w:r>
          </w:p>
        </w:tc>
      </w:tr>
      <w:tr w:rsidR="006360AC" w:rsidRPr="004A75A7" w14:paraId="44A9186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724FA74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0A9297B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40AE93EB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19A3D3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76562509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046D760B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47:26:1111001:114</w:t>
            </w:r>
          </w:p>
        </w:tc>
      </w:tr>
      <w:tr w:rsidR="00105FDF" w:rsidRPr="00EB43A2" w14:paraId="3A98C715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1D7CE71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2F17AEC7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00285EF5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21A52B7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E10B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3D1D11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90E640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1FDDED42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E3C5CF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157FF89C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7CF9ECB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97A7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5DBF3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93E3E7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ADA9B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C11CF1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1F0FF911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12ED8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FAD2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28C6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0FA4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ED01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324E3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B1D63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5341CC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588A959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BF5E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449D9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D55D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07DB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149CE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42B3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07EDC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4F6961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3CF66C0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98A1A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9CE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E87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E17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355600.29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AAA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2278748.58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AE01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1934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40CC9C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E0F971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9AAC2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E75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2E5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178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355620.28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426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2278747.79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575F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9015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A654C9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2C67A7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23E85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C75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32D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357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355619.86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95E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2278778.42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AFCA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BA8A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A01806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20C135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56053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203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D28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D0B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355618.45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315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2278778.40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3650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69E3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EA0699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D050A9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4DEE7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C4C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3B6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6C9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355599.98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504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2278778.16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2D20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F818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B997E5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7032CA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748AB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6C9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961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0E8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355600.29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15C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2278748.58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1005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72A5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B0142F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0EDB1D23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FD52436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47:26:1111001:114</w:t>
            </w:r>
          </w:p>
        </w:tc>
      </w:tr>
      <w:tr w:rsidR="00590258" w:rsidRPr="00666D74" w14:paraId="130BD1A2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F9825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8EC3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59BEF6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FFFAED1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3EE284C2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086FA1E3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75EE72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66E8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7D71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2381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D8E254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7BDF0B8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DA22E1F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3EFF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670B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09D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81EFF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730B409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C91F9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BC73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6FA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43E3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A4317C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A3F728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BA5CF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384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5BAE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F22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7DE177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A25C34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18F51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439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5964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212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06B39F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77039C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C1B04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1E5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7A6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7A9E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22E321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76AFC4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64C05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7C8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413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5E2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1FE398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17D30E4B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E5C5919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47:26:1111001:114</w:t>
            </w:r>
          </w:p>
        </w:tc>
      </w:tr>
      <w:tr w:rsidR="00EB43A2" w:rsidRPr="00666D74" w14:paraId="742DEFC6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108A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F47EF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7798CE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26CE224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7013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C472B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231449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32F4D3F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064EB1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C607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8AB956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2445126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745549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D852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8F6C94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612B23C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DED7F4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4E68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3FD06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6E1E4FB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09A9F8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6CE7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C0C3A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10.21 кв.м</w:t>
            </w:r>
          </w:p>
        </w:tc>
      </w:tr>
      <w:tr w:rsidR="00E70CD1" w:rsidRPr="004A75A7" w14:paraId="5696A9A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E59B04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B973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6F582D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+ 1.51²)/(2 * 1.51)) = 10.21</w:t>
            </w:r>
          </w:p>
        </w:tc>
      </w:tr>
      <w:tr w:rsidR="00E70CD1" w:rsidRPr="004A75A7" w14:paraId="54336F5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F7A736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B541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F47B8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1AF22FF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4418A7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9EA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3D3A4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14:paraId="316969E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2776D7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FAF5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D67594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38BA44F4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0FE901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A66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7E8B7E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4AC76CCB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F418DC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900F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2544A6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4246F96A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A59571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E6E4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40A6AC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56FCC812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DB24AF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2ADC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48193B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34C88B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A943A00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381D535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6DD4FD6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605A010B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A253190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5FEB48F0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47:26:1111001:114</w:t>
            </w:r>
          </w:p>
        </w:tc>
      </w:tr>
      <w:tr w:rsidR="006360AC" w:rsidRPr="004A75A7" w14:paraId="7827166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7E6E560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FFA80AB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700B7B6B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9472F9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78CAC4FE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038AA439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47:26:1111001:118</w:t>
            </w:r>
          </w:p>
        </w:tc>
      </w:tr>
      <w:tr w:rsidR="00105FDF" w:rsidRPr="00EB43A2" w14:paraId="52A3AA92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5F43D83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55E87A2B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0FAD9781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6BD392E8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7AF64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D05263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F58F9B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00931FE1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3AA3E0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43933CB9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199E7A7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9AD7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390FE5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23A7FF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0B961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048C9D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7E29983F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6F4F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E4F9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CB92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89D5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66DA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950F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2E74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F8CEFD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00B84D9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2AF03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0BEF5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AB809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31500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971C6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E8B6C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7ADE9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D7B144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36D0A1D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84F25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E48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E9C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9C5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355640.49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9B6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2278748.17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9F4D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2191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079449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BBEE35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DD8F7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CAA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583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279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355660.18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ADB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2278748.47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2797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B654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0D92A1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5C9E08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25151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F6E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180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78E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355659.99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A7E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2278779.08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707D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3E21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5C6635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69BA87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B6D29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ABE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3D2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7CD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355639.86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6FF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2278778.70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0AE2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43C4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6D6A80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8F734D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9A895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8E1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42B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C34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355639.69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D37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2278778.70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FB7B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7E90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5E5532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404DEE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B1B44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E1C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954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22D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355640.49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D43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2278748.17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4090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BFB0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F18194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64300A08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9E869CE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47:26:1111001:118</w:t>
            </w:r>
          </w:p>
        </w:tc>
      </w:tr>
      <w:tr w:rsidR="00590258" w:rsidRPr="00666D74" w14:paraId="47DFDC7C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FDBB0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FD11D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A299E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8F73E96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5028CA25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6936D407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1A623A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3B76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0963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0DFA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DF290F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7E6AECA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70F77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A3A5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C8F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2F6F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887E88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1E5AC44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05231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4A7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31F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BB8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9AD143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F9BBB2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2939A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9AC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5EA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E3C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9C70AE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BF98C7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68596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BD2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665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F3A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2CF681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0130F1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8F077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AC8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AA8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139E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DF7EDF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001D7B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37F77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97E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7D4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3E9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324EB1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0EBD5208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1BD1AE3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47:26:1111001:118</w:t>
            </w:r>
          </w:p>
        </w:tc>
      </w:tr>
      <w:tr w:rsidR="00EB43A2" w:rsidRPr="00666D74" w14:paraId="6D6599DD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0AF09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7B39B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C1F1CA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6A9C049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C9810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837D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AB3EFB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3DB6029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68F3C9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6B8B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F38158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762B249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8ED4E5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0DD7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41B0DE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4410E55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279CEE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3BD7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5077CD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16552A7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3BFE38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9797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884F40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10.31 кв.м</w:t>
            </w:r>
          </w:p>
        </w:tc>
      </w:tr>
      <w:tr w:rsidR="00E70CD1" w:rsidRPr="004A75A7" w14:paraId="072388D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4AAD09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06A4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54894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+ 1.51²)/(2 * 1.51)) = 10.31</w:t>
            </w:r>
          </w:p>
        </w:tc>
      </w:tr>
      <w:tr w:rsidR="00E70CD1" w:rsidRPr="004A75A7" w14:paraId="3BE6EB8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457958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0B9E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C3A6E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3734D20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E633F8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8517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528E9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14:paraId="065F490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6B3A75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460A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C1B59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3275287D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81E029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46B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82DD6B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3B4F0B6B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9F1C59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737A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CDCD6F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B483895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75D785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E660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67E1A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6EEEFDCA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AF641B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0739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41DE02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946CB6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18B3361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43EF9F7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F083785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000F2B95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BF5D90E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4194AF20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47:26:1111001:118</w:t>
            </w:r>
          </w:p>
        </w:tc>
      </w:tr>
      <w:tr w:rsidR="006360AC" w:rsidRPr="004A75A7" w14:paraId="216578B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1079525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AF1981D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722CB31B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D3BDFF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26861709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37DFF9FC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47:26:1111001:119</w:t>
            </w:r>
          </w:p>
        </w:tc>
      </w:tr>
      <w:tr w:rsidR="00105FDF" w:rsidRPr="00EB43A2" w14:paraId="6D3D5C1B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12E699F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6C96B8D3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5C74A168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66035AF0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8F04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AF6085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16C6E1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0FD86342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649352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1CADE3D2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160ECED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E0EA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A6047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2C5F22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A5EF0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28F0E1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51A1BF34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9C156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D61C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D029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5C29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4B43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3649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6C67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F09C1C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1724A3C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1059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CF3BD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3F20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58193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9ACD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77F5E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E0B46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E332E7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7A11116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ABFDA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F33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69D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230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355659.99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3C1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2278779.08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B85C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8D3E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CE6BFA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3275C2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D4EC5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A1E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5FC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094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355660.18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A48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2278748.47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C04A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B585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C6729B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CBA7D6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06443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DC5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265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841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355680.22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688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2278748.85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C408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6CCE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2DE518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ECC387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6A587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00E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8E0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928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355679.80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AD3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2278779.46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F9F6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2A30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83226C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721B05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9E0B2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0D8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FBB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A37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355659.99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02E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2278779.08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C06C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BAFC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9B47E3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6E4DF2D6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2771ADA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47:26:1111001:119</w:t>
            </w:r>
          </w:p>
        </w:tc>
      </w:tr>
      <w:tr w:rsidR="00590258" w:rsidRPr="00666D74" w14:paraId="6E8C1E36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69ED2F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BCFE36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714B2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35D532A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1E4C41FC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672E8072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6FEA44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F4DE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AB08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4F90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BF1251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49D1D03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02792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513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7DA1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4A61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302A4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284B31A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2E78B9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0C6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91E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0803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094FE7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826E36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BC9A4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6723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740B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AB0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F50E00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9C06A7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EEB23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EDD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E123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F6F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5C80A8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B57E97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C17BB3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506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591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4AE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D187EA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34EA895F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6A50CD7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47:26:1111001:119</w:t>
            </w:r>
          </w:p>
        </w:tc>
      </w:tr>
      <w:tr w:rsidR="00EB43A2" w:rsidRPr="00666D74" w14:paraId="0A74A887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BF54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CDBC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7D856F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2940508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F52C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6052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96DA45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6EC248B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5EEFA4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25D2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E3A874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d4f3d2db-a421-484e-8500-a42e0120dc12</w:t>
            </w:r>
          </w:p>
        </w:tc>
      </w:tr>
      <w:tr w:rsidR="0014372A" w:rsidRPr="004A75A7" w14:paraId="4B0335C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6BDDB6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4B22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C04425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00C79AB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31FFAF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BCDB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9C070F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65F8940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868D1D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3AF9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433297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10.32 кв.м</w:t>
            </w:r>
          </w:p>
        </w:tc>
      </w:tr>
      <w:tr w:rsidR="00E70CD1" w:rsidRPr="004A75A7" w14:paraId="4A5B9E1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54EF0D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72E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3BF610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+ 1.53²)/(2 * 1.53)) = 10.32</w:t>
            </w:r>
          </w:p>
        </w:tc>
      </w:tr>
      <w:tr w:rsidR="00E70CD1" w:rsidRPr="004A75A7" w14:paraId="09B3414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CD2091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1B57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90A914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18EA353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DB1E0D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9E7B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F8B2A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14:paraId="1FCF2EC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094212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8F5F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E0F978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5F0C4D28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42A5B7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4F60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DDCCF3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09E600D6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F8F149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8417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D148E3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E8B6C71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BAD973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E419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1F6C53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47:26:1111001:191</w:t>
            </w:r>
          </w:p>
        </w:tc>
      </w:tr>
      <w:tr w:rsidR="00AF1B59" w:rsidRPr="004A75A7" w14:paraId="6DA7043C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CBFF0B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3A96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48746A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EAEAA0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B5A6A0F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6A38975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ADD1656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0016DCDC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DBC83C9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4418A24A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47:26:1111001:119</w:t>
            </w:r>
          </w:p>
        </w:tc>
      </w:tr>
      <w:tr w:rsidR="006360AC" w:rsidRPr="004A75A7" w14:paraId="059E97F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8238D96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6FB66AB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645EE83D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37B671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2DDD9BEC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2800482D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47:26:1111001:124</w:t>
            </w:r>
          </w:p>
        </w:tc>
      </w:tr>
      <w:tr w:rsidR="00105FDF" w:rsidRPr="00EB43A2" w14:paraId="64EFDA66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9B381B4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6683AF7A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797067B3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609A574A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3A2BA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56822D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CCD28F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71B6AC76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031605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3495AD37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8472C78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EDE9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90AFDA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B71E7A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917D2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B3A38B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3AFD627E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E6C7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4B4A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3E68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049B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8C93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83D9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0E842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8B104E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7C5ABD6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53AB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E7D12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0ECFC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06A65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7F48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B7C9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87090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631649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37022C3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2195F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651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47C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11E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355726.49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D9D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2278780.23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C2AE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622E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3157CE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9A4F99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96609A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FC5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EB2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DE7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355727.02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BC7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2278750.47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32BD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7320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034CC5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5EF04E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08998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CC4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9F8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098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355748.06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6EF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2278750.78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C06F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3499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8895FE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D552EA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9B93F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5AB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1A7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F87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355747.96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AD6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2278780.60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01AA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A7E8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843E42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0A04BA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ECDF1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73C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7D8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854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355726.49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85E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2278780.23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CC19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C03D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369FE1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1DD90017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08372D5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47:26:1111001:124</w:t>
            </w:r>
          </w:p>
        </w:tc>
      </w:tr>
      <w:tr w:rsidR="00590258" w:rsidRPr="00666D74" w14:paraId="38C86D74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E53A5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CCA9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F5D828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A723864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6AEA4791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0A0D7BC7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1BC4A4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CF0C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E8C9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304E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A6C62D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6E82C38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522E96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15E8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4C88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E2C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D409A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0AA6A23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92E722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D0E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07B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8F4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1C744E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00781E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A8DAB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58B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AA0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016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406FA3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AE8C1E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10466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A713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4C9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D15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6BB417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D36447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62A163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4C3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1653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20CE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0E5095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6F214914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5EE3984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47:26:1111001:124</w:t>
            </w:r>
          </w:p>
        </w:tc>
      </w:tr>
      <w:tr w:rsidR="00EB43A2" w:rsidRPr="00666D74" w14:paraId="3CA72CAA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7315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DF59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691068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0DE3602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94926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3D61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C76E68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7C5FD49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EC7FDF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87B3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4C90E8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18DBB81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6AB90A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5993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FE24F0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2867550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315CD0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5BF9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4F3313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7B946F5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3550B3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9920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B04002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633 кв.м ± 10.35 кв.м</w:t>
            </w:r>
          </w:p>
        </w:tc>
      </w:tr>
      <w:tr w:rsidR="00E70CD1" w:rsidRPr="004A75A7" w14:paraId="62293A2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7FEB38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8701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9B0C08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√633 * √((1 + 1.40²)/(2 * 1.40)) = 10.35</w:t>
            </w:r>
          </w:p>
        </w:tc>
      </w:tr>
      <w:tr w:rsidR="00E70CD1" w:rsidRPr="004A75A7" w14:paraId="31DC644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A8497F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85D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D3A13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016C04E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FF61C3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669B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AB3062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14:paraId="31515E9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0501F0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1CDE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4E85D5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50D9DD62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A6C975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57FC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BB2727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3C81C02D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0EC6C0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9EE6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3BADA7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70AEFAC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B65663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FE3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514D3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47:26:1111001:173</w:t>
            </w:r>
          </w:p>
        </w:tc>
      </w:tr>
      <w:tr w:rsidR="00AF1B59" w:rsidRPr="004A75A7" w14:paraId="43DB1178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9996D07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9F31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FFDD57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A3698E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63A11A5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CC3B3BE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AD360D5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7A96D483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B95BC39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3A62C7C6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47:26:1111001:124</w:t>
            </w:r>
          </w:p>
        </w:tc>
      </w:tr>
      <w:tr w:rsidR="006360AC" w:rsidRPr="004A75A7" w14:paraId="017FE19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763A0C7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41B9716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2B2AF8B5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FE12FB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0D051AE0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2A940EB6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47:26:1111001:126</w:t>
            </w:r>
          </w:p>
        </w:tc>
      </w:tr>
      <w:tr w:rsidR="00105FDF" w:rsidRPr="00EB43A2" w14:paraId="361A7016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7E4A86E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3A1E43C3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34FE2BAF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2F4ACEDD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CA14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CB3A47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87ADE7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0D275747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4C08E6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5DCC70C3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5DEA108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7C30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ACED78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1ED8A1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96FA2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EC56D8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B4EE611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CFF2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27FE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1424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6CE3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2910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3A88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04694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106712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2933E22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D13C9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D85D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55987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85F8B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269F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47469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A108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689549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5296BC6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776A0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638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2B7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FE7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355747.58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23A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2278780.59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BAFE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8482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8E27B8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58D93D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C666F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9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D74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189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355748.06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CD8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2278750.78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16ED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5C3D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725758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D3D324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6EC81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4B1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5DD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034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355770.06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7BC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2278751.10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AD8E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EAC4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22344D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20FDB8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BFCD5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C8A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185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96A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355769.95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E5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2278780.78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4A62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47D9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AD3D27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17E0BF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65CC7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E0A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441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CCE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355747.96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023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2278780.60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4C86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7D08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097944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A32FA9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9E73B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79D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D30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634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355747.58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690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2278780.59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D6A9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016A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DC0830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215E83E8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0C56FCB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47:26:1111001:126</w:t>
            </w:r>
          </w:p>
        </w:tc>
      </w:tr>
      <w:tr w:rsidR="00590258" w:rsidRPr="00666D74" w14:paraId="6598A443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F727D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0EED3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96EE92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64B0951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77B13DB1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4A97A795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E28D03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6A6F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DC98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9CDE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FCCED6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3B368A3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04CFA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03C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B526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5F4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ACE76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32D6B3D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60A55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BF49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297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7AD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F493CC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A67325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BE9B9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EC0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2E5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E9B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181194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34A6A8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03B3D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E0DA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F48B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6153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ED650C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157AF8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E5AFD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62B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9BE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118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F19116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0CD867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F623F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849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326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A28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AC4B31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4BB72F90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7AB8FC4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47:26:1111001:126</w:t>
            </w:r>
          </w:p>
        </w:tc>
      </w:tr>
      <w:tr w:rsidR="00EB43A2" w:rsidRPr="00666D74" w14:paraId="69FF3B05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8D97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CB15F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3D6958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3747EFD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17CA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8C95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EEEEB2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41232DB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C8E864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23A2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CBFFDB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48866CF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9E291C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10A2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36DB42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150A05A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0EE81D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9D11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F56AA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32A7832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86AD5B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5AEC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6DC18F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10.48 кв.м</w:t>
            </w:r>
          </w:p>
        </w:tc>
      </w:tr>
      <w:tr w:rsidR="00E70CD1" w:rsidRPr="004A75A7" w14:paraId="3F3F960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5E96AD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573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68E5AA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+ 1.33²)/(2 * 1.33)) = 10.48</w:t>
            </w:r>
          </w:p>
        </w:tc>
      </w:tr>
      <w:tr w:rsidR="00E70CD1" w:rsidRPr="004A75A7" w14:paraId="118D239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6C7520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FE87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89259D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19A2274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9AF7D9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2F2D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D5A83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14:paraId="61883C2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C9D9EE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8B6D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83BA2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02CF781A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79B9C1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036B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0805B3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6732F3B1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3F2947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6C99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961867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30019DCB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BBCA0F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657C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991D2F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190A65EF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0F4931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AB79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FA3686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4609473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EF53E97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16F0C9B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C4389C5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3821E012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CFF1F50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126141B1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47:26:1111001:126</w:t>
            </w:r>
          </w:p>
        </w:tc>
      </w:tr>
      <w:tr w:rsidR="006360AC" w:rsidRPr="004A75A7" w14:paraId="519DBEA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69DD1EF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F8B648F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423457A2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A709EB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0415F733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6D12C4D4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47:26:1111001:128</w:t>
            </w:r>
          </w:p>
        </w:tc>
      </w:tr>
      <w:tr w:rsidR="00105FDF" w:rsidRPr="00EB43A2" w14:paraId="456A6438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9B90E82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2B6E66CC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440C47A4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D939675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BF60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5D9A8C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FEAA14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64CF841A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0BB430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2FB4331D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6252CE1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8675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2E24BA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43AE8A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BBC1A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BBEE5C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2E660269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9A465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8DC3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27DD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21B4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B6C2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5E514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1F75F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1BDFD0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3D311AD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73370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197D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7CD64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4E44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A77D7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47DF3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09D14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17053E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081C9E9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DF01D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8D1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BDB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FF5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355770.06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ECB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2278751.10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1E77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7EBE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B10BC0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2FE6C6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FCD88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8C6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4C8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88F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355791.12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AAC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2278751.41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34FD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C8CB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58E964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0D4197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91ABC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842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9A9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C65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355790.84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597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2278782.01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095C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E8EF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2202D8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BE4157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E2EEE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347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5CF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889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355769.93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AAF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2278781.43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F88F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35FB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28A238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007652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19196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58B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253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ACC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355769.95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73E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2278780.78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9AC7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7E2D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F2572E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D7E5FC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C0D40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D26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869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2C6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355770.06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99C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2278751.10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34C5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3C5D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9C8A9C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612F19EB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42E5992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47:26:1111001:128</w:t>
            </w:r>
          </w:p>
        </w:tc>
      </w:tr>
      <w:tr w:rsidR="00590258" w:rsidRPr="00666D74" w14:paraId="5F13F9EA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022B1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B8EE2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E54E2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3F487D5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370BE9C5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130AE0C8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676D90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E1D6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B53F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F7F2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E3D262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4DD019C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5E10B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9E22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68E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24A2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9135F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52A69A9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79A0F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DE8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D77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2A4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D26C027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C1AA0C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86826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9B0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3D6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7A8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AB77AA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543308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97D5F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BB2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81A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57A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FB85A7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EB9934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A9BB9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057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905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81E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632CC6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DB17FA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54D5FA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ABF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FBE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5FE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C4EC7E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720BA284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D7A25DF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47:26:1111001:128</w:t>
            </w:r>
          </w:p>
        </w:tc>
      </w:tr>
      <w:tr w:rsidR="00EB43A2" w:rsidRPr="00666D74" w14:paraId="5C356E79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9F3C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78F3F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3F448A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1D4ECAF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FA0B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228D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7E8204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50482BF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CD34C7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A855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3CB067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1E5FB35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CCA189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050B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F47600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701E6C1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700C89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CE3E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FDFEA3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64E0C28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255CA9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A31F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5ED36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639 кв.м ± 10.47 кв.м</w:t>
            </w:r>
          </w:p>
        </w:tc>
      </w:tr>
      <w:tr w:rsidR="00E70CD1" w:rsidRPr="004A75A7" w14:paraId="0AA1D37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94748A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9963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D46134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√639 * √((1 + 1.46²)/(2 * 1.46)) = 10.47</w:t>
            </w:r>
          </w:p>
        </w:tc>
      </w:tr>
      <w:tr w:rsidR="00E70CD1" w:rsidRPr="004A75A7" w14:paraId="21D2DD3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3B6D2D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407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2E35CD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0D670FB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7CE4AA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204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AB36ED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14:paraId="4CA3A70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D2D5B8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BF72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865CD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069EB0FE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D4C717E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CB7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4C3BCC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1225B573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F8B660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39E6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AEE8CC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60F3D076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AEC05D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837C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BEDB67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0B52EC35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913B1A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0E10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496FCD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6D121AF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73C73D7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534B6A1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24F08D1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4E2891A2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AA10B75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3F417B6B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47:26:1111001:128</w:t>
            </w:r>
          </w:p>
        </w:tc>
      </w:tr>
      <w:tr w:rsidR="006360AC" w:rsidRPr="004A75A7" w14:paraId="2C83F3F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567E4EC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DC5E8E1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7B3D1F75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32A6FD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0177EEB2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72ECCCC1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47:26:1111001:13</w:t>
            </w:r>
          </w:p>
        </w:tc>
      </w:tr>
      <w:tr w:rsidR="00105FDF" w:rsidRPr="00EB43A2" w14:paraId="511AFD44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10CC966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12974ABD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2A8C8198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372F3EB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4C86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F87578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BF2654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212E4507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1ACF39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034BE56D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B546D6C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B3D5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5DC5ED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7EDCE1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C7E07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ABA7A8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7F7A72DC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30C9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4C9D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F95A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D520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07E3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67273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1573B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9C47C7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7CBBD61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54C66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9CE0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F2395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4B551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CA204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5922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8337C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CBF67D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1505FD1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11823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E2B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FCD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CD4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355613.65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CCD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2279059.89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A4EE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214B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380434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8A4F77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CADF5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650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346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4D4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355632.80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9D8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2279060.90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D368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F953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7AB5FF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DBECDE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B6659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8DF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4D9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91C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355632.30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AB4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2279091.11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B149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FABD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F5E77F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088707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ECE2F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05D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4EE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553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355613.14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735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2279090.79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2E84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3EFE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416339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F9E00A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4ED77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314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CDE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17F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355613.65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708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2279059.89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2403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596F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F4E912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3114121B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B8CBBFA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47:26:1111001:13</w:t>
            </w:r>
          </w:p>
        </w:tc>
      </w:tr>
      <w:tr w:rsidR="00590258" w:rsidRPr="00666D74" w14:paraId="580B31D7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0756B2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5D00B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B069F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B19C652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66DA1958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6212E1B1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83DC06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A0A2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2126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6E6B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6FE0E0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28A9BEF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6927D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CD42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2881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BA4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36E2D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11CFA1E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0F76DA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455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D52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273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78227A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485090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83C17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A6D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007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7D5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72932E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BB5483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B7352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893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C21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2A3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D7B130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5CCCD2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A1492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C30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619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E8B3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D8E4C2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280B14C7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CE63EFB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47:26:1111001:13</w:t>
            </w:r>
          </w:p>
        </w:tc>
      </w:tr>
      <w:tr w:rsidR="00EB43A2" w:rsidRPr="00666D74" w14:paraId="2604FA92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D7DB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DC3ED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822CFF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3E8F831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74E7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A8ECC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54E985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776E037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A5A350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FB3F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9168CB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65D9973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87F69F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1E7C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574407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6AF5715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8BB8B4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BE69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4AA700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0ACA5B1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0A9F66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094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7A16D2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 кв.м ± 10.20 кв.м</w:t>
            </w:r>
          </w:p>
        </w:tc>
      </w:tr>
      <w:tr w:rsidR="00E70CD1" w:rsidRPr="004A75A7" w14:paraId="4D6424C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1480DB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17B0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B9BBBE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√586 * √((1 + 1.59²)/(2 * 1.59)) = 10.20</w:t>
            </w:r>
          </w:p>
        </w:tc>
      </w:tr>
      <w:tr w:rsidR="00E70CD1" w:rsidRPr="004A75A7" w14:paraId="3A78907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E43F24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05D1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87168A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0E36A5A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4AE106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7B1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293DD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14:paraId="723FC9B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7D6F6D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8330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3D931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4D4F1A82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2A69D1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45FA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CB5380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6432D151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B8D23B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0C95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FD8061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0D55B94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950697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937D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690AF0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3197B5EB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26EDB1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9098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ACE346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A300D1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42AC8C5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8650396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647590C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0531AFD8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073A672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3FC50A87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47:26:1111001:13</w:t>
            </w:r>
          </w:p>
        </w:tc>
      </w:tr>
      <w:tr w:rsidR="006360AC" w:rsidRPr="004A75A7" w14:paraId="6546EAF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E3399EE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CA51C98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48C56AC4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B076AB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3850CD52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589DC9BA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47:26:1111001:130</w:t>
            </w:r>
          </w:p>
        </w:tc>
      </w:tr>
      <w:tr w:rsidR="00105FDF" w:rsidRPr="00EB43A2" w14:paraId="71605400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EE19A15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7FE0E28E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6282AC13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7836BEE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3A8A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6298FF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9458D0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5D1FE5DF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C292B3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09466AC5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A1046F1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76EC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A520BD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E5C6CF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08A5FF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D52DAF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7E1F6220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B306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D482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454A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D4FE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D515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8B68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C32A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12E671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100B699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671B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4257D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0C79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2C30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0A0E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85BAE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FC94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C3867E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0588D59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DF7DB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622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F3A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B2E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355790.84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076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2278782.01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C872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B42E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35F870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ED282C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76500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FE6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719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5BF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355791.12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D4E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2278751.41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D15B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658D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12B5BA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1A81D4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F0D16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61F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284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06F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355811.72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811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2278751.71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A0C7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E66E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2DF8A1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807C51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779F4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58D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F4D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E52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355810.93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C51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2278782.23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A900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3912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6439BC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A8FA71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214E3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55D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E64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0F5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355790.84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AAF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2278782.01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9EAC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F743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50A9D2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22A12E2F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40A1A56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47:26:1111001:130</w:t>
            </w:r>
          </w:p>
        </w:tc>
      </w:tr>
      <w:tr w:rsidR="00590258" w:rsidRPr="00666D74" w14:paraId="70C1AF71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758BDB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30EA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D6CC95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573196A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3BA2D492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6294B02E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746A0D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530E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343A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5D87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90D052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2287EBC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37BF1B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6C5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1C7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E90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44E16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30E40DE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6E314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2D4A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534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FF54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7BBF648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8359F4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F67C3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F1E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971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3B94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DF57BD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22470C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C2BB09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911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E43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E90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254DBF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BC90CF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084F3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327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D2E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EA0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D1557A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349C7CBE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B039CA0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47:26:1111001:130</w:t>
            </w:r>
          </w:p>
        </w:tc>
      </w:tr>
      <w:tr w:rsidR="00EB43A2" w:rsidRPr="00666D74" w14:paraId="10F6BB4E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A5DF6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39782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F83ADC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76216AA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C4759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9FB06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AFD8E9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42E8693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04E320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42D5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3290C4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7D2A11E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91893A1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79FA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285AA4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20B1676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FEB4D2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C2B8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19CBEF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6615BB6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D9344F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9CA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5DB5D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 кв.м ± 10.36 кв.м</w:t>
            </w:r>
          </w:p>
        </w:tc>
      </w:tr>
      <w:tr w:rsidR="00E70CD1" w:rsidRPr="004A75A7" w14:paraId="25FCBA8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C3C831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F53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430AA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√622 * √((1 + 1.48²)/(2 * 1.48)) = 10.36</w:t>
            </w:r>
          </w:p>
        </w:tc>
      </w:tr>
      <w:tr w:rsidR="00E70CD1" w:rsidRPr="004A75A7" w14:paraId="5B3550B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8DA629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6529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31AFE3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74FE3BD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662744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2AAE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5B19E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14:paraId="40CAC65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4B71EA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F5BF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A9951F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4424D864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26D53C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4765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4F2DD6A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4E5BB5F6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8E4699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465A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92E4AD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258F2E8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60749C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6123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A934BC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0687B831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6B6341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9E90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8ECE28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3F0189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FB1D33F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401C825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367E604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11664921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CEC63B3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53B993C2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47:26:1111001:130</w:t>
            </w:r>
          </w:p>
        </w:tc>
      </w:tr>
      <w:tr w:rsidR="006360AC" w:rsidRPr="004A75A7" w14:paraId="557C889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C102DB0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3B58358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5A0107B7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9180A5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1C372483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7491E626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47:26:1111001:132</w:t>
            </w:r>
          </w:p>
        </w:tc>
      </w:tr>
      <w:tr w:rsidR="00105FDF" w:rsidRPr="00EB43A2" w14:paraId="2C82113A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A806DDD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7C037A91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18B9786E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4DB9DFD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8A410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CAD9A6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0C74FE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62F11D3F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FBE628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27FEAEAB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E4DDD05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C01D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EAF453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ABDB30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47B68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FF1CBE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5D7F3E9A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FA385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1781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A92D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D9D2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2927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58B2B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8CDD6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2D3CB8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6BFB26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17907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CEEA3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BCF08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74B9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498C7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5CD48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10578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FB9CEC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1644C3A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2CA4E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6A0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007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5CA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355810.93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257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2278782.23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4C48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17E8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CB107F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99111B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12F70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5A3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5F3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0D1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355811.72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D6B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2278751.71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F105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16EC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0727DC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04F76C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62724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CA5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3C3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AE3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355831.40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575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2278752.01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5288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38F2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E77A66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789D8B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8C23A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BCF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414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A89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355830.87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B57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2278782.75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E6E0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0101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207734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17C5DA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4AA6C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63F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3F3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1EA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355810.93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D7F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2278782.23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22DD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27DE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B9303D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7B393714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B223ADE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47:26:1111001:132</w:t>
            </w:r>
          </w:p>
        </w:tc>
      </w:tr>
      <w:tr w:rsidR="00590258" w:rsidRPr="00666D74" w14:paraId="552310C8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02F1B3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FF4E8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7527A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67E0C00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0C9F44E7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51DE2EF5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D47B1B5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398F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DD64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393E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1BF04B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472AFB7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BC524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6A5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EDB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4CFF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B1843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51DB3DB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FCEB6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AD19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6F2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E13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2AED37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8F3673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DB23B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10F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2293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5B9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935367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449CC0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CA954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5DE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145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B6E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B1BA6D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DCFC1F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24052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706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AF6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EA2B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252380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46BE7D5B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650D9C0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47:26:1111001:132</w:t>
            </w:r>
          </w:p>
        </w:tc>
      </w:tr>
      <w:tr w:rsidR="00EB43A2" w:rsidRPr="00666D74" w14:paraId="109CAD27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E766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8F7A4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512246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122585D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5CD9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ED0F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345ECC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5CD0F14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8B3DE6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8962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ED2C80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4A822B0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C63020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1FF5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A3B5CC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083DC65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B87B4F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7D83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5ECF27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7C47FD6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EFA44B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A82A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0621B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10.28 кв.м</w:t>
            </w:r>
          </w:p>
        </w:tc>
      </w:tr>
      <w:tr w:rsidR="00E70CD1" w:rsidRPr="004A75A7" w14:paraId="3A5A418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D18B45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C61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3402BF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+ 1.52²)/(2 * 1.52)) = 10.28</w:t>
            </w:r>
          </w:p>
        </w:tc>
      </w:tr>
      <w:tr w:rsidR="00E70CD1" w:rsidRPr="004A75A7" w14:paraId="74D5268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91110B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9887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B3627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2CBDC92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33E4D5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867C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DA2B58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14:paraId="0EE1D81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DBA702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9B2C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27973D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757B5F44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2C283A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F72F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8AB62B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025E4BA3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02B721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378B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B79F12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6DEB8BBC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885460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CE80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13FD5C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54D15B17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5C98EC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3F51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80FF5D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70060D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EA0660E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A782C15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F400B5B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49F31DC4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49046E9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0DFD5002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47:26:1111001:132</w:t>
            </w:r>
          </w:p>
        </w:tc>
      </w:tr>
      <w:tr w:rsidR="006360AC" w:rsidRPr="004A75A7" w14:paraId="4C65E15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EC9B528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B3787E9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3AF05315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81BB03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704220F4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30B0232C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47:26:1111001:138</w:t>
            </w:r>
          </w:p>
        </w:tc>
      </w:tr>
      <w:tr w:rsidR="00105FDF" w:rsidRPr="00EB43A2" w14:paraId="66FBDA4D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3F725E8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2B75F319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4B1BB688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66F29C1B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9360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317C00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6EF9B2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156DF882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E35AB6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717F13B7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1366503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E342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94132C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B06D2A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8D540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F9CECC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24C9617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448BF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8535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F01C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424D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85E5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2A131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ED082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F1E0DF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228C2C6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6CA58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7193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0BEA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4DF0F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E0E20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0CD00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537A4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4462B8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6919434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8F183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E4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AB0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72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355879.95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1EF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2278784.35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6D08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7F15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1D24CB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471AD5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3607B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5E3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CF1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185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355880.27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EA7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2278753.07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CDCC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E5D9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668E66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9835F7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144EC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168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80D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D5D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355899.94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0D6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2278753.27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8ED3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FD0A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4C130B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FE4549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F33E1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BF9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B9E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EB4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355899.29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B44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2278784.35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6402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747F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4908D3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161EF8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8D880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914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9DB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6DC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355879.95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93B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2278784.35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535C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D5E1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45C9F8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1A78CA98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52F1657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47:26:1111001:138</w:t>
            </w:r>
          </w:p>
        </w:tc>
      </w:tr>
      <w:tr w:rsidR="00590258" w:rsidRPr="00666D74" w14:paraId="5C097A3E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00F70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11CCE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EDA33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B9ABA76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09F02008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6F057EFE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A38439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6789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AABD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08CD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70968C7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1CC58D3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E5DB45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CFC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5D8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32D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05A631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78B19B3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C6D0D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B6DA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8E8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C56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B4DDE7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59B452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9C84F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E40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79A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A91B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8140AF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3BC007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B9B3C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B5E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263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160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D6C7CE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B29595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6A3B1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5F6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FD6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7CC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13FEF9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25CF4201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C564CDB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47:26:1111001:138</w:t>
            </w:r>
          </w:p>
        </w:tc>
      </w:tr>
      <w:tr w:rsidR="00EB43A2" w:rsidRPr="00666D74" w14:paraId="36CB1068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3EF0A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621D5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9CC1FE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6BFA1A2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252C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D617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90E04F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575EB83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C93F40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5D61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E73812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3740448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CF1B15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D870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D1F210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0866868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92AEEA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0ABF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A1FCA7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2EDF1FE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42FC05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410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489A08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10.35 кв.м</w:t>
            </w:r>
          </w:p>
        </w:tc>
      </w:tr>
      <w:tr w:rsidR="00E70CD1" w:rsidRPr="004A75A7" w14:paraId="1F202E0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D691E4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B68B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129662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+ 1.56²)/(2 * 1.56)) = 10.35</w:t>
            </w:r>
          </w:p>
        </w:tc>
      </w:tr>
      <w:tr w:rsidR="00E70CD1" w:rsidRPr="004A75A7" w14:paraId="787A9A6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92C033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2F7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FD678F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0CC48A9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838B17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A115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DF978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14:paraId="6571893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05319F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8325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ACE8F3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01A6F5CE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A9119D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94B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F63047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2CAEDD43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30836C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D127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1AA168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8EAFEDC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6B1BF2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ED20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64D924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0FDD21C2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403462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742F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440E16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180162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164D90F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4E7D62A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D0FC832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6AC37F61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9DFD1C1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7A7EBA71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47:26:1111001:138</w:t>
            </w:r>
          </w:p>
        </w:tc>
      </w:tr>
      <w:tr w:rsidR="006360AC" w:rsidRPr="004A75A7" w14:paraId="47A5889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8FA8FAA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F666E62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1DBC6021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759405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1F4AC42D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5EC0A36F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47:26:1111001:14</w:t>
            </w:r>
          </w:p>
        </w:tc>
      </w:tr>
      <w:tr w:rsidR="00105FDF" w:rsidRPr="00EB43A2" w14:paraId="5EE4A972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254A693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54872008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43CF9175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54572C1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FEA6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E90A69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412B65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1D2AA5F3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2D101B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4D750C2A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D0C1172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F106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FC25E8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470E00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0CBE0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CA1ADA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2DCCBD4A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0818C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ACFA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D9D9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2A60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AF31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D0A2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84A1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C01404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5811425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67F93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8ED04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7849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86D74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A1F4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0EAED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6568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8C226B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164BF13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2A7A1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9B9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1A5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31F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355632.24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6B7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2279100.57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219A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FB91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98D5B9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41404C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7106F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4E7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783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485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355651.14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2F8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2279100.88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67C1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12AE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818690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9B3190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07FE3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701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8F4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C60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355650.82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8F0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2279132.33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BD07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A111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36D5C2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74F08C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D3885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6DC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D0F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C9B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355635.90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C68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2279132.18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BFA0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4401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CB9CE7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3550FA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10C9B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F18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B56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B13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355631.33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714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2279132.13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EEBD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8DBE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579DFF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5203FE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469FF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701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04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65D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355632.24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366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2279100.57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284C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B065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03E2CA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1B625FE6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13FE5DE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47:26:1111001:14</w:t>
            </w:r>
          </w:p>
        </w:tc>
      </w:tr>
      <w:tr w:rsidR="00590258" w:rsidRPr="00666D74" w14:paraId="6DDBA472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05C3C3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33D51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820D72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1B4ABC90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1D30A2A0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104B18FE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409ED4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F6C5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AF8B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4861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F085D4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3A4D796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C0A8F3B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A4C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0232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1B12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085263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58FF4C5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38462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342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FB9B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6D0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8DB255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683F1E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20307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526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CE9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931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2C81FF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5D2A24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E3CB5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7B3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AAF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E81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61D26E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50CAFA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CA828E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044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B92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6D2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8561FB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8BFF3D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BC635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55E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43F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E63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3BDDFD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2DF6FC13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6FB9E5B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47:26:1111001:14</w:t>
            </w:r>
          </w:p>
        </w:tc>
      </w:tr>
      <w:tr w:rsidR="00EB43A2" w:rsidRPr="00666D74" w14:paraId="125AD267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137D8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85C98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450844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378155E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667A6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27EB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1F2955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09887E9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C874D2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A58E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7A2FCC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5293833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6CA298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8F36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D0FD56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2DAA34A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1EA171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1D34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8133BA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71390E7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B2821E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B37B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9055D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10.38 кв.м</w:t>
            </w:r>
          </w:p>
        </w:tc>
      </w:tr>
      <w:tr w:rsidR="00E70CD1" w:rsidRPr="004A75A7" w14:paraId="65445A1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EDA9E7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CA54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ADAFF7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+ 1.60²)/(2 * 1.60)) = 10.38</w:t>
            </w:r>
          </w:p>
        </w:tc>
      </w:tr>
      <w:tr w:rsidR="00E70CD1" w:rsidRPr="004A75A7" w14:paraId="1D42913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410983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A24E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5D81A0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20F574E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C8FC3D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782B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EBD273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14:paraId="329B2DB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925D6C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9EC0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D4ED2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6315D24C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349315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2D73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0B5DAF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044A546D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3191A3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06DD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ED0E4C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4EA0A462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9592C5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59BF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7BC77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03E4F320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CF1042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607C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154AD8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4ABC9FD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14FBE03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B393315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C699D1A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5387FF88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14C3007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22DB563C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47:26:1111001:14</w:t>
            </w:r>
          </w:p>
        </w:tc>
      </w:tr>
      <w:tr w:rsidR="006360AC" w:rsidRPr="004A75A7" w14:paraId="752593F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362E60A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41FDB1C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4C2E9782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AA5FEB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2036FC77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3277279A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47:26:1111001:142</w:t>
            </w:r>
          </w:p>
        </w:tc>
      </w:tr>
      <w:tr w:rsidR="00105FDF" w:rsidRPr="00EB43A2" w14:paraId="7D9A52F4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8801993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65620D05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402606C5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246D4830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7227F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73196F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A3931D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784F8690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EA4A03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51BB6A25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DDE7774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6659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F82991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5F7339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4197E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E2AAB3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569F51F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F478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7011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1929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23B2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296D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FF232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3976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C840C7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3708AA5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D9681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3B073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50098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4B8BC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E542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CA1A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818F8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42AD8C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7ECB7BA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7B238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785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5EF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473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355919.47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74E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2278784.17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A7C6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448C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F5A519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E670A9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54CCF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7BF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C6B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044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355919.99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4C4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2278753.61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A2F2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FA61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851442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CADC35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0DD17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AC2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346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4F8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355939.41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B38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2278753.97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D7BA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DA8D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794737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E3E24E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2C1A4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F3A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248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A32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355939.14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64C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2278784.67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6DC1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4CD3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2ACE79D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51A29E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1AF0C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A4C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4BC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0B5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355919.47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145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2278784.17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44DD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A4AB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F7162A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02F2348F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7C6DBFC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47:26:1111001:142</w:t>
            </w:r>
          </w:p>
        </w:tc>
      </w:tr>
      <w:tr w:rsidR="00590258" w:rsidRPr="00666D74" w14:paraId="0952CD01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D6F58B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9693B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ACAEA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3B48C0A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506D39E4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1082C1CC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8F456D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4AED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4842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BD81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94DA2D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3D2CB21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51739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68C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97D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8D9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419638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5529E46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B81A3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298A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554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070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8A3BED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6C065E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2B9C6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1D1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CBC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813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B99CC8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817B03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12CA3A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F573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29A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9C3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090529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27B109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CF076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4F8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44E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5CD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914E71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07E120C7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637DB33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47:26:1111001:142</w:t>
            </w:r>
          </w:p>
        </w:tc>
      </w:tr>
      <w:tr w:rsidR="00EB43A2" w:rsidRPr="00666D74" w14:paraId="7AEAEF02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31F53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5935D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B312F5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61CC641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00DCC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1E82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651B13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6673669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27DAE8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E45B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162417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d4f3d2db-a421-484e-8500-a42e0120dc12</w:t>
            </w:r>
          </w:p>
        </w:tc>
      </w:tr>
      <w:tr w:rsidR="0014372A" w:rsidRPr="004A75A7" w14:paraId="32E737A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3284D7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26D6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21CDF6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5CCB467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4DC61F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7AAA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8C98B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22150BE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5C61F5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DC74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9E43012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10.27 кв.м</w:t>
            </w:r>
          </w:p>
        </w:tc>
      </w:tr>
      <w:tr w:rsidR="00E70CD1" w:rsidRPr="004A75A7" w14:paraId="15AF865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75EC24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F16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69CB78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+ 1.56²)/(2 * 1.56)) = 10.27</w:t>
            </w:r>
          </w:p>
        </w:tc>
      </w:tr>
      <w:tr w:rsidR="00E70CD1" w:rsidRPr="004A75A7" w14:paraId="48A6FCF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C1D050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4794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03F3A7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5E13043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42C15B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9A0D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229DF8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14:paraId="1494700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968D80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2C36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0FDCBF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143ABE64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9A2132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498A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2A0CD3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4B424DB6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CA6BD99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6410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3F663E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915E961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AC1C41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BAFC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46396E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259464A4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A725D3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E597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0EDF2C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3DB2DC4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8E5B042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EA7B529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2DDAFEC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0CB76238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1B89CA2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725D9F5B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47:26:1111001:142</w:t>
            </w:r>
          </w:p>
        </w:tc>
      </w:tr>
      <w:tr w:rsidR="006360AC" w:rsidRPr="004A75A7" w14:paraId="070D11D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23FB111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078D842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17D78F75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72A2AD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7FD08435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43A72F5B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47:26:1111001:144</w:t>
            </w:r>
          </w:p>
        </w:tc>
      </w:tr>
      <w:tr w:rsidR="00105FDF" w:rsidRPr="00EB43A2" w14:paraId="25C29B47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D6CD066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5283CFAA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34D4DDBC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35CBC990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59D3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82DC8E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53F273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10890ED4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50AA7D0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685E1955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54B42D9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5899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63B04A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6EBE07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D06C2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790FC0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5BFD35DE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EB0E2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DA97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C2DF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D40E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FE6A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26D7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4C32C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104A40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38ECD5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5D78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7394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CA3F9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B4B92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D7CA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1940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AA748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F058E4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14022FD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674F8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C33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C2D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91F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355939.14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B05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2278784.67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9388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9C67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A9E6A5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E39BCB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F32F0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7E5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0AA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845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355939.41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3D9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2278753.97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F1D1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A85B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A38533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A0705B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095B0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C4E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B5F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F18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355959.37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E37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2278754.16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81B5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D433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4E5B07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C80091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733D1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354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DF2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A66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355959.05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589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2278785.30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7CC3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3D1A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6FD660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0CBA91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E9F76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CC7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AA0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762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355939.14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79D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2278784.67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94AE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A8CF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96CDF9E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48888AB9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023628C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47:26:1111001:144</w:t>
            </w:r>
          </w:p>
        </w:tc>
      </w:tr>
      <w:tr w:rsidR="00590258" w:rsidRPr="00666D74" w14:paraId="1267017F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3EAA55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19518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5968E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31B57D6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2B05A3BB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4C3DF5B7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B12055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2362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63E2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A38E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A738E2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7EBBF8D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084F7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385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2C5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E3F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8F625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38E9627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4574F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12E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37E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83A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6D3725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4A3859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74480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F11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D00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BAD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6E82F9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D251B2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47CFE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EFD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150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9CC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EC8132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614270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8F85A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336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F6AB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BD3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989836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5CC23E62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E2B4350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47:26:1111001:144</w:t>
            </w:r>
          </w:p>
        </w:tc>
      </w:tr>
      <w:tr w:rsidR="00EB43A2" w:rsidRPr="00666D74" w14:paraId="09391EAC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2C37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0211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14EF9C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441E72F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A6EA5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398B0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1595BE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5064B8B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2D3882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B7B4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8DD647C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d4f3d2db-a421-484e-8500-a42e0120dc12</w:t>
            </w:r>
          </w:p>
        </w:tc>
      </w:tr>
      <w:tr w:rsidR="0014372A" w:rsidRPr="004A75A7" w14:paraId="5D6E54D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0E61BA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E6FA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F4C676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4E6CA88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B989E1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6B69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84598F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58F9AA8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8B0EC0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BA50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154B6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10.41 кв.м</w:t>
            </w:r>
          </w:p>
        </w:tc>
      </w:tr>
      <w:tr w:rsidR="00E70CD1" w:rsidRPr="004A75A7" w14:paraId="4DDC7D8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107C52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503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4D86D0E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+ 1.55²)/(2 * 1.55)) = 10.41</w:t>
            </w:r>
          </w:p>
        </w:tc>
      </w:tr>
      <w:tr w:rsidR="00E70CD1" w:rsidRPr="004A75A7" w14:paraId="212D5F5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C8ED9A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F7F3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E7F84D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0E87634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AF5D60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24BC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F4199C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14:paraId="40DA170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F90431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C4BC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E240BA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396E7B40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B16FBC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4820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93E2BE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2F55F12D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7B1333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7A46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0B94BD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64E8B984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120F03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9A64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EDBFED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2DC7191B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21F5A9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4622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C17C37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EB9BD6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A1AF374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6FA9065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58231B5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2C953380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6A2F6CC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24E2D1BE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47:26:1111001:144</w:t>
            </w:r>
          </w:p>
        </w:tc>
      </w:tr>
      <w:tr w:rsidR="006360AC" w:rsidRPr="004A75A7" w14:paraId="2DF3717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2E5884B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AAA9A6F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19BB410B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548D3D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034C0919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3FBAFB6B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47:26:1111001:146</w:t>
            </w:r>
          </w:p>
        </w:tc>
      </w:tr>
      <w:tr w:rsidR="00105FDF" w:rsidRPr="00EB43A2" w14:paraId="7A39D3D6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705B3AA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50CA4159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39D7F714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780B726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F0C4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675F61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C2CD5A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464CC99D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DF76A9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21F9F8F6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D2E9142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6664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700D3A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B8507F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4FD97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B16199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571C489E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0A8B2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7867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C2B1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A769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604E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A5F28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18507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09555A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D58A71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AB6F4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99B82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C795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8748D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BFB66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380B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ADC7B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693665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61D315D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100F5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C76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E22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397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355959.05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B75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2278785.30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224F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FB08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961C93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C7D759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FA665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49F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F52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CFB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355959.37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CDC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2278754.16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C4E1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C74E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1AAD77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7CE6EF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13EC2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820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91D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D75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355980.55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77A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2278754.44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F5BE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5D15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0DA70C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85F5B5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830FD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2B8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0A1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1BD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355979.24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571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2278785.67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638C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BE0F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1A3B3C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2B7C70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3F094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638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D6A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10D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355959.05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077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2278785.30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CBB3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74DC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77E5CD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15BFA539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F5C5F44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47:26:1111001:146</w:t>
            </w:r>
          </w:p>
        </w:tc>
      </w:tr>
      <w:tr w:rsidR="00590258" w:rsidRPr="00666D74" w14:paraId="785BDEF0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32365F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5CE355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8A016F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2465B2BA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6C865445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0EB27121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849166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EBC5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A5D5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97E0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782865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6232B1E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AAA892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E1F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EDE3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14E6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7BA9E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6474AE9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E0C03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E622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6C4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0BE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F5596E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3A74DE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5BE58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194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B3F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22E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81F52C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921A2B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63BA1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8F72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DDC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310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2F5D78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A65E3C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6BB2A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78C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E754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446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0EEB4D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32C6F1F3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1E03E68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47:26:1111001:146</w:t>
            </w:r>
          </w:p>
        </w:tc>
      </w:tr>
      <w:tr w:rsidR="00EB43A2" w:rsidRPr="00666D74" w14:paraId="482C956D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CCCC6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88512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65E5C6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37E8695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4EC9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46D35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8E4B37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18617A4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1D8804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ECC1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425FCA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3F0E468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9D1B4F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88E8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E9F2A4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37B8700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B5B2A5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1D7C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DF0B1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25F7AEB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AEA944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5EAE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5D364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645 кв.м ± 10.54 кв.м</w:t>
            </w:r>
          </w:p>
        </w:tc>
      </w:tr>
      <w:tr w:rsidR="00E70CD1" w:rsidRPr="004A75A7" w14:paraId="42B9D17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F56391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6C0B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B2CEF2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√645 * √((1 + 1.47²)/(2 * 1.47)) = 10.54</w:t>
            </w:r>
          </w:p>
        </w:tc>
      </w:tr>
      <w:tr w:rsidR="00E70CD1" w:rsidRPr="004A75A7" w14:paraId="0018872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A48004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FA7C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C94993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2297D52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051192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EF4D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0C153F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45 кв.м</w:t>
            </w:r>
          </w:p>
        </w:tc>
      </w:tr>
      <w:tr w:rsidR="00E70CD1" w:rsidRPr="004A75A7" w14:paraId="77565D7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D9D72C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2D4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E1D933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08138636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4D28D3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0B47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D1A0D2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68241966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108B00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607B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CF34A9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60B137E7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EF4E5F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7711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4A97DF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7CAE131E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BA765B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47F1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E3BBF2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3DC4B8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D206ECB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0473631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6F6C479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4841759C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54A06EE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13F8BB98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47:26:1111001:146</w:t>
            </w:r>
          </w:p>
        </w:tc>
      </w:tr>
      <w:tr w:rsidR="006360AC" w:rsidRPr="004A75A7" w14:paraId="5C232C5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249AEC7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FC2B840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4C0914EB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67FAB0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70A82DC7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13745331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47:26:1111001:148</w:t>
            </w:r>
          </w:p>
        </w:tc>
      </w:tr>
      <w:tr w:rsidR="00105FDF" w:rsidRPr="00EB43A2" w14:paraId="6F65A2A2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EF12739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047AA055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310E70EC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291D252D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00CB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B35698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0DDFCE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554FD2D4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57E58E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4321FF5C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20EDCC9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D6B2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91560A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9E7C46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25D93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9CA992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5E5146E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E448B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2CFC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AAFF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BE64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06A7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3061E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7163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F09731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106C526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B3CD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79244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2FE4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11AF6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4471B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9479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4D29A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104678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2EC1E8F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A2B12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2C2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ED5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471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355979.24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2C0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2278785.67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ECFA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0F22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315CCD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0225D3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12D99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66D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695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59D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355980.55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A8E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2278754.44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B1DB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A89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E26AA6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685E86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5DD01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80B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79B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4DA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356000.38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110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2278754.71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FBFA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6A87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236AC8A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55455E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3168B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489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8CD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243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355999.46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510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2278786.03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62AC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0DE4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46C083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BDA7D2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6F6EF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6FA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EC5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0EC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356011.62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03D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2278786.01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2C82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7148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D7FD34F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CCF2FB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0019F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н7006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AF3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70F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EFC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355981.79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622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2278815.56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C53D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A926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B2F789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BE09A1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665D5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н7007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A97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8E5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F52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355978.05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A69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2278815.68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FADE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E999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3448FC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CF3EF7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283C36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н7008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89C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595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1D3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355979.12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CE0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2278812.64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E211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AC38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80DEE5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D366E9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35FD1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83C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C31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BE0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355979.24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756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2278785.67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B0BD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09D7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DC6C60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591F9864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C3DC79D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47:26:1111001:148</w:t>
            </w:r>
          </w:p>
        </w:tc>
      </w:tr>
      <w:tr w:rsidR="00590258" w:rsidRPr="00666D74" w14:paraId="65DDA8F6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C2623A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3542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312242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1FC04A2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4C4A9FB4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6B714A9F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A7C6C7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78DD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9572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041D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CAB43D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42C9691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489405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712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262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8938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892E7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798E21B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D0B48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627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CE7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A30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167B8B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B53569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AF64D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203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C51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8E1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092167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066694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2DC78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7CB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E0F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EF3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9E4914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D62FFE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E1503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00C9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D85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59B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1BD910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C96D1C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9FFE029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7B49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н7006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52B3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41.99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52D4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1C5286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BE1114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FA4C6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н7006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037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н7007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528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F9A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6A879B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2DD166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60FE6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н7007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89F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н7008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91D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637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93597E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3B8037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B07EC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н7008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5ABA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564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D14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AFC227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1E9CCD99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56A005E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47:26:1111001:148</w:t>
            </w:r>
          </w:p>
        </w:tc>
      </w:tr>
      <w:tr w:rsidR="00EB43A2" w:rsidRPr="00666D74" w14:paraId="16C0EC62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29F2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E7B5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6EC679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4333595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1D5C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7F6E9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383417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1BB0A31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F6D8D7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641B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B23BE5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708112E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6DC6EE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71ED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A0664B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51096B0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BE0E18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65CA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60E3A0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1D5ED53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5C000C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CD0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17C14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1150 кв.м ± 14.76 кв.м</w:t>
            </w:r>
          </w:p>
        </w:tc>
      </w:tr>
      <w:tr w:rsidR="00E70CD1" w:rsidRPr="004A75A7" w14:paraId="3F599D8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26E564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069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77CF53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√1150 * √((1 + 1.82²)/(2 * 1.82)) = 14.76</w:t>
            </w:r>
          </w:p>
        </w:tc>
      </w:tr>
      <w:tr w:rsidR="00E70CD1" w:rsidRPr="004A75A7" w14:paraId="0866FA6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FC75E4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9AB9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937E73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1050</w:t>
            </w:r>
          </w:p>
        </w:tc>
      </w:tr>
      <w:tr w:rsidR="00E70CD1" w:rsidRPr="004A75A7" w14:paraId="1C42517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A17911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62BB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0E8CF4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100 кв.м</w:t>
            </w:r>
          </w:p>
        </w:tc>
      </w:tr>
      <w:tr w:rsidR="00E70CD1" w:rsidRPr="004A75A7" w14:paraId="469FA1C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3D3B7F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401E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489597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1870EDA7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0DA2DC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B6C7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C9B6A7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78DD1AE1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59CFFF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498B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4B4685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69236F8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5D1D47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0A3A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4A405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22180438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53B63D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1C73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E73CE5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4DDD452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E66A8D2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36736EA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9B27271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6030356B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CB38705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4E4FA315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47:26:1111001:148</w:t>
            </w:r>
          </w:p>
        </w:tc>
      </w:tr>
      <w:tr w:rsidR="006360AC" w:rsidRPr="004A75A7" w14:paraId="3867A91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47E2D14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7941E9F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59F6D968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CF477F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77D83853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6DFF57CD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47:26:1111001:15</w:t>
            </w:r>
          </w:p>
        </w:tc>
      </w:tr>
      <w:tr w:rsidR="00105FDF" w:rsidRPr="00EB43A2" w14:paraId="6B1E5F9E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CF5B4E0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3928BE6E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79C7AE34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747328D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B1254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AB08D2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7E0DC6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35E32239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A4AE82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7F7A9BE1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C730031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4904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8D09FA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C48865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17CF6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139CFF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846065E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AFE40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AC4D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D1A7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B8AC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A9DB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2E457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B6C5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E68341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0E7E12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F0F01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F5E72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72762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ED0FC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45374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3F04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846EE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D6076E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1011120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B6498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784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589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85F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355632.80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CD3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2279060.90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B6EF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920B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4271B6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FE43A5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EE931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49D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3AE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F8A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355652.84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C3C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2279060.77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79B9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7791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96A27B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4D0F21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9F574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FF4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828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896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355652.61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00C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2279091.45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62ED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045F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2BAE77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D6CB08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E4DEB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AAF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483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F29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355632.30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B87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2279091.11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81C1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7866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6485C5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5643A7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BE173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AA5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8E0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DA5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355632.80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2B1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2279060.90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42B6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17DB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22214C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6B7A582A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1231F72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47:26:1111001:15</w:t>
            </w:r>
          </w:p>
        </w:tc>
      </w:tr>
      <w:tr w:rsidR="00590258" w:rsidRPr="00666D74" w14:paraId="7166A905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9537E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8F2B88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85CF3B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156BE793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679F9D69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75CDE38D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6F29E5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DA15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31B1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39E0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ED39C4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2F49E06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9F7FC5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A9F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5D3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FEA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3DDCB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1CC1392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31B90A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794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0E3B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AFD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C0E294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6F7F0E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B9A05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403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5B4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451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9DF61F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9AA31D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E0DDF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8B6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92A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6BC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0B8996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61C613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46996A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33A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483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540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634A0B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40CF0CEC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9CB2173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47:26:1111001:15</w:t>
            </w:r>
          </w:p>
        </w:tc>
      </w:tr>
      <w:tr w:rsidR="00EB43A2" w:rsidRPr="00666D74" w14:paraId="54E023A5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92E6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613D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563947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4754912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5C64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2DF0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042035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2981C4B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5187B2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7B2C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B53A14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00313FB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657EB1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4C0E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048364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3943F9F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650ACA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EF01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ECD8C0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72A2C30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DA609C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2A9E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A4E99C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10.31 кв.м</w:t>
            </w:r>
          </w:p>
        </w:tc>
      </w:tr>
      <w:tr w:rsidR="00E70CD1" w:rsidRPr="004A75A7" w14:paraId="3EE7A13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9212767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936E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B1A3D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+ 1.49²)/(2 * 1.49)) = 10.31</w:t>
            </w:r>
          </w:p>
        </w:tc>
      </w:tr>
      <w:tr w:rsidR="00E70CD1" w:rsidRPr="004A75A7" w14:paraId="50DF42F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20653D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C01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4DC72F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68A7427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1814D5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FDD4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8D8EAD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14:paraId="455E371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AD8ADF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7D54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95E42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7814A4C6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A74F494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AF94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4778421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5C69EC75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024860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5BE0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94616A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1BAFBE3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A1333F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E38F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21BF7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6C271BF3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5E347E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9786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91A9AD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0CF21DE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3682BC5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E63ED06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A88CB76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44C638FE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F71C497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0A8FAC00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47:26:1111001:15</w:t>
            </w:r>
          </w:p>
        </w:tc>
      </w:tr>
      <w:tr w:rsidR="006360AC" w:rsidRPr="004A75A7" w14:paraId="7F8D42B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3853C92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9716DC7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3D5AB238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45FF29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072C556F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5B73DE84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47:26:1111001:150</w:t>
            </w:r>
          </w:p>
        </w:tc>
      </w:tr>
      <w:tr w:rsidR="00105FDF" w:rsidRPr="00EB43A2" w14:paraId="1AB33F79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AD630E1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161E125D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71FBB537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6996B595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10E9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B2972E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5EA610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2A15924C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9A4953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4FCD52E9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063E46F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4E10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2B08D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5BEB10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5967C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7AEC6F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56603430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2A6C3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52D2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FCD0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65B9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307D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413CA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7E0D4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292AEA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10EC593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F05D4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818A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57B6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AD05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872BB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4894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B04AD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5F0916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0A1F42F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27BD7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7AC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A1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85E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356000.38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DD2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2278754.71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22C0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EEF3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A3B9E5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0BFD04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5896C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5D9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CD2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61E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356028.49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BE9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2278755.48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FD4C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4744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2EE2CD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1F141B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9A60CB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531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E46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4D5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356028.16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858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2278770.80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691B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FB36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082E9F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6DB6E3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73971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87B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1E1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D0D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356011.62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C80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2278786.01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8AAB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83D6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0967AF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718915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20961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B7D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979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455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355999.46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01C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2278786.03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0DF8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E086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605138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02892E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8C485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F37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359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BAC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356000.38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C8C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2278754.71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FAA0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8EA9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69CEA0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10CEF47D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F97E23C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47:26:1111001:150</w:t>
            </w:r>
          </w:p>
        </w:tc>
      </w:tr>
      <w:tr w:rsidR="00590258" w:rsidRPr="00666D74" w14:paraId="2A6CE73D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8606F8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C654B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AC3391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64301AA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33A3B53E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1528C231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EFCF3A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A329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337C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02D9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CF20C4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50273B3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AE941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ECDB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82F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5623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3541B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72E296B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175AC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DB0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B25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B2E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1D5F6D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8700C3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BCB43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4B4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4CD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A57B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DF1D33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7794A9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924A69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9E93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2DC3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932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E39FE1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A80B63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3034A3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359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D78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037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432F76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D06468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DBD2B9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BC2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FFCE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614B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D463D1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14BFDA9D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4CBAD31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47:26:1111001:150</w:t>
            </w:r>
          </w:p>
        </w:tc>
      </w:tr>
      <w:tr w:rsidR="00EB43A2" w:rsidRPr="00666D74" w14:paraId="4329B723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27A26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D7B9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54BED4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1C2198B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97C0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7904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4C673E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2711EDC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ED044A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7A3A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BFD9C3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d4f3d2db-a421-484e-8500-a42e0120dc12</w:t>
            </w:r>
          </w:p>
        </w:tc>
      </w:tr>
      <w:tr w:rsidR="0014372A" w:rsidRPr="004A75A7" w14:paraId="6FD35A6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DAA568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BA2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161293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6DBDEE2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3F384C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753C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212610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5D0721D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6747A9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D611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052272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750 кв.м ± 10.97 кв.м</w:t>
            </w:r>
          </w:p>
        </w:tc>
      </w:tr>
      <w:tr w:rsidR="00E70CD1" w:rsidRPr="004A75A7" w14:paraId="43E89F8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AA184F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7B6C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52A74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√750 * √((1 + 1.08²)/(2 * 1.08)) = 10.97</w:t>
            </w:r>
          </w:p>
        </w:tc>
      </w:tr>
      <w:tr w:rsidR="00E70CD1" w:rsidRPr="004A75A7" w14:paraId="2C2667F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3D736F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3E4B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9C9C5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750</w:t>
            </w:r>
          </w:p>
        </w:tc>
      </w:tr>
      <w:tr w:rsidR="00E70CD1" w:rsidRPr="004A75A7" w14:paraId="61AAED4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6EFE3D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5B01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DBFDF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14:paraId="40BDDB6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5EBDD9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18FB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19256E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6D277188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96F494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BCC4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236D5D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4F7807A5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3B6C10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6CD2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3460F3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63F22CF8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ACA15B7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DFFA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305323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47:26:1102001:224</w:t>
            </w:r>
          </w:p>
        </w:tc>
      </w:tr>
      <w:tr w:rsidR="00AF1B59" w:rsidRPr="004A75A7" w14:paraId="4D9BB01E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B41C54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B47C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ABB716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F63EED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8C042AB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2CA76CF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C3CB121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1653E632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7CF971D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11E4EC8F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47:26:1111001:150</w:t>
            </w:r>
          </w:p>
        </w:tc>
      </w:tr>
      <w:tr w:rsidR="006360AC" w:rsidRPr="004A75A7" w14:paraId="69855E7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BB2C124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3A845AB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636E92F7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855DDC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09D0025B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240909F7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47:26:1111001:16</w:t>
            </w:r>
          </w:p>
        </w:tc>
      </w:tr>
      <w:tr w:rsidR="00105FDF" w:rsidRPr="00EB43A2" w14:paraId="6E674142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BF70453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1E6D9E86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48A8D0FC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A3F853B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CC79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F25F5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A00656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01200563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7B48E8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7EB3C86D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F663DA6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C492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1D08E1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EA7289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38C099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41645C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5C1D02A7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D07D8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B8D1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117A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5035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E7C2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C38A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E323E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3A3557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122995E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B9569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FC7B1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CB660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D825A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E8BBD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B1B8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5B471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18094E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2AC8524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69A5D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773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50C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BDA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355651.14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6D3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2279100.88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A8E0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87AB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AFA135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67190A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0980C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20D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FFA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3C7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355671.91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DE9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2279101.27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878B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A6AD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192A1E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76D46C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C607C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BD0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9DE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1B3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355671.86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B99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2279132.55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5FDA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014A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C45E95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945590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41398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C5F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3B8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672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355650.53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323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2279132.33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22CD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DC82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6B1D06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601E1E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763AD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176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9C1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F7B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355651.14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289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2279100.88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DAC9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435B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9F014E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695153DB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1454412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47:26:1111001:16</w:t>
            </w:r>
          </w:p>
        </w:tc>
      </w:tr>
      <w:tr w:rsidR="00590258" w:rsidRPr="00666D74" w14:paraId="2A1C03F9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0AF948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0A419B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83BA4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C8E80C6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61EF083D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41D8BC07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D12BF2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9723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0AB5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984C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E06D95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653733D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B23CA6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798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20D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B371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6DDFFF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0E19FEB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CCC93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7A4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AE7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0AF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C733C5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A407D5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4C4BA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20F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E73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255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482858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449F52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15C72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EF3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454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F60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DE7C0E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2C4E95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4FEC9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E82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A3D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6B3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3B0894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33E45DC2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73769D8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47:26:1111001:16</w:t>
            </w:r>
          </w:p>
        </w:tc>
      </w:tr>
      <w:tr w:rsidR="00EB43A2" w:rsidRPr="00666D74" w14:paraId="4074518F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DB098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C9E3E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6FA75B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63967CE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AC65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8989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344DB9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6D2B87F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42D428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D061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340EE0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00C1A4F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0BA103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D637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22EBED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003024A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E23E3F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B84D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FD36E8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12C671A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FB8B69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2C70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559F1F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10.67 кв.м</w:t>
            </w:r>
          </w:p>
        </w:tc>
      </w:tr>
      <w:tr w:rsidR="00E70CD1" w:rsidRPr="004A75A7" w14:paraId="709793A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03FF25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0D9A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F69AA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+ 1.48²)/(2 * 1.48)) = 10.67</w:t>
            </w:r>
          </w:p>
        </w:tc>
      </w:tr>
      <w:tr w:rsidR="00E70CD1" w:rsidRPr="004A75A7" w14:paraId="185E232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207E368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C4C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A7EDE3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0E5FA5A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76757D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27B5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AE28C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14:paraId="2922187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62AA19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3DED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68737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377D2D98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1223BE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E991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9A4CB3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43FBE3A0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4AED65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18FA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050E22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C6829A2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585096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4DB4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69C99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2D6835E7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11FC06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59A8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C255F4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68C620D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1E8A49B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4FF7EF0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8B5929A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2FED3389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3E6E4E6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1BE80AA6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47:26:1111001:16</w:t>
            </w:r>
          </w:p>
        </w:tc>
      </w:tr>
      <w:tr w:rsidR="006360AC" w:rsidRPr="004A75A7" w14:paraId="68BA226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9DECF35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3C00630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4969C7F8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C771E9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1C280B1F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7A294424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47:26:1111001:17</w:t>
            </w:r>
          </w:p>
        </w:tc>
      </w:tr>
      <w:tr w:rsidR="00105FDF" w:rsidRPr="00EB43A2" w14:paraId="5A439777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73F696C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66BC20CF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54910BBB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6E168A24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8614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2AA8F9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A12E1A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02726687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D3FCAA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145AC764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B7BED28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0AC6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180F57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116C66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785F31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E8C85A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079D7D2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FFE9F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1BEA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A71E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EBD6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4497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1226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059D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FB084A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7FB0694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9846E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A5471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3CC9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6944E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45167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8075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3F081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7E6334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0A5587F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C49DA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815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65A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E9E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355652.84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E14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2279060.77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DCEE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5268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621F3E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A26437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4D945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0C1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046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B28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355672.92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512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2279060.96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B955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B0E5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4611D1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721357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F7CD9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79D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1DD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B5E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355672.67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D90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2279091.81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C785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1B52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23091B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9AFD10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0BE16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075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481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1F4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355652.61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A68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2279091.45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CBC0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6EA1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4EBCD9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79F520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F32EF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CA3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53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C44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355652.84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5C9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2279060.77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FE67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898F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EA327A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562CE189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619C87A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47:26:1111001:17</w:t>
            </w:r>
          </w:p>
        </w:tc>
      </w:tr>
      <w:tr w:rsidR="00590258" w:rsidRPr="00666D74" w14:paraId="7771A059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D5304B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AA79D3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105F8F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92EA480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1D699B25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5E407A31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21623A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3A7D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AB13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AD53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B3368D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0C69BB2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9C81C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1F7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A56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18B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DDBB5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0C09952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3E5F6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B2C9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7D9E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03D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2643F3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EE581D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AAA9EA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662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A2F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B6A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99AF42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C1BDDF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B2360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4AC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F8B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C1E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307597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35B3F5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1E80A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5F0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D594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6B8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80EEF0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3ED3E1A2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E989688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47:26:1111001:17</w:t>
            </w:r>
          </w:p>
        </w:tc>
      </w:tr>
      <w:tr w:rsidR="00EB43A2" w:rsidRPr="00666D74" w14:paraId="4554F86D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3D200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C3526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2FC2E7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7F1D9BF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B45A3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B6876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236670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3DD13AC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F66027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7BD4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424EAE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6f13b1ff-5c6e-4c99-bcd9-1392e2c2e886</w:t>
            </w:r>
          </w:p>
        </w:tc>
      </w:tr>
      <w:tr w:rsidR="0014372A" w:rsidRPr="004A75A7" w14:paraId="1129BCB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C9E99F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4B1C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923C8C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4D1F7A0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39D469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7366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D5CCD2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46D2424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99C519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266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6CFA7C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10.39 кв.м</w:t>
            </w:r>
          </w:p>
        </w:tc>
      </w:tr>
      <w:tr w:rsidR="00E70CD1" w:rsidRPr="004A75A7" w14:paraId="5DE6990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46B3AF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F207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BCCBE3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+ 1.53²)/(2 * 1.53)) = 10.39</w:t>
            </w:r>
          </w:p>
        </w:tc>
      </w:tr>
      <w:tr w:rsidR="00E70CD1" w:rsidRPr="004A75A7" w14:paraId="39D5295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89B260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115A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DF6290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463C580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9FF88C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FC0F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E8A630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14:paraId="4336756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08ECAB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087B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8E1E8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09D68F84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424E54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AD8D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E5ED8A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6E8DE401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4C8044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64DB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E6E939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5225C05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70F253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2CA7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76B59E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47:26:1111001:164</w:t>
            </w:r>
          </w:p>
        </w:tc>
      </w:tr>
      <w:tr w:rsidR="00AF1B59" w:rsidRPr="004A75A7" w14:paraId="63AC3D1D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30FBC3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60C7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886C36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09F526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1B17825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05B11E2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0CA0143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59F5EA06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B2975B6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1095B2B8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47:26:1111001:17</w:t>
            </w:r>
          </w:p>
        </w:tc>
      </w:tr>
      <w:tr w:rsidR="006360AC" w:rsidRPr="004A75A7" w14:paraId="1246AC2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A1FD653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26E0871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2AB5B4C8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47D4A6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4A217497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17E51348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47:26:1111001:18</w:t>
            </w:r>
          </w:p>
        </w:tc>
      </w:tr>
      <w:tr w:rsidR="00105FDF" w:rsidRPr="00EB43A2" w14:paraId="27777DF5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082B0FB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30CC44C8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2E0F7533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2E27E20E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FE34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7FDB2E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086468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1300A474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B1B23C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2A8CFB9E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20FF15B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0301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9F1A20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BA1284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54A6F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E58786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640F3BC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B15D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3C3D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C8F4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F57C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5C67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CAC2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71AF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0E0E21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17387A9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354ED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DFBF0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6F8FD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AAA5E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DBA6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540C1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F099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37F82B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660A94C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C4AF9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92B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2BB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B0C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355672.92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471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2279060.96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2EFB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07EE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A730DE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F4BE2C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FA983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74D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FD1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98B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355674.21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9EF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2279060.97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6F4C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983E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2A5000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16FED5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487AE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FFF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51B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A38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355692.64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C3E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2279061.19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DF98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A02A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052BD9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8E99BE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F0DD5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88C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43C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35A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355692.13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23A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2279092.11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EC5F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CF5B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359D8A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F1E835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0F1F3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996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561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AD0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355672.67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EF9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2279091.81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EAE5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2816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11A61D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0FA607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A2AF5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C3E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459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63D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355672.92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C22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2279060.96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97CD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5A49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714894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5666ED28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0534ABC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47:26:1111001:18</w:t>
            </w:r>
          </w:p>
        </w:tc>
      </w:tr>
      <w:tr w:rsidR="00590258" w:rsidRPr="00666D74" w14:paraId="6D196E02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A4EFB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8D5E0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5D19DF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2BB645FF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0AA81424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38CA2D79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9E4721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6EF7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D97D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6F7F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B221DE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354D4C7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3F3D0B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B0C6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9DB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F34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87BED5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6A8C448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7B68F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AF9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D27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A3B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66EC83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7E32D0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2E520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AB1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143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0B1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28BCA79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F19498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42E0FA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873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7C9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54A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1502CC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B8EE46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271DE9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20E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0CA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D24B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0C3660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902E80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DC3F79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BD7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E35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05B4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248B5B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04DB8570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F8CBA7F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47:26:1111001:18</w:t>
            </w:r>
          </w:p>
        </w:tc>
      </w:tr>
      <w:tr w:rsidR="00EB43A2" w:rsidRPr="00666D74" w14:paraId="57D15897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D15B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E8EAF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94CEE1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01CE28B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844E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69F1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8D38F0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4174B94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FD43BB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46CE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D556EF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81bfe748-79cc-4503-bf05-e78b753eee62</w:t>
            </w:r>
          </w:p>
        </w:tc>
      </w:tr>
      <w:tr w:rsidR="0014372A" w:rsidRPr="004A75A7" w14:paraId="178EF64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F5E52A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5174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F296C7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10A3371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8B0584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F3C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A0D1F4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7355C7B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861339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5AAF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4FB16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10.32 кв.м</w:t>
            </w:r>
          </w:p>
        </w:tc>
      </w:tr>
      <w:tr w:rsidR="00E70CD1" w:rsidRPr="004A75A7" w14:paraId="45209BE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DB5E4B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40AE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674074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+ 1.56²)/(2 * 1.56)) = 10.32</w:t>
            </w:r>
          </w:p>
        </w:tc>
      </w:tr>
      <w:tr w:rsidR="00E70CD1" w:rsidRPr="004A75A7" w14:paraId="2E41E6D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09A6C4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6960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8A35E3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32DFDAA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4074E5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3E40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4DD48C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14:paraId="1D7A1D6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D3D956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9992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21745F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48564B9D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C7D249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25BE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43C12A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54C32BF8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9F9A55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6F9E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F6D7D6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26F0EE0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7AB36A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E00C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3CED7A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323FE718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9A9200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CFB0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2F4390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69B40EB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8916041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C2683F7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CA17937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4C3F60C5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BA482BA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3137FF06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47:26:1111001:18</w:t>
            </w:r>
          </w:p>
        </w:tc>
      </w:tr>
      <w:tr w:rsidR="006360AC" w:rsidRPr="004A75A7" w14:paraId="4EF3AC9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6704C5E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D2E9415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172C7571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31EBB5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2E5B9420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1FA23F1A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47:26:1111001:2</w:t>
            </w:r>
          </w:p>
        </w:tc>
      </w:tr>
      <w:tr w:rsidR="00105FDF" w:rsidRPr="00EB43A2" w14:paraId="139438B5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A4E54A3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7A11AFDA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73147FF9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38502AA2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04923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82BE13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C2AA34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33087BC9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781A143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5ACB11D9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47E5E3A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D121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F0B4C9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5435AB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BD93B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E98CCB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3CE30F15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A453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CC9C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48F3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68AC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5286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8F76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5EDC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12F237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5246B6B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67011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3B67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1C8BD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EF146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D295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D9B42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A1A01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5468D6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468FC88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DCE75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ED4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4E1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13B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355678.87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05E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2278809.98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787C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19C4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78638D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328871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0DA92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440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E59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4B5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355679.80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03A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2278779.46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D63E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C152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56347E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A58BC4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D425F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85E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A65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278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355700.05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8B6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2278779.76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EA52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1CB7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D1528C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0B399D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3C779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B13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ED3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329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355699.54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90C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2278810.58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74BC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3FB8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3F2D24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9138D8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22B7B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8CD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F86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FE8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355678.87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CD1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2278809.98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1CAE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23B0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4D0707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3A5A53A8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E2A5DB8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47:26:1111001:2</w:t>
            </w:r>
          </w:p>
        </w:tc>
      </w:tr>
      <w:tr w:rsidR="00590258" w:rsidRPr="00666D74" w14:paraId="1AFDF707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48189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E43A6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A1BB03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3905F5E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34A78DF6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57FA455E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FA8729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EB89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D716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4B9F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3CEA6D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5E2F652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4404F6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14B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08B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834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AB7EE1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39711B8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47E30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7249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463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A063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68E6F6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F9584B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3A9BD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094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CCE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60CE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F8A316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304BE2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10645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9ED2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898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AC1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B933CB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4CE051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FEA11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17B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F36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50F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E712EE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7CCABFC7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EA5E18D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47:26:1111001:2</w:t>
            </w:r>
          </w:p>
        </w:tc>
      </w:tr>
      <w:tr w:rsidR="00EB43A2" w:rsidRPr="00666D74" w14:paraId="34E014A9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222B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77C3F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D678AA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2E278C1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5776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908F4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597699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0564752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365D9E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5BA0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71F22D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5474658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EF139C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3B96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8AC355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6C0B36B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68AB9E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7443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54FA18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4387971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3E2B8D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6E74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AF34C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628 кв.м ± 10.39 кв.м</w:t>
            </w:r>
          </w:p>
        </w:tc>
      </w:tr>
      <w:tr w:rsidR="00E70CD1" w:rsidRPr="004A75A7" w14:paraId="69A339E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BB67E7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E50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973A44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√628 * √((1 + 1.47²)/(2 * 1.47)) = 10.39</w:t>
            </w:r>
          </w:p>
        </w:tc>
      </w:tr>
      <w:tr w:rsidR="00E70CD1" w:rsidRPr="004A75A7" w14:paraId="042451D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F19F79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BA27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1531CC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10943F2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63E918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DE3E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E79D8F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14:paraId="0DB0B41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47ED80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06AA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5F8652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5B1BC2E7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FA521D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085C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A6ABDA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2CABC547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1109BC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47C3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260F536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B8707B7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BBF229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DFAB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A2759F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2DA26FA9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3FBEBC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288A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70DB86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6361A80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BA260EA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F6CC587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AE2A1AF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6AB96152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4777B98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66CD3D66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47:26:1111001:2</w:t>
            </w:r>
          </w:p>
        </w:tc>
      </w:tr>
      <w:tr w:rsidR="006360AC" w:rsidRPr="004A75A7" w14:paraId="2817391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4D77CE0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9DE8168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5B882340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F50331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44924233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10BD2DC9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47:26:1111001:20</w:t>
            </w:r>
          </w:p>
        </w:tc>
      </w:tr>
      <w:tr w:rsidR="00105FDF" w:rsidRPr="00EB43A2" w14:paraId="14033A86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A0271A0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0ACDCB77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3E0F07CA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AE8D330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AE3B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FAE673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679B87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38C6440A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2CFDBD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309AD3FB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1AA98D6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3C61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3751FF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5167AD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308A0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6EC57B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50A0BFAA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04EC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A92D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FC36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8DCB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66FD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D9AE6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C6317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B234CE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293AF2E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CE46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73464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9575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F54A9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FC936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70A16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D65D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6EAEF6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4649BD9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85521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5C2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150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3A0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355569.35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57F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2279060.07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4E2A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53FC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42C343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E35995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FAA13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B67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D9F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8D0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355569.83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639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2279029.02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B4AE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57B8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F305E3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4A5CDA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48DAE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953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AC9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BA2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355592.96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44D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2279029.28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711F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B90E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274598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DFFE0D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CE8B8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A59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784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218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355593.05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9ED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2279059.74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834A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8339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6A1DA3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C10E62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615DC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E56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695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1EA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355569.35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CEE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2279060.07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2C69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B6B3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05C2D9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6CDC1C3D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F5A78E1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47:26:1111001:20</w:t>
            </w:r>
          </w:p>
        </w:tc>
      </w:tr>
      <w:tr w:rsidR="00590258" w:rsidRPr="00666D74" w14:paraId="2491BC35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343B75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D9D58B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E1E766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5770CD8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53349DAC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5C2C2846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EE063D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027E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5552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F172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A28745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251CB97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11E6D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7EA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9202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246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55514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70123C8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02B59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024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106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FD6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207AC1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FA1992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A87E3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5A4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F60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68C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137CA5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834152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7E98B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428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08A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3083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1CC166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E9C7D9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1D8F9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02F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CF7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1353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9C4F57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3F9582D5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48A1007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47:26:1111001:20</w:t>
            </w:r>
          </w:p>
        </w:tc>
      </w:tr>
      <w:tr w:rsidR="00EB43A2" w:rsidRPr="00666D74" w14:paraId="22ECD4D7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F83F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850A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44D003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0980730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DF619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70D8D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5FA66C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615DD6D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C97557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3B03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8FA29A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82ed6dec-3f3c-4858-b078-05a300667445</w:t>
            </w:r>
          </w:p>
        </w:tc>
      </w:tr>
      <w:tr w:rsidR="0014372A" w:rsidRPr="004A75A7" w14:paraId="432F61F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0801B2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F2B7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AD2349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37686F4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CE0E49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B9EB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175D70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07A1795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81A540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5367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65776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720 кв.м ± 10.93 кв.м</w:t>
            </w:r>
          </w:p>
        </w:tc>
      </w:tr>
      <w:tr w:rsidR="00E70CD1" w:rsidRPr="004A75A7" w14:paraId="5E842E3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B9B64E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C02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3F6EA3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√720 * √((1 + 1.31²)/(2 * 1.31)) = 10.93</w:t>
            </w:r>
          </w:p>
        </w:tc>
      </w:tr>
      <w:tr w:rsidR="00E70CD1" w:rsidRPr="004A75A7" w14:paraId="5734361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EDED5E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EC84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F954B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14:paraId="0A098E7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0B0392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9FE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C72CAC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14:paraId="61B6B03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AB25C0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0B44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C12BB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24B50C07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924827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DFC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23A670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61C7BE68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9B2D40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DFBE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4B60A7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A853880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E09085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180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46C87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782163D7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D553FB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709E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042C39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91E4D0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40026D8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4DEEA24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6C906FF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193CF537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A7D46FB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7318CB52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47:26:1111001:20</w:t>
            </w:r>
          </w:p>
        </w:tc>
      </w:tr>
      <w:tr w:rsidR="006360AC" w:rsidRPr="004A75A7" w14:paraId="5C528CE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297EC29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94BCF0A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0547A83A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F50EDA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01A2B8B3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290D632F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47:26:1111001:21</w:t>
            </w:r>
          </w:p>
        </w:tc>
      </w:tr>
      <w:tr w:rsidR="00105FDF" w:rsidRPr="00EB43A2" w14:paraId="45ED2356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A946E76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0B5E90FE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5C378C29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35716386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3D7E1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7DC886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82AB33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33EE9A4C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A2161F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30673C3C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A08E61F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1C50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7F5DD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800018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06644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B03ED5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3EE78FF0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E8EE3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39B6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CB25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FD9E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728F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8C1D2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8862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5CCB13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775CADD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C3BA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92BB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7F9CF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746EC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8CBF0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487F0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BC2E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43212E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54DB1EF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85D99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35A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981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9D2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355569.92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9EF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2279017.67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43FE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22D8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9986F5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0B96D0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3F9D2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5C0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577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C27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355570.29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B68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2278987.87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750B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0793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C697C7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7324AF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99A20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CE9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68C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6AE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355571.62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7DE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2278987.89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F504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8753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AD5211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AC2979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73ACA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FC8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7E9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4B0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355595.30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466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2278987.99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7325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4636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352B15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036E48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3DBF2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832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414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90B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355594.80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BEB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2279018.08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F3C1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1EB6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8A2FFAA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5C716D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EA5C6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705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13B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70A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355569.92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A03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2279017.67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87F7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D47D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699D5F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7C1C7500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1C2E01D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47:26:1111001:21</w:t>
            </w:r>
          </w:p>
        </w:tc>
      </w:tr>
      <w:tr w:rsidR="00590258" w:rsidRPr="00666D74" w14:paraId="22E6C5D0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C1713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223543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6207B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24CF7A36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469024F6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4A2AE54D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3F8B3E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725C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0D09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F567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842FCE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4A1730F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AB914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A75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835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EA22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C0F22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2A8AD19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BE494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D31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AAD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D3D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A0B69F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E4C16C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979A4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320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95D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CAF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007317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5B78F8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1330A2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63E2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B54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7A3B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0AFDCD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F61BCC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0A9AD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1D2A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BAE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50A3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026ECF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967C42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935C3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2F2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B31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AE4E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C0D993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37395938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CDDE225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47:26:1111001:21</w:t>
            </w:r>
          </w:p>
        </w:tc>
      </w:tr>
      <w:tr w:rsidR="00EB43A2" w:rsidRPr="00666D74" w14:paraId="7E4FD107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08087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F83F3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A5D101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28D5633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2E630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A7F7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D9711E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3F3ECE7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4B19BB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E6FC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783966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2F75B32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830E28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0274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41E186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069DA91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6711CC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9A25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8071E2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0E46193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96BD354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3BC5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DCD0E2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747 кв.м ± 11.01 кв.м</w:t>
            </w:r>
          </w:p>
        </w:tc>
      </w:tr>
      <w:tr w:rsidR="00E70CD1" w:rsidRPr="004A75A7" w14:paraId="753A0B3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410AEC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DA54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606CC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√747 * √((1 + 1.19²)/(2 * 1.19)) = 11.01</w:t>
            </w:r>
          </w:p>
        </w:tc>
      </w:tr>
      <w:tr w:rsidR="00E70CD1" w:rsidRPr="004A75A7" w14:paraId="60D70CE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CC7580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7E8D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37B2E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14:paraId="55220BA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17C51A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4A9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C75C0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 кв.м</w:t>
            </w:r>
          </w:p>
        </w:tc>
      </w:tr>
      <w:tr w:rsidR="00E70CD1" w:rsidRPr="004A75A7" w14:paraId="2CA4D26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25C55C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1D09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93A81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19A5E2E9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A277A0D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220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5F860A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3EE78B6A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FEBDBE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E53C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840604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4BE822E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DC31AE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C7B0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7B7EDC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28783369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950AC2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8B9F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5B0FC2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766B89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65903E2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FF6CC8B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A11C95C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0F1E9301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AC487E4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409E2C84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47:26:1111001:21</w:t>
            </w:r>
          </w:p>
        </w:tc>
      </w:tr>
      <w:tr w:rsidR="006360AC" w:rsidRPr="004A75A7" w14:paraId="4470CB5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2FA590B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936C000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6A097B69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36A94B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39D37F22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08D04AD5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47:26:1111001:25</w:t>
            </w:r>
          </w:p>
        </w:tc>
      </w:tr>
      <w:tr w:rsidR="00105FDF" w:rsidRPr="00EB43A2" w14:paraId="609FA337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1C10636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6517E456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7E4CC623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67455C01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78932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874683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A8F977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547716F5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B88ED7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04BD15C9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25A2C9E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85A3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0988B3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CDDD46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E7A49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96014F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0B9E273F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96A94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9033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C59A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6CF3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9578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0BB7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2D58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4455D8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FAF28C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6551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FAE91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8B7DC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3BD4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03BE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24DB0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4595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C94D81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2EDB0C8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BB344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67A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04F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EBD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355615.37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A65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2279018.42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2349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6C88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DF5C0C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45B355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7B8A0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0E3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9F2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BF4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355615.29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655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2278988.19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337D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1282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55E5BD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5A38CF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1A0E7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D7F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9AB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32D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355635.13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9CE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2278988.59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1D50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6645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8C4798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503B33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63347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CD6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6CB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836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355634.05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4D6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2279018.74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3939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0564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43A452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D27D0D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FED4C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2FB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1DC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5D5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355615.37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D3F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2279018.42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6506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7D4F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230948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4DDE8F4B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B84B9F4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47:26:1111001:25</w:t>
            </w:r>
          </w:p>
        </w:tc>
      </w:tr>
      <w:tr w:rsidR="00590258" w:rsidRPr="00666D74" w14:paraId="30D5BA19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2C1F4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B93B11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BC548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26C2748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6A2BE3F9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0413BB9D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51277A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375B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7532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08E1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769A8B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22990BC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1125EB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5E7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00FB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596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C285EF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6EFD1D0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657E9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95D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5184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0AD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3BFA46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CA9AE1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5082D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78F2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C0D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EBA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65F660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1F5C1E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89AEC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02F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317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C414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17F3EE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228095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1DCAD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50F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32C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1A8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9FEBDB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6F323A7D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4FB7E89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47:26:1111001:25</w:t>
            </w:r>
          </w:p>
        </w:tc>
      </w:tr>
      <w:tr w:rsidR="00EB43A2" w:rsidRPr="00666D74" w14:paraId="6FA00401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ABCD3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AEEC0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161E94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4F809C7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69E4F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437F5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D3841F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64DE70D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FF36CF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51CE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DD24ED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82ed6dec-3f3c-4858-b078-05a300667445</w:t>
            </w:r>
          </w:p>
        </w:tc>
      </w:tr>
      <w:tr w:rsidR="0014372A" w:rsidRPr="004A75A7" w14:paraId="4C5A452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9AB7CD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FDF3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E04240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53B24CE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1CA477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5041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B9C473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26E8DEC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3D7E60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331F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83E4AE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582 кв.м ± 10.09 кв.м</w:t>
            </w:r>
          </w:p>
        </w:tc>
      </w:tr>
      <w:tr w:rsidR="00E70CD1" w:rsidRPr="004A75A7" w14:paraId="319422C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B80E0D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EFAE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9A895A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√582 * √((1 + 1.54²)/(2 * 1.54)) = 10.09</w:t>
            </w:r>
          </w:p>
        </w:tc>
      </w:tr>
      <w:tr w:rsidR="00E70CD1" w:rsidRPr="004A75A7" w14:paraId="41E4835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07FBE6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6FD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6A30F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78457FC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8F68C2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D79B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063C5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14:paraId="17052DD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444C57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6511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FF379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19E6E403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BD8174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16E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A6AA7A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0FFF6470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C60AD3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2249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2217FF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14A0E9E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BCC526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1FF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AA31EC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47:26:1102001:242</w:t>
            </w:r>
          </w:p>
        </w:tc>
      </w:tr>
      <w:tr w:rsidR="00AF1B59" w:rsidRPr="004A75A7" w14:paraId="31A9EB28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1F7BBF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18A5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4D25A5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62EF5C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EAF2A8E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1007F4D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B206E2A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28A53444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297EBAA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19388724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47:26:1111001:25</w:t>
            </w:r>
          </w:p>
        </w:tc>
      </w:tr>
      <w:tr w:rsidR="006360AC" w:rsidRPr="004A75A7" w14:paraId="3922B70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4D2EA6B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A780349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00D4B5E3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D4412B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26FEFB54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7B527FD5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47:26:1111001:30</w:t>
            </w:r>
          </w:p>
        </w:tc>
      </w:tr>
      <w:tr w:rsidR="00105FDF" w:rsidRPr="00EB43A2" w14:paraId="641B1B8F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EFC8894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59105F0B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5FDD32F4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7EFD32BC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044D1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ACDCC6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9E390D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65FF6623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FE3252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39BFC1FD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3F89933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1C36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8FF90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30F6C7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8045E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4C35FB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2583DBD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1DEA8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7B0A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2EAF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D9BF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5CFC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D1F44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46E0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DCCAAD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19B5E76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7544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AA56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902B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E7CE4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A044E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F721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CA22E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66757B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594248B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7BD7E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7F3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B00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CB7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355674.21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B83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2279060.97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3A2E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C2C3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B39AB0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4A32C5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EBD10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80E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7CC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D99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355674.65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822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2279030.31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BA4E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EA0D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D9B289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68EC5E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E958D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989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3E4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316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355695.33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5A7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2279030.43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37BE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2EB2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1E1EC2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BB5F15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4A149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D19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9D8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F29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355694.80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C38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2279061.31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C884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4BE3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403ECD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1320DC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F8C9F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AAE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32E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4B2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355692.64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76A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2279061.19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9E96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C9FE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C0E586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9C4FBB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46C1A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753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8CA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D6E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355674.21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917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2279060.97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86DA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465D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E95094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5954A565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4FA1718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47:26:1111001:30</w:t>
            </w:r>
          </w:p>
        </w:tc>
      </w:tr>
      <w:tr w:rsidR="00590258" w:rsidRPr="00666D74" w14:paraId="57F7F86C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59FDF1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6FCFC1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820AB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2DE1BBAA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47E9308A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3BEAE445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021C5A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8FB8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7CAE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FC59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B0B3B4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0522B0A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D4409C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E18B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91E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F175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B216D6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54713C9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DF2D1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ADF3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35B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1F2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CBE086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9695E5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2F14E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886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CBB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DB1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D8DB7E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83F867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544FB3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4CA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BA6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D42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485707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493555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16D57A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9D6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A04E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92C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F07A60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E43FD0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3CF73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E8D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3E0B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F49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909228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410DAD8A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14F7A24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47:26:1111001:30</w:t>
            </w:r>
          </w:p>
        </w:tc>
      </w:tr>
      <w:tr w:rsidR="00EB43A2" w:rsidRPr="00666D74" w14:paraId="30978A83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767A4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FD69F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3955A6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7B2B16F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88D3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2DA33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A99E4E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242B01A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1DBD1B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7C83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571A745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26C0814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EBE3DA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D6CC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8D1738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2426E85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2C7B00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92A8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4200D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64FF697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ACEA5E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BC91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F9C4C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634 кв.м ± 10.44 кв.м</w:t>
            </w:r>
          </w:p>
        </w:tc>
      </w:tr>
      <w:tr w:rsidR="00E70CD1" w:rsidRPr="004A75A7" w14:paraId="5B7D0BD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7E3CF8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D32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B26FEF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√634 * √((1 + 1.47²)/(2 * 1.47)) = 10.44</w:t>
            </w:r>
          </w:p>
        </w:tc>
      </w:tr>
      <w:tr w:rsidR="00E70CD1" w:rsidRPr="004A75A7" w14:paraId="7A6DCD4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3B7BFC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66AF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40363E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36FE3B7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69E893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34EE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576D0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14:paraId="4360876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3D5971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29E2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5C70CF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2DE04C3A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937117E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0CE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A5E21E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3C2DB17F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D91C4F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CC9D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F9974A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08D99906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FF3725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676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D28F8A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6FED3DF3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D02046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CD89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43CBC6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DF171B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B6E7701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7D85893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1CAD8F2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50971EB6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2A43CFE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61C4A913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47:26:1111001:30</w:t>
            </w:r>
          </w:p>
        </w:tc>
      </w:tr>
      <w:tr w:rsidR="006360AC" w:rsidRPr="004A75A7" w14:paraId="2000452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081F9AB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553EEE3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1CF6C634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6A6022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285A93D8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421E882A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47:26:1111001:35</w:t>
            </w:r>
          </w:p>
        </w:tc>
      </w:tr>
      <w:tr w:rsidR="00105FDF" w:rsidRPr="00EB43A2" w14:paraId="7E9CB755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5E67E1E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668104A9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1407324B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D324651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76CD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9A8D76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31AC6C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5EB0B327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D5CC30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50259AED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3212D73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9C8C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5785CB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49BE7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CDE0FB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3CE4E3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8B62404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545B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143B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E7DC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C740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C47C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F818A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989B1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640239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FDFADB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08918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816D0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1323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AFCEE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20C8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48F31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3247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83A1B6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158F238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1917B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51E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A19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2C0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355571.62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C54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2278987.89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4D73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283D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B9A8D7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5D2C41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531A0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87E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E74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8A8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355571.92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262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2278956.86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2484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DC4D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CF7BF2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6113FD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B868C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D21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ABD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887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355595.84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EE8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2278957.26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C52C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2D28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614142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227399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CB042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3F5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80A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AD7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355595.83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6E2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2278957.60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7F0E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F33B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29B12A7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55443E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D8C35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0C5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4BB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34E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355595.30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5D7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2278987.99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EA28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D128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34B016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2DC269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BE2EA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14A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711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42D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355571.62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519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2278987.89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3638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E1CE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C55F0C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078812BF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2C0BFBB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47:26:1111001:35</w:t>
            </w:r>
          </w:p>
        </w:tc>
      </w:tr>
      <w:tr w:rsidR="00590258" w:rsidRPr="00666D74" w14:paraId="68510A50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43EA81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88046B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1E677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C7538D2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4811A76E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022EFFE3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0599B9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0EF2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315C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48EC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016FE8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2AE8D0F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1B4A7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3DA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F82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D60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186BB6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2941FF3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A4DE1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A36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41E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7B2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8D7158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0D201C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E85D9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FCD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B5C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357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228C31E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7A4230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9C269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024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C60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9DCE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98BD54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F1C6DB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E0590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004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1C7B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6F5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DAB346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F48C0B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A97419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B78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84B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563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0F7D59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63F8B2D7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516BA5F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47:26:1111001:35</w:t>
            </w:r>
          </w:p>
        </w:tc>
      </w:tr>
      <w:tr w:rsidR="00EB43A2" w:rsidRPr="00666D74" w14:paraId="1247BDD6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1C443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3163C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78B1BF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5B9040B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7F3A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AEA8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DC5405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474125B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0FCB41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527C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6A18AA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18FEF16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51F11F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F8D8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A6545B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65926F1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7F4400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7018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B9161E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460494E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DBC984D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9EBD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75673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735 кв.м ± 11.02 кв.м</w:t>
            </w:r>
          </w:p>
        </w:tc>
      </w:tr>
      <w:tr w:rsidR="00E70CD1" w:rsidRPr="004A75A7" w14:paraId="40E785A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D1FE92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02E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1C25E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√735 * √((1 + 1.29²)/(2 * 1.29)) = 11.02</w:t>
            </w:r>
          </w:p>
        </w:tc>
      </w:tr>
      <w:tr w:rsidR="00E70CD1" w:rsidRPr="004A75A7" w14:paraId="656009C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FF5D58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AE3E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A55FF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14:paraId="44F8831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632EB2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269F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ED984C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14:paraId="4CA693B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C9B6EA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F345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D363C0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056C091B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7EB571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8C9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353CD8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44D573CF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A61419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BAE8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D8161E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24C952C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C8B027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ADD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8C23F7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30E9F2CB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0375AC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4CA1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76B426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043FACE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A14192F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016E5D6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97BFA56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1E271FB7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9D8F6D5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338205D9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47:26:1111001:35</w:t>
            </w:r>
          </w:p>
        </w:tc>
      </w:tr>
      <w:tr w:rsidR="006360AC" w:rsidRPr="004A75A7" w14:paraId="2674CEC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DF866B3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D88DC36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6477BC2A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2D3C85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58D249E5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607A8F24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47:26:1111001:36</w:t>
            </w:r>
          </w:p>
        </w:tc>
      </w:tr>
      <w:tr w:rsidR="00105FDF" w:rsidRPr="00EB43A2" w14:paraId="115D0E14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669ACA9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6F119A65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70F5F70E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39F1D2A2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A61A1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F0099F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ADF213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682CB085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7CD4A2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7D0FB3A9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713DABC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2182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014F72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518C61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30F0C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E526D7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3CCC5AFA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C4504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9692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635C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B83B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9A5B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769E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51E8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490832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231C7DF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B098E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A532B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7681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0238E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0DF9E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92DA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A8F6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8BB144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609D5B6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19DED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19E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415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487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355570.87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27B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2278947.03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940F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C65C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369922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0CD708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C9800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663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A97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11A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355571.92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A64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2278916.43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039D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60C2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65D5F2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4A6CE5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625C5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F82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F6D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992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355595.48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617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2278917.40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9BBE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CADA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60C65E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D9401D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463F9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2E5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BF2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812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355595.30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A4C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2278947.61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65AC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493C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673CCB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294FF3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17D45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3C9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F90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388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355570.87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EC6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2278947.03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4FA9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E63A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582520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0AFDD135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9108CFD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47:26:1111001:36</w:t>
            </w:r>
          </w:p>
        </w:tc>
      </w:tr>
      <w:tr w:rsidR="00590258" w:rsidRPr="00666D74" w14:paraId="574FB4BC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4F852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B39A5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348A11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16A18A44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4E420F3F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14AB9CE1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D569C3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3309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A7E6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1545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FFD56C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77F9FFB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AE14F8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2E8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F95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4198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53268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03D4830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D477F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CA4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B7F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C62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03E77C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C91538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B34FA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792A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0783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22D3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4EEAC4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E332ED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3EDC6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49C2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6D1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095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452899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316110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984C29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B63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E0A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642B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63CF58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05FE8E43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098EE67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47:26:1111001:36</w:t>
            </w:r>
          </w:p>
        </w:tc>
      </w:tr>
      <w:tr w:rsidR="00EB43A2" w:rsidRPr="00666D74" w14:paraId="42971FEA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443A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A2C02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D72AEF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4A0FAC1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2F0C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AD70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4F5F81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6704B5F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4981C3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F167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50D4E8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303613C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C60EAA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573D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578A3F0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76AFC25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A211EA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F634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5130B9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597A10F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BF8FCC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594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F8EBC8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730 кв.м ± 10.96 кв.м</w:t>
            </w:r>
          </w:p>
        </w:tc>
      </w:tr>
      <w:tr w:rsidR="00E70CD1" w:rsidRPr="004A75A7" w14:paraId="6637E07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EA35F1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205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F96F83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√730 * √((1 + 1.27²)/(2 * 1.27)) = 10.96</w:t>
            </w:r>
          </w:p>
        </w:tc>
      </w:tr>
      <w:tr w:rsidR="00E70CD1" w:rsidRPr="004A75A7" w14:paraId="1A1CD86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ABE478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86E4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0BB49D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14:paraId="5302BCE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A7D54B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763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F9D8E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14:paraId="08D5DE8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14EEF6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2A6F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08C0B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573BBCB5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C6EE23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6950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970F88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29CB4759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C33F9A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B43D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EE51F7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388E80C5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7CFA45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1A3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EC47E2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51C3C6C0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EECCF9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4A44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3FFC6E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30696DD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EAC95D4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DFCDD4E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8C2B369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64151CFB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7A83290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6AA8AD81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47:26:1111001:36</w:t>
            </w:r>
          </w:p>
        </w:tc>
      </w:tr>
      <w:tr w:rsidR="006360AC" w:rsidRPr="004A75A7" w14:paraId="2A9FFBB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905B156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A70F627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38468013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87F172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006E3156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03AC34B2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47:26:1111001:37</w:t>
            </w:r>
          </w:p>
        </w:tc>
      </w:tr>
      <w:tr w:rsidR="00105FDF" w:rsidRPr="00EB43A2" w14:paraId="1B6A18EA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E676B37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0088CE97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21CA72E6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04A7E9F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86A89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4BDC43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4DF605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09E3E514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D7D9C8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7164C32C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EA69F98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7359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66CAD0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7F7138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273B25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14F76C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7EA01E17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06020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9041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E548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C291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EC20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4AFC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8AB3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43D71D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53BFC97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F5F26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22C50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AEE67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AA20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7D1E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3CC88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2EB6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9EC386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5061557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A1AA2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BF8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9A1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69A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355595.48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0AD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2278917.40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4BCC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905A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DEB8BDB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76EEC5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19328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BBD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B7F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53A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355617.10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F34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2278918.26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94B9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5913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CAD58A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BD44CB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6DC44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EA8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498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D65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355615.90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FC6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2278948.09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0716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A0A6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BDC8FC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89C44A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906BF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A7E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A26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3BA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355595.30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827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2278947.60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CE0C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9DFD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10E7DF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840021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03ABF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EE8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FD1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467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355595.48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D92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2278917.40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D961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615C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D101D4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5D3B4FBF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A9C677E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47:26:1111001:37</w:t>
            </w:r>
          </w:p>
        </w:tc>
      </w:tr>
      <w:tr w:rsidR="00590258" w:rsidRPr="00666D74" w14:paraId="750A725F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6F3FB5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EBDD1F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8EA3F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1B35DD74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7C7D7BFC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64D9D967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CD2A238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13FD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9BFD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12E6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5BE12A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2A645AC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7639C2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8C3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D692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5D4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C4510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16D58F3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FB1573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CD7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55A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BD94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3BCA88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24BA06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E4C3B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2CC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EFE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B63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BACCB2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C01926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558429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CC39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6A7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52A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36D120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65A1D1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59D10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FD7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9F9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56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27FE78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75B3239E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A1A8027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47:26:1111001:37</w:t>
            </w:r>
          </w:p>
        </w:tc>
      </w:tr>
      <w:tr w:rsidR="00EB43A2" w:rsidRPr="00666D74" w14:paraId="25ED1D23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A613A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0DF97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2E5E85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461CF21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9545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2B78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4A654C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168C78A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815D1C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F0D0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6C15C8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64CCADD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FE035A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5543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7A9C57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16AE28C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36E5A8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26DD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80B50A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06BF49F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5F6CEE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ABFF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ED1EB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634 кв.м ± 10.37 кв.м</w:t>
            </w:r>
          </w:p>
        </w:tc>
      </w:tr>
      <w:tr w:rsidR="00E70CD1" w:rsidRPr="004A75A7" w14:paraId="203FF5E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853E27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4B90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95B4A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√634 * √((1 + 1.41²)/(2 * 1.41)) = 10.37</w:t>
            </w:r>
          </w:p>
        </w:tc>
      </w:tr>
      <w:tr w:rsidR="00E70CD1" w:rsidRPr="004A75A7" w14:paraId="288A08C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C9A88F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69A3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657D70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2ACBE84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7EB080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F6EA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1E55BC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14:paraId="3C17B5C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9A1972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12B8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0DCA53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68E92067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A69000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4CFB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69121F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36E3D6AF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8CF3E5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884A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FA282B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12C98E6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AFC1FA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7BD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E805A0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01A554D6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F29E39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D57D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86DBA6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338DF2A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EB44DF0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61ED2DF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78C7C6C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313FAFE7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7A3E6EF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15DF43FB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47:26:1111001:37</w:t>
            </w:r>
          </w:p>
        </w:tc>
      </w:tr>
      <w:tr w:rsidR="006360AC" w:rsidRPr="004A75A7" w14:paraId="0E7D004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34C01D6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5EF758A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1C7F7210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809921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35C61A0D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60479904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47:26:1111001:39</w:t>
            </w:r>
          </w:p>
        </w:tc>
      </w:tr>
      <w:tr w:rsidR="00105FDF" w:rsidRPr="00EB43A2" w14:paraId="00FD3D20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BE23845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009576DA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70E24902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E1EA363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B2C3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CCD152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871D4B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577B8C4E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C25FCF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294FB1E9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417D680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C13F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DE5212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FF619D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50C583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B607A1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00C429AC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90C63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1C83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B2D2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E4F9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17A0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0FA5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0176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DCE183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3229FF9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F5F1D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094C8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8994D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E0BF5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D843A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972F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D86A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E53B8A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7B6F9EE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3F114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DCC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9DC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DE6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355615.90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83C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2278948.09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C853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F4FE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1D69C5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C4A94A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30FC1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9EF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646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372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355617.10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F50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2278918.26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5B1D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5E5F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443FA6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99308E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3694B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824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CE6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6C4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355637.59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F3B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2278918.79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094B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7855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0B38E9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719654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CA547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80C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E51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E0A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355635.79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2D3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2278948.56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A80B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7AA5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FE052E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FD820A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4FAED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113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7EF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BFB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355615.90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FF5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2278948.09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45E7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7E58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97D520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1D4820FD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16AE7B7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47:26:1111001:39</w:t>
            </w:r>
          </w:p>
        </w:tc>
      </w:tr>
      <w:tr w:rsidR="00590258" w:rsidRPr="00666D74" w14:paraId="5B32E799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2644A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24A418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7F612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72680A12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1C57465C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1C93D1EA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AEBD0EB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9645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B92C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9A3C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C0D40D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5549394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E8B3A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0FF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7223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88C6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B4E886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1BF6D15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27B933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DA42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CBD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34A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E79974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CCE8B6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CA5E3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026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F984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1D8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EFEFC8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48A7C1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C777D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4EA3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A89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9FD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C9E607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031157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C7B7F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E28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566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67B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C2973E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435BBBA4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6115E4E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47:26:1111001:39</w:t>
            </w:r>
          </w:p>
        </w:tc>
      </w:tr>
      <w:tr w:rsidR="00EB43A2" w:rsidRPr="00666D74" w14:paraId="4C51F5E4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4C3C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B627B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4DC381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698A9F8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1759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3A446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B1DD7B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663F591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171B2C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16A4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C35922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566B35E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49F591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7B37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A9C804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0DAB6BE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9FF5001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30F3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3B940C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75D80F1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582C3B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91B3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D357B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10.09 кв.м</w:t>
            </w:r>
          </w:p>
        </w:tc>
      </w:tr>
      <w:tr w:rsidR="00E70CD1" w:rsidRPr="004A75A7" w14:paraId="66E9354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C7036C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3700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D9E313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+ 1.40²)/(2 * 1.40)) = 10.09</w:t>
            </w:r>
          </w:p>
        </w:tc>
      </w:tr>
      <w:tr w:rsidR="00E70CD1" w:rsidRPr="004A75A7" w14:paraId="57FC63C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ADDBC8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4C3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D9BB8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1C18408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8D213D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E75F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F8E28E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14:paraId="6EDEE2C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9700D79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CF06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2FDA84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3C8DD9E1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AECA8D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708C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F35EEF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289789E0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EC6B86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C4E8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9BFA7DC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0106D87A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911FE1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DBD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7ED6E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6C9B85C3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AB6628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0253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14D77C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7625A9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5678240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EFCA732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DA6E9C1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36C7A63D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33B4081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43267E4A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47:26:1111001:39</w:t>
            </w:r>
          </w:p>
        </w:tc>
      </w:tr>
      <w:tr w:rsidR="006360AC" w:rsidRPr="004A75A7" w14:paraId="5FBA689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4414555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70D992E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314C7ADC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4BD58F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75BCA67F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5E120E54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47:26:1111001:4</w:t>
            </w:r>
          </w:p>
        </w:tc>
      </w:tr>
      <w:tr w:rsidR="00105FDF" w:rsidRPr="00EB43A2" w14:paraId="73B93A3B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14C4B3F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46EFAC7E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6D9F6142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23FBEF2F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39A65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6D0A2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4EBCAD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17A9335C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24034C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13705C99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6631B56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7D8B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092C64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F8CB93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698AC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3BE943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2E6EB179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D2855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1B0C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70DB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3EB3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3B43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131E9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496CE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EA2A8A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DD39BC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316B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3B421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24329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4852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561E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9F0E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B3FA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095A21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6E47AB7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0CCBF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50B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619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AC2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355918.56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4D4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2278853.83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9578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1B25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AD52A1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B693DB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89472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634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6DA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E88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355918.90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423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2278823.62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EFE9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77A3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B798AF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6CAC03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70EAD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531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2F9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91B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355938.69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CA4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2278824.56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2956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7653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5C1CD4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8F6B55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3CD79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C55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CD1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921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355938.70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791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2278844.71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1191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E52E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A4F925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113C35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97AD9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2B5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4B0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BA9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355957.95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10C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2278843.90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CD21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4A39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984174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F0711A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392C3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AE8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117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FB1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355946.48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549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2278855.26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7B59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C70C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81D64D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9BDD48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3C21A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1D1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E20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3AB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355925.60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966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2278853.78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0840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569E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6FBD4C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4D2BDA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8F9A5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884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B38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662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355918.56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1E9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2278853.83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34F8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CFF4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F6B6E1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2A026F86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3C2FA20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47:26:1111001:4</w:t>
            </w:r>
          </w:p>
        </w:tc>
      </w:tr>
      <w:tr w:rsidR="00590258" w:rsidRPr="00666D74" w14:paraId="11E9A66E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7D2F9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985BE5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A536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7E2F8AE2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00EFFDD6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26F3C6E5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A27977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B5B7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09CB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8231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8D7CA6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49F4439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2209D1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93D5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246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3F78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F8983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576D1A9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D2720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D69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C9A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D60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C778AB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B31FB0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A16D2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D673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CCB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B1F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AA4BFE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185A83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783EB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DAF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E45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907B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5AA556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BE88C4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93F76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78E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9A3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421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1327BF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B2C00A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59402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F36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7FD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81F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EEF4A5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FB6891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21248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916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FD4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216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321E06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62EA32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B6516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EE02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738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FF3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DADBC9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0FF014AF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6352599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47:26:1111001:4</w:t>
            </w:r>
          </w:p>
        </w:tc>
      </w:tr>
      <w:tr w:rsidR="00EB43A2" w:rsidRPr="00666D74" w14:paraId="53F487EF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3699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47D2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C544FE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76CE0A2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B67C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8AB01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253E25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6188B29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68459F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BB4F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757150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63BEBE7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387BAF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DC31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2501B1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5AF559B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9E9D6D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142D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B4B0F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6CA2409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8033A7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438A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0DF5F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743 кв.м ± 11.03 кв.м</w:t>
            </w:r>
          </w:p>
        </w:tc>
      </w:tr>
      <w:tr w:rsidR="00E70CD1" w:rsidRPr="004A75A7" w14:paraId="46CB8ED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942F8F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379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2EDC5D7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√743 * √((1 + 1.24²)/(2 * 1.24)) = 11.03</w:t>
            </w:r>
          </w:p>
        </w:tc>
      </w:tr>
      <w:tr w:rsidR="00E70CD1" w:rsidRPr="004A75A7" w14:paraId="72023D6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349240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4C30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0683FD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14:paraId="0ED58FF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F97C1E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740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83EDDF4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43 кв.м</w:t>
            </w:r>
          </w:p>
        </w:tc>
      </w:tr>
      <w:tr w:rsidR="00E70CD1" w:rsidRPr="004A75A7" w14:paraId="27138E3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00C4A8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3746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A654E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40A1F09C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439039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B60C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54ADF1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433DBD36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986678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BC3F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058EA2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68197DC8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908ADF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6713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7B2A7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47:26:0000000:24128</w:t>
            </w:r>
          </w:p>
        </w:tc>
      </w:tr>
      <w:tr w:rsidR="00AF1B59" w:rsidRPr="004A75A7" w14:paraId="20DB4B5F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FB5E57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ECAC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AA5DC0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7E1591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7E72CF8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AB4D514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65F0F79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61D4EAC8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B22BF4A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4F1132C1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47:26:1111001:4</w:t>
            </w:r>
          </w:p>
        </w:tc>
      </w:tr>
      <w:tr w:rsidR="006360AC" w:rsidRPr="004A75A7" w14:paraId="6D56ED5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03FDE3C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D3D8CFE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5800214C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DD5484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5ACD46D2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180A362E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47:26:1111001:41</w:t>
            </w:r>
          </w:p>
        </w:tc>
      </w:tr>
      <w:tr w:rsidR="00105FDF" w:rsidRPr="00EB43A2" w14:paraId="3442578E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022C467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20D55C4A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6391A1CD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70259FCD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064AB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2F538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16645A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76147F99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70058D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3C55F917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4F91C6C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4B1A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82058D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1BDBA7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63895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759EB2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54CBC050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1CCE2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D8A8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AE13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F149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43F3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B798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2EE6C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21ABE2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585B92A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9448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E521D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1912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AF03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005F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92723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2F79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CD12EA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714F05A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16871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009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266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27E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355655.18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5A0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2278988.91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C1D1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51C2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14495B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183D22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985FC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86F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9F4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55C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355655.78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1A2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2278958.41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EFB5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CCAA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1C94C3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C042B8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232AA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C00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90D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1A9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355675.49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CDB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2278958.79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561E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B408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5C8FC5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E6DC26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06549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5B5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5E5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16D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355674.98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B51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2278989.24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EB8D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62E7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301A4D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B6CDC6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C7DFB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DB8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C44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68A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355655.18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C99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2278988.91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21F6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A320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A5C46A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760BF0D5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A50BA68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47:26:1111001:41</w:t>
            </w:r>
          </w:p>
        </w:tc>
      </w:tr>
      <w:tr w:rsidR="00590258" w:rsidRPr="00666D74" w14:paraId="5B07CCC8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231F6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788E5B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FA0E06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FF8FBA2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1DDA4EA5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4214E114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480160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AF38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CE09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0F2D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B71E5F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7E2994C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0B8971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9155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6F8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4FD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E08A61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446AE7A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3EC6C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AA9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3F93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AB84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01BAE0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23D464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451DE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D78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EB4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DF53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B37FDE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371578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BE21C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BA0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381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C83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F685A2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E3866A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38321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220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654B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BB7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C7DB65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32620073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4C771B5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47:26:1111001:41</w:t>
            </w:r>
          </w:p>
        </w:tc>
      </w:tr>
      <w:tr w:rsidR="00EB43A2" w:rsidRPr="00666D74" w14:paraId="7280BC67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117E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4072F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146C04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6F043B6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AB49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FF0B3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A1F36B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0A15F52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675E45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491E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39EBC0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07f3f69f-b60f-41ac-8b34-6a3e95dd393e</w:t>
            </w:r>
          </w:p>
        </w:tc>
      </w:tr>
      <w:tr w:rsidR="0014372A" w:rsidRPr="004A75A7" w14:paraId="38EDE87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6A88D3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CE36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66B301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60E62B4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FC9C97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1889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8A04C8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7405522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17D6C0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834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371AA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10.24 кв.м</w:t>
            </w:r>
          </w:p>
        </w:tc>
      </w:tr>
      <w:tr w:rsidR="00E70CD1" w:rsidRPr="004A75A7" w14:paraId="5102EBE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2E7154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59FE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48F1AC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+ 1.52²)/(2 * 1.52)) = 10.24</w:t>
            </w:r>
          </w:p>
        </w:tc>
      </w:tr>
      <w:tr w:rsidR="00E70CD1" w:rsidRPr="004A75A7" w14:paraId="314ECD1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21E6AB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2CD3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137A7D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1F843E2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1F210F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024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186917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14:paraId="7262EC4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51D4E8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A796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67277E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7C4883B2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105CE1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F6FD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5AF3D2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3224FE1C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F13DA7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D80E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2B6742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C972FFF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353550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204C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22BC1A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47:26:0000000:8644</w:t>
            </w:r>
          </w:p>
        </w:tc>
      </w:tr>
      <w:tr w:rsidR="00AF1B59" w:rsidRPr="004A75A7" w14:paraId="15F76F62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1941E6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DC7C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746946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16FD29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078CAFB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50FEADB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EB1AE13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478E7B4B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9EDB8FA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3FDE206B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47:26:1111001:41</w:t>
            </w:r>
          </w:p>
        </w:tc>
      </w:tr>
      <w:tr w:rsidR="006360AC" w:rsidRPr="004A75A7" w14:paraId="0F92F51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01CBE98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9C89899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5270BFC2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D0F5C2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2CE730F3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4A795CBA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47:26:1111001:42</w:t>
            </w:r>
          </w:p>
        </w:tc>
      </w:tr>
      <w:tr w:rsidR="00105FDF" w:rsidRPr="00EB43A2" w14:paraId="095E3DE1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C4DAAE7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0AA2247B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0DA1F52D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7F78A73E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4F2CD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D3974A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5FAC2E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135D2055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AE0926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10122230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9476CAF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24ED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929081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EA119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36F5B3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7CC805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277A0196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5206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67B4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2EB7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29E1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58E8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390A7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129E0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F05858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17F9D85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9443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8DBC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0C0A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8B96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E86C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612F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1BEC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97EA07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631DCE8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EDA4F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D73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4A1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6BB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355676.09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21C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2278949.50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B8C2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EDE7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8B28179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190C30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890D8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B60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EBC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1FB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355676.88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ABA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2278919.33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1F01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5FAE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F1427D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779D21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96A2B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D86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379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603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355657.43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418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2278919.37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85B4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2F2B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88B6A4D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93F147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7E303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C3F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D35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5B8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355655.95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9A1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2278949.03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5AB3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4ACA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68DEFC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BC2230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018F9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9D0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C59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828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355676.09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704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2278949.50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0C19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DD06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F4DCAA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2DCFBFE8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1C781EB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47:26:1111001:42</w:t>
            </w:r>
          </w:p>
        </w:tc>
      </w:tr>
      <w:tr w:rsidR="00590258" w:rsidRPr="00666D74" w14:paraId="40A34C11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01EF3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42D2D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9F755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216598BF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51A1A0D1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227BAF28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A9EF5B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6554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173D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6330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4FE1516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39CEADF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FB53E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35A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85C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5CD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C947A6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333AEE7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F3D7B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1153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88A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216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4C1E7F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2442BD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DC111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9DD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E59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E3B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84BC9A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B15B06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52FDB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610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1EE3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C00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48CDD62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5D89F2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1E057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6A3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63C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A26E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8E1C18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63DCED46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25EA496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47:26:1111001:42</w:t>
            </w:r>
          </w:p>
        </w:tc>
      </w:tr>
      <w:tr w:rsidR="00EB43A2" w:rsidRPr="00666D74" w14:paraId="6BBFB572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78E04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00565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BBDAA5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7880D88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0B786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D52BE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4C0C4D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3BF34E4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FFF590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371B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5ADD94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12CD737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0EFFFE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72F6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6A3057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7C0F875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D276DC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DAB3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A0B36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6173048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C78697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506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B081DE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 ± 10.06 кв.м</w:t>
            </w:r>
          </w:p>
        </w:tc>
      </w:tr>
      <w:tr w:rsidR="00E70CD1" w:rsidRPr="004A75A7" w14:paraId="7A88B67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828C70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57C9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FEB594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√592 * √((1 + 1.44²)/(2 * 1.44)) = 10.06</w:t>
            </w:r>
          </w:p>
        </w:tc>
      </w:tr>
      <w:tr w:rsidR="00E70CD1" w:rsidRPr="004A75A7" w14:paraId="578ADB1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9CD1346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6407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2F6D90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6FA7299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0400E3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BDCA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57A022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14:paraId="67420E7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F28B1F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1062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115DA3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4F476161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325D79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CE29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49E79E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6361DEF0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6F9CEF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365E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06A12B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390CD3BC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B281BE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26B9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6252BC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7790B1FB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239A2E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AA1B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30AE04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5DA1C8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508E4EC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142D33A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BAE3954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09731674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B84B4FE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6D204139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47:26:1111001:42</w:t>
            </w:r>
          </w:p>
        </w:tc>
      </w:tr>
      <w:tr w:rsidR="006360AC" w:rsidRPr="004A75A7" w14:paraId="29BDDFB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F31259A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B7C4708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1FD3CD40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3B3E59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141B579E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1B75DFE7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47:26:1111001:44</w:t>
            </w:r>
          </w:p>
        </w:tc>
      </w:tr>
      <w:tr w:rsidR="00105FDF" w:rsidRPr="00EB43A2" w14:paraId="6DB5424A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7FD12CD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42C72A79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02594058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DBD0505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67FA3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B5C7E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E8242A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52C049A8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D6892C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7755D93A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5061DE7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E7A9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85067A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56461E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CCD7E6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8354B8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2D5AD823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83BA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4193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776C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4DF7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CD80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2A05C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EC2D1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8473CB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36FB6D2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282B2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CA12E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05C98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08DD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D15D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1B6C7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A98A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0DE448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74DD834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96760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0CF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5E2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E26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355676.09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6AA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2278949.50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19C1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C479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793B1B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CA15C5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01259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B92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BAC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15B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355676.88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5BF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2278919.33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7703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599F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A0170E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0B27BD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5F360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FFD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7A0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1F3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355697.28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364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2278920.09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612B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6F96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FC9379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9400A4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4512A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C26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A2A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24E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355696.58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A75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2278949.98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338F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D0F6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A3494E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6AECDA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D82B6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CD4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524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1E8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355676.09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F09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2278949.50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B37D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B74D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D1C63C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29BA1F5F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B146D84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47:26:1111001:44</w:t>
            </w:r>
          </w:p>
        </w:tc>
      </w:tr>
      <w:tr w:rsidR="00590258" w:rsidRPr="00666D74" w14:paraId="6693FD89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523EC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3E314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F54F5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BF21260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40B7CF2E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2BC147BB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726B34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7C15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3BCC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D8DA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75F192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29D83CC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E994A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45C2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CA96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D5A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363691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37AA0C4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A091E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558A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43F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EA04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0D7763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940613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A698DA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A37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A00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913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EE1FA3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0D747B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DE733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D97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1F5E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260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4DB2F5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81CB21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E7ABE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5DAA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04C4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D46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9F6CC6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72F5AE66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FE9AF44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47:26:1111001:44</w:t>
            </w:r>
          </w:p>
        </w:tc>
      </w:tr>
      <w:tr w:rsidR="00EB43A2" w:rsidRPr="00666D74" w14:paraId="0DC08E19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07212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EF7D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B444CF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767DD98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800D7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514F1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613D69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1CBE6F0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0E2D70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FA08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11BE4E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2656455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B7592E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2589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DDBADC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4DC9A61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AEF604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E860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7F541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1702982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F56884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7795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734A9F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10.26 кв.м</w:t>
            </w:r>
          </w:p>
        </w:tc>
      </w:tr>
      <w:tr w:rsidR="00E70CD1" w:rsidRPr="004A75A7" w14:paraId="1512697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9389DF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2654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5410B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+ 1.45²)/(2 * 1.45)) = 10.26</w:t>
            </w:r>
          </w:p>
        </w:tc>
      </w:tr>
      <w:tr w:rsidR="00E70CD1" w:rsidRPr="004A75A7" w14:paraId="7BBC391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65C9E8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BFE5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717C58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01D68EA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E75B1B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11B9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77A3DF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14:paraId="47A9C39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2BAB69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8F98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A0B0C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3C3C7443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C14BD9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B56C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47D82A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04534827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45003C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F78E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F3E2DF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4417BB13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03AA0F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BA29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B594BC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33AB511B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70AC61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F555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7D8D87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35C8FF2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E534336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B46569E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475C9BD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35F4AAEB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AF12413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1001F3DA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47:26:1111001:44</w:t>
            </w:r>
          </w:p>
        </w:tc>
      </w:tr>
      <w:tr w:rsidR="006360AC" w:rsidRPr="004A75A7" w14:paraId="0904C62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64DC01B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FCF9144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0D67B06F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32A81A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3503C18A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5DE854A2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47:26:1111001:45</w:t>
            </w:r>
          </w:p>
        </w:tc>
      </w:tr>
      <w:tr w:rsidR="00105FDF" w:rsidRPr="00EB43A2" w14:paraId="37915946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C249A2E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533BC8C0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6AEBCF62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E1A9F01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2DBA1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C08968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640D0E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3D55CDB8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C1DA98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44F11FAE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37FDE75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1216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7098E8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A6B7A0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F4991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1634B7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7E74920B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2FD3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94C9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A27B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431D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A83F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C4443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3B433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64FE17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BC5CE2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9A18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B6C59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8862C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018C8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7F7C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6ED3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3FA9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5D1A47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47D708B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82055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738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FB1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2F1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355694.98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824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2278990.06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D017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CF75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B091D3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FA5BCB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76561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2CC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193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8ED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355695.23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D69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2278959.17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D63D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C044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70F64C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36F582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45A30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28C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F69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D83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355716.90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FD6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2278959.57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79AB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4467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E9EE80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CAE52B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94A33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05F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E3E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668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355715.60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854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2278991.01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3FF8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E4C3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EFD440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E855EA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A7606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9B1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AFF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011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355694.98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493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2278990.06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A099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D5BC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028A6E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7C99FA91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D8BF098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47:26:1111001:45</w:t>
            </w:r>
          </w:p>
        </w:tc>
      </w:tr>
      <w:tr w:rsidR="00590258" w:rsidRPr="00666D74" w14:paraId="0B6E928F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2E768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86CC0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4DE2F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1809D177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4BB575A2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1B98E334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F92F19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9FF0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6318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96AA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22D6D7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7742DEA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51075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C9C8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DF7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A71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AF5B0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24790EF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64635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D7B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E3F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50D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B27D2D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175425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40485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077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66D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62C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61653B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5F8BF4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7F603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2E6A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609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50A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9C01AA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669B1E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2CF15E9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3C92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9E5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05E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03809C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1AA6234E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FDA7423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47:26:1111001:45</w:t>
            </w:r>
          </w:p>
        </w:tc>
      </w:tr>
      <w:tr w:rsidR="00EB43A2" w:rsidRPr="00666D74" w14:paraId="336D5D47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30D6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8936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4FC60A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275AC85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3926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D1DCD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2D27BF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487D380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C49868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AFB6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BCC278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32F1563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DC4F59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D024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29C181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1D41302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8477F4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C9E5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203293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48732F3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E23B6F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12A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4B57C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10.62 кв.м</w:t>
            </w:r>
          </w:p>
        </w:tc>
      </w:tr>
      <w:tr w:rsidR="00E70CD1" w:rsidRPr="004A75A7" w14:paraId="0AE3B0C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E7BE48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8D73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EE3E94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+ 1.45²)/(2 * 1.45)) = 10.62</w:t>
            </w:r>
          </w:p>
        </w:tc>
      </w:tr>
      <w:tr w:rsidR="00E70CD1" w:rsidRPr="004A75A7" w14:paraId="3F9ED74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006853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294C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D006B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68B59A1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B6749F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D4D3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856D0F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14:paraId="38B6E6E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E51C54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904C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B8558E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4B426444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C5F0BB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1F95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157550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20E6D32D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0D5540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5C35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BA1C92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91E1157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40196C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274B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1C20A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555B4BEC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8C414D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E2D7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5830F7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581DEC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A7C6E8F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2AA24EB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456EAFD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7D75B882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24C543C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45483067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47:26:1111001:45</w:t>
            </w:r>
          </w:p>
        </w:tc>
      </w:tr>
      <w:tr w:rsidR="006360AC" w:rsidRPr="004A75A7" w14:paraId="2914242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83442F2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7F91128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4676A844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BC4A2F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26084F52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51222593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47:26:1111001:46</w:t>
            </w:r>
          </w:p>
        </w:tc>
      </w:tr>
      <w:tr w:rsidR="00105FDF" w:rsidRPr="00EB43A2" w14:paraId="45110EE7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7D7CB3E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1C9CC3D2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0A1B5108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3A7595ED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6F0D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822A48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9CB67E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4211CB4D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B12669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4D8F1F67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5004CF0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7366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1BCC38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767B13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5C75F9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26A4DB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6F8CA7B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494F4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02A5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6203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E069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F563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9742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6C9C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2267E6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2932A9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CA80D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7CC9F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1B7B1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E987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BACFF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87B04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43420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108A37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46911BB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D6793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04F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D38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393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355696.58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A66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2278949.98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EE67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9A3E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C31889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783739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E0C3B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694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615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896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355697.28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8BC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2278920.09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4CF5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14CA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D975A8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DB873A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F54AB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C59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340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F7C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355719.20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AEC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2278920.25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132B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15AF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9CDC33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9B8E34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39D9C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C14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585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1CF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355718.52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7ED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2278950.50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8D51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3178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9EA8A7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A7122E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F35DF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209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67F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8B0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355696.58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61E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2278949.98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D221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1574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4DD856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13BC37EF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153B7BA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47:26:1111001:46</w:t>
            </w:r>
          </w:p>
        </w:tc>
      </w:tr>
      <w:tr w:rsidR="00590258" w:rsidRPr="00666D74" w14:paraId="032B7D81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BA8BB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8FA92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5A032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738E1C3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6C39DEF6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1C9648ED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7A7456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E31C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67CF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6AB6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D77AFF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1543D17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788018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E3F2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A2D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E97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9B98DB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6BD5B84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C890A2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8A1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7C2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EDC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0FEBCC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45F842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0BDE2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4DF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E7B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BE8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0A54AE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7388FB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5DD09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22F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505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FCC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B17DEC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5F443D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EE362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15E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B8D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41B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BDC325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0698D05E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6DBBAC5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47:26:1111001:46</w:t>
            </w:r>
          </w:p>
        </w:tc>
      </w:tr>
      <w:tr w:rsidR="00EB43A2" w:rsidRPr="00666D74" w14:paraId="423F3AE1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4D7D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75C0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050937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2D0A79F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2908D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01749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FA2FDA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24D4B21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F6B6CE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B2C8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0A9A78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7A99052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C083DB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3331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AB8EFB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35936EB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679E6E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C624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FF274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6CAB948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0C4AA8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14DB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C1D8EC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10.49 кв.м</w:t>
            </w:r>
          </w:p>
        </w:tc>
      </w:tr>
      <w:tr w:rsidR="00E70CD1" w:rsidRPr="004A75A7" w14:paraId="0579806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6DBAC4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9BD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41482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+ 1.34²)/(2 * 1.34)) = 10.49</w:t>
            </w:r>
          </w:p>
        </w:tc>
      </w:tr>
      <w:tr w:rsidR="00E70CD1" w:rsidRPr="004A75A7" w14:paraId="1957EB0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3F6B13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7D37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FF5B22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24BFF5E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DFACC1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50B7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6C45D7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14:paraId="66E6979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49DD4F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0E97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88B078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7108497E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51D425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5EF0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FB12AD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0ED10EC0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F84E06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21B6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D7FB51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D618514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2F8856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01A5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E1C578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6167AE3D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3B2D1B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1A4F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8416B3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0BBFB8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1943280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D623843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C151B10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03ED1929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6ADEF51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39C2DEE0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47:26:1111001:46</w:t>
            </w:r>
          </w:p>
        </w:tc>
      </w:tr>
      <w:tr w:rsidR="006360AC" w:rsidRPr="004A75A7" w14:paraId="412FBF2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9EAEEF2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4DD8479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3D32FD01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C5AAB6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53B029C4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6820F6FD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47:26:1111001:48</w:t>
            </w:r>
          </w:p>
        </w:tc>
      </w:tr>
      <w:tr w:rsidR="00105FDF" w:rsidRPr="00EB43A2" w14:paraId="45216A0C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83F2696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19B80EED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7AA70022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2DEE20EF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22ABF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DEA485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5A78EE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56DE0A9E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4A262B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63FC093A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3BD0140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D97B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D50671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65172F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3742E9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0EC082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1B0F44DD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D348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497E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6CE5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6C6D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6645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22249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0D5B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2F424C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1359A8E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914D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0799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3D25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66FA2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86BA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3E20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2013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555990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44D626B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B26E1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CBC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DC7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BF4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355724.67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34C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2278950.58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7833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1D2F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8B7A0E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A23A49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989DE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F20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7A8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E57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355725.23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7D1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2278920.57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D524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BFFC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2114B1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54E7C7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6E09F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7C7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718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D84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355746.88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EBD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2278921.00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B08F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37CA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F1120E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D66418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0A228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209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F30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9AF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355745.89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16F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2278950.86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4A77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8250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06EAB0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B712D7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ED690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40B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FE1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F49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355724.67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900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2278950.58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5A92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80CF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E66303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5AF7988B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FE979EF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47:26:1111001:48</w:t>
            </w:r>
          </w:p>
        </w:tc>
      </w:tr>
      <w:tr w:rsidR="00590258" w:rsidRPr="00666D74" w14:paraId="7E5A712C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A3FAB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D61FB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8C66A8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A4B226F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3F74C947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0701ADBA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B490A7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579F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3977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67BD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B1B1E0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79E77FD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7279C2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E25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F04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0CF1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B14D1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41B3FA7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211B93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AB99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D43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0E5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56B03D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D3CBFC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9B723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14B9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E34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43F4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06AD8D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46953F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953E8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C512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F8F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E2C4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07342C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575D5B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C6748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5F4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EBA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3CB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454D4D6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4D94F595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495456B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47:26:1111001:48</w:t>
            </w:r>
          </w:p>
        </w:tc>
      </w:tr>
      <w:tr w:rsidR="00EB43A2" w:rsidRPr="00666D74" w14:paraId="6C728882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3B8E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F9C0A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F20339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79F8804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BC529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778F4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E8184A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6D1F054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5D58B7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3E53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60A176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134EBE4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198333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2DA5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A2DEEB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101DB07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E59822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25FE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56072B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2E503EA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07CB47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3AE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F6C77F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642 кв.м ± 10.37 кв.м</w:t>
            </w:r>
          </w:p>
        </w:tc>
      </w:tr>
      <w:tr w:rsidR="00E70CD1" w:rsidRPr="004A75A7" w14:paraId="5DB4782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80A60C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ED3A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8FC63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√642 * √((1 + 1.36²)/(2 * 1.36)) = 10.37</w:t>
            </w:r>
          </w:p>
        </w:tc>
      </w:tr>
      <w:tr w:rsidR="00E70CD1" w:rsidRPr="004A75A7" w14:paraId="64AB3A1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72959B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5DE9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397E33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3755AFE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E0CD8A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F5A9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9215A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42 кв.м</w:t>
            </w:r>
          </w:p>
        </w:tc>
      </w:tr>
      <w:tr w:rsidR="00E70CD1" w:rsidRPr="004A75A7" w14:paraId="5C67193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4979D8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4044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B240A8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0CE88C0B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401971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ED8E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D20A78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5E52D3CB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512B6E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05F5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7D7087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36563A3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93EA0A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4C91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33FC5D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47:26:1111001:184</w:t>
            </w:r>
          </w:p>
        </w:tc>
      </w:tr>
      <w:tr w:rsidR="00AF1B59" w:rsidRPr="004A75A7" w14:paraId="56FFE853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AC349C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410E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AB7DA5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1807A3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28099A3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A92C1C2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B1FE427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5C3A39CE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8DE80B4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1AFC4D9D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47:26:1111001:48</w:t>
            </w:r>
          </w:p>
        </w:tc>
      </w:tr>
      <w:tr w:rsidR="006360AC" w:rsidRPr="004A75A7" w14:paraId="4991E63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0C86F66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466748B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04A9CD6D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38BCA4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3E46516F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013A8D2B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47:26:1111001:49</w:t>
            </w:r>
          </w:p>
        </w:tc>
      </w:tr>
      <w:tr w:rsidR="00105FDF" w:rsidRPr="00EB43A2" w14:paraId="16027409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AAEEC9D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13B80773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091A9584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772A4C04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31FC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916630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0A30E0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0C0201E1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0EDBFF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1833F184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BE68E31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D235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31FE04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EAB338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A6E65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99E6B1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C1507EC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506EF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B837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1B6D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11C5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7F12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59A79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3F1FE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677589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0282456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DCC03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82C8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DF785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D5A05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34E35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BF94E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80C10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639CC7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47DFE7E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AD425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70E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489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168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355745.26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2A4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2278990.38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CB46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2DA5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65FE77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3A01DD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CF9BF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753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F15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6F6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355745.33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58E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2278959.75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35EA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1AFD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16329B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AA44C8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A6213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1FD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1AF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BDA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355765.32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C18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2278960.21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7776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BE89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57715A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B1EAA9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18D82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DC0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070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6A4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355764.87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7A8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2278990.58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A147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1F33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EBAB7D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4204E9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82FD9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F73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56B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B05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355745.26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1D5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2278990.38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CE93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9394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E054C2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6FE166AC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6741F4B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47:26:1111001:49</w:t>
            </w:r>
          </w:p>
        </w:tc>
      </w:tr>
      <w:tr w:rsidR="00590258" w:rsidRPr="00666D74" w14:paraId="5A547D14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2CB9F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E603EF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318FD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667DE6F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49CD0C0F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088AFCBE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4F5C1A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4A9A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EB36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345C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CC7AAC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31F4C19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0EB9D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95D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5B6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79D3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E673C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74C5C84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B3499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2019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0F9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CEC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8F2687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BC230D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A157A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B33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E1E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391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4680A7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CD6473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D8FF2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48D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545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C32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B8B3CB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F1537A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75F17A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A48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5BE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9C9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3032AF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04C12D99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C048723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47:26:1111001:49</w:t>
            </w:r>
          </w:p>
        </w:tc>
      </w:tr>
      <w:tr w:rsidR="00EB43A2" w:rsidRPr="00666D74" w14:paraId="3B8D9A47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FF02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9A96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FC426F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71BE7D0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7CAB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9506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D4C60C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008E463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D00229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BFC7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9D09D1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07f3f69f-b60f-41ac-8b34-6a3e95dd393e</w:t>
            </w:r>
          </w:p>
        </w:tc>
      </w:tr>
      <w:tr w:rsidR="0014372A" w:rsidRPr="004A75A7" w14:paraId="2566D6F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282A55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E45E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01C170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77530F3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52273C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10A5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6380D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51C1480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7BEA5A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673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9B6B818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10.29 кв.м</w:t>
            </w:r>
          </w:p>
        </w:tc>
      </w:tr>
      <w:tr w:rsidR="00E70CD1" w:rsidRPr="004A75A7" w14:paraId="4427FBC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F46604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99DF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8EDC193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+ 1.54²)/(2 * 1.54)) = 10.29</w:t>
            </w:r>
          </w:p>
        </w:tc>
      </w:tr>
      <w:tr w:rsidR="00E70CD1" w:rsidRPr="004A75A7" w14:paraId="29AF5A3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F291F7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875A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133A4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4ABAE9D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2487BC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010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CC3932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14:paraId="793AC37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AA8DAF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80F0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01558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311534C4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6927CF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14FB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16A06C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2888E806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961268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D308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48BD09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805094E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39FB48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CF7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493863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77E46341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42B8ED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096D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1F96AF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343744D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FC0B0D9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E4D2E99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201A583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613CDEB0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759CDEB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5B3D7EF8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47:26:1111001:49</w:t>
            </w:r>
          </w:p>
        </w:tc>
      </w:tr>
      <w:tr w:rsidR="006360AC" w:rsidRPr="004A75A7" w14:paraId="6FAFAD9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737E3AB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626203E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2993A449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A31CC6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76821D3A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20123B85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47:26:1111001:5</w:t>
            </w:r>
          </w:p>
        </w:tc>
      </w:tr>
      <w:tr w:rsidR="00105FDF" w:rsidRPr="00EB43A2" w14:paraId="42A3294D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8A837F2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6877451C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39D0430B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874388E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A614C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6385EA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152BA9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3438E170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2D66E0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5E1F30CF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5A8C229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451C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10F14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6C25D0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39B91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A3F5F2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3EF49E89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0649D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DF0F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1E62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90F0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FA10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61E77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8F3B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826F4C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3545340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2C536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817B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835DB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6FB28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1D40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4F36B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B418A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FE13AA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007B7F8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E8DCA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1DA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56B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AC2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355768.18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90E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2278851.45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0399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C1BA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47B870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425BC3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D8F60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228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215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41D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355768.83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F90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2278820.43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0596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445B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8E0A16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00991F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B27C1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970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FB5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C06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355788.99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DEB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2278820.88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441C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99CB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3706B8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0C044A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328C3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37F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A17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69C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355788.08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5BF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2278852.01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215D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CD70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EA4E07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C039C9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157F0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CFC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6FD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934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355768.18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937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2278851.45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1ECE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ACFC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E02BF8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41E9C4D2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19A277C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47:26:1111001:5</w:t>
            </w:r>
          </w:p>
        </w:tc>
      </w:tr>
      <w:tr w:rsidR="00590258" w:rsidRPr="00666D74" w14:paraId="3D0C97EB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30810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D2FA75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DF193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8D75475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37CFE18C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17DFCBC3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2CE6F8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6E59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ECED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1A77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D0086C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6C64462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98B7F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DE3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C411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AE52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FA5A3B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2DC3555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E3186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457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DCF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AC3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AFEA7C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BBC45B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ACB5B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8E5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7D6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353B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7BFD97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54726D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CBA91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C95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ECF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CD6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2E6E37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62D953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AA17C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983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346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1264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714340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6BE5C62B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DC223D8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47:26:1111001:5</w:t>
            </w:r>
          </w:p>
        </w:tc>
      </w:tr>
      <w:tr w:rsidR="00EB43A2" w:rsidRPr="00666D74" w14:paraId="6B0E0381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625E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AAF00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1880B1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3C76985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959C9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397A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37E5C5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70D338B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CBF69BF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8EF1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A0831F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61155C4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33B95E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32C6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B7B7DC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1288944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81ABBF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685A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FDED6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7BB6039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AD5351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1701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194D4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10.42 кв.м</w:t>
            </w:r>
          </w:p>
        </w:tc>
      </w:tr>
      <w:tr w:rsidR="00E70CD1" w:rsidRPr="004A75A7" w14:paraId="0F21617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B59D0B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5DFA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601563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+ 1.52²)/(2 * 1.52)) = 10.42</w:t>
            </w:r>
          </w:p>
        </w:tc>
      </w:tr>
      <w:tr w:rsidR="00E70CD1" w:rsidRPr="004A75A7" w14:paraId="7244ECC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A3E3CD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E85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EC4CA3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3859AD1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3D10F2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EEA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33553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14:paraId="6BFC121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526ACD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28B1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9DEF8E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41D8B097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4F180F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BC4F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F6F9C3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43C9BD6D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FB6959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42AA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DB4A9A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0862B378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74E361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BF7A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1590D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47:26:0000000:6403</w:t>
            </w:r>
          </w:p>
        </w:tc>
      </w:tr>
      <w:tr w:rsidR="00AF1B59" w:rsidRPr="004A75A7" w14:paraId="20E1F4BD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8BC5E1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26ED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6911EF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FCD81D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776B454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FF0C0CC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2213A7D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0BDB2AAC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9FBB475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3846B6AF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47:26:1111001:5</w:t>
            </w:r>
          </w:p>
        </w:tc>
      </w:tr>
      <w:tr w:rsidR="006360AC" w:rsidRPr="004A75A7" w14:paraId="5999D07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200CCD1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3BE60F1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49F17073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E074E5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494BDD43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4E73BDF9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47:26:1111001:50</w:t>
            </w:r>
          </w:p>
        </w:tc>
      </w:tr>
      <w:tr w:rsidR="00105FDF" w:rsidRPr="00EB43A2" w14:paraId="70056733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E742B14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49A59301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3407367C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A550791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F8DA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CA9F5C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504FEE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6A17508C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7A0B10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77B1507B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3C20C70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F2EA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6AC6C3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57F2D2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0B1CD0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5D05B8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87412C0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85C7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1051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B1EA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4A95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F13F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E3C9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9976B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42D863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1BDAF2E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1FDA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2A857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0E9A5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4930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A602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6009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E13C9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99C9AD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0EE57EA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A44D1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7E9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63D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07D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355745.89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059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2278950.86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6CEB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4A38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3DE777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5B4310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387C8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E35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A02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9A9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355746.88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6E3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2278921.00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37BF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9499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B36EF2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3A6EE4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CCA925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076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B96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A80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355767.02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B9B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2278921.53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3230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48B0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B234F8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9D640A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10E28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433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1C8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542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355766.21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685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2278951.13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ABB6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5F79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A396A0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EF6807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7B404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B61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6E9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441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355745.89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DB4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2278950.86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55B0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166E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085D77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5A3D50A1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1AB0DCD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47:26:1111001:50</w:t>
            </w:r>
          </w:p>
        </w:tc>
      </w:tr>
      <w:tr w:rsidR="00590258" w:rsidRPr="00666D74" w14:paraId="4C51AE06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4B248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C61CE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0728F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E47B635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0025FC6E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190121CA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8E0082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6BC6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37D0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F8D6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14EE28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7507AD8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7A1122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1B8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92CF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F2C8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06A57F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719E242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98532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F3F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C4D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521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53D1A2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3AF772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DE6A4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F0F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0EA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CFFE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CE2D5F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49E181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7A93EA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712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4D7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EB8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435198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1BC6F5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0F55D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F6D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9EF4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DD9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5BD9B8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713539B1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507397D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47:26:1111001:50</w:t>
            </w:r>
          </w:p>
        </w:tc>
      </w:tr>
      <w:tr w:rsidR="00EB43A2" w:rsidRPr="00666D74" w14:paraId="215FEEA7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31E82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62797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896E79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2311549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33636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A2A4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932C25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6C7A851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E80EAF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2EE2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7B6FBC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0FA1092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51B9A0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EDFD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298EBF6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0A9460C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E9976E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2483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7C8F5C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416222C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50F659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A88C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D9D23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10.12 кв.м</w:t>
            </w:r>
          </w:p>
        </w:tc>
      </w:tr>
      <w:tr w:rsidR="00E70CD1" w:rsidRPr="004A75A7" w14:paraId="2A7C83F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DE13DF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4674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748E1A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+ 1.43²)/(2 * 1.43)) = 10.12</w:t>
            </w:r>
          </w:p>
        </w:tc>
      </w:tr>
      <w:tr w:rsidR="00E70CD1" w:rsidRPr="004A75A7" w14:paraId="23CB0D9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DF72C6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D9D0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7AAF02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6BC5953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D5070A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D269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4406CC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14:paraId="6A292CB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FAB91A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C4A1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D3387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5DE8D123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A5C811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0E9E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B28017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7A42A7DE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AC234D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16EB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22F5F7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3D129E87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2EF71E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2353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16F06E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53BEA5FB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587078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73BF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686385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43DCCA5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3F25EA8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4263005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80CF341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0D003D87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84C7C7A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794FFF40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47:26:1111001:50</w:t>
            </w:r>
          </w:p>
        </w:tc>
      </w:tr>
      <w:tr w:rsidR="006360AC" w:rsidRPr="004A75A7" w14:paraId="69ADD82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D452082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FFD0B78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58B7F98F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4B3187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508176C5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24EDC3E9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47:26:1111001:51</w:t>
            </w:r>
          </w:p>
        </w:tc>
      </w:tr>
      <w:tr w:rsidR="00105FDF" w:rsidRPr="00EB43A2" w14:paraId="5150A1AA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1B63517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161F7ED0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55BA67AF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D56E820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E6A6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842BAB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8C3641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5B0A5479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577F46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705B4ACD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B289ACF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E92B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48D4BE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162064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56BFB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6C49E2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63CAF95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1834B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D8F2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89C4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F379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6FE7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D000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7D18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83ED8A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0378D73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8C8E9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6E0E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B0002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F5EF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6CE48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46EC2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D0B4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988D7C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4EB5C8C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E62F7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3FE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451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B56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355764.87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1A6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2278990.58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81F0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A794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E5DF56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70B845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E4284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D9A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BB8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29A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355765.32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9C9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2278960.21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6482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C1A5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53986E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B54A5D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E1937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1D9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AF0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8D9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355786.40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D99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2278960.65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DDCD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F5E9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7FCFD2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25ACD5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6C3C2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330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85D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E9E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355785.81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A6A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2278990.15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DBF7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77A8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995B93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39F63A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83C87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328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5E5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598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355800.96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DBB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2278996.23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EA41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9E79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326026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F3EA84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BDD87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A01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B82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8EF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355786.74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B1A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2279014.98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B4BA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F65F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4A7A33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3B3903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CA9D0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412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20F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270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355764.87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111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2278990.58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2ECB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E542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E4E1B3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02543A26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AB0F92E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47:26:1111001:51</w:t>
            </w:r>
          </w:p>
        </w:tc>
      </w:tr>
      <w:tr w:rsidR="00590258" w:rsidRPr="00666D74" w14:paraId="261C46C0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476E83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6785F5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8B0E33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22ACA0A8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539C169C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6BF49A62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D2F2B1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39F5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34AF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FEC2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EC2281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5FAD750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D3948B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648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36B6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B483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5901F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0C67D92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6EDFD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F639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CE9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11B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8E4132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46B6BC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01A92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C85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413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C64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9B49CF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2233D2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11B7F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157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44AE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A7D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2FD5A0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30D55A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ED0B4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93E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62A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604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D2B241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6D9992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9CEDF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234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238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E03B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062580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B92FD4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D6795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D8B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B87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EBA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B721A9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4C4AD396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10B5F11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47:26:1111001:51</w:t>
            </w:r>
          </w:p>
        </w:tc>
      </w:tr>
      <w:tr w:rsidR="00EB43A2" w:rsidRPr="00666D74" w14:paraId="280F6B4E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3F51C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F2849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B94EC3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2CC438A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4485B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8ADAA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1B2E19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6B3FD4D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BECBD0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E6A4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A619FD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07f3f69f-b60f-41ac-8b34-6a3e95dd393e</w:t>
            </w:r>
          </w:p>
        </w:tc>
      </w:tr>
      <w:tr w:rsidR="0014372A" w:rsidRPr="004A75A7" w14:paraId="5B8A980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D59626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F976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87EC8C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5E21C7D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F7A806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D9B4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AD9B0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0178081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FD6571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7911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1652EC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1074 кв.м ± 13.68 кв.м</w:t>
            </w:r>
          </w:p>
        </w:tc>
      </w:tr>
      <w:tr w:rsidR="00E70CD1" w:rsidRPr="004A75A7" w14:paraId="223399E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DB4AD2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4CC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D868A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√1074 * √((1 + 1.52²)/(2 * 1.52)) = 13.68</w:t>
            </w:r>
          </w:p>
        </w:tc>
      </w:tr>
      <w:tr w:rsidR="00E70CD1" w:rsidRPr="004A75A7" w14:paraId="4A0921E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A3CE1E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2C45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D9FE9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1050</w:t>
            </w:r>
          </w:p>
        </w:tc>
      </w:tr>
      <w:tr w:rsidR="00E70CD1" w:rsidRPr="004A75A7" w14:paraId="4B24639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657699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BED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3C6610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14:paraId="5AAC642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0E0B72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01F6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8A034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6BC68537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8B1033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3ACF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51FF93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37CC9127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F16E84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8834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5B3352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61459AD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DE96022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BF7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D2D3CE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07DE8C34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C14BDF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4D9A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15F17F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427E8E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FB54C20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367264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8CF4F73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7F677DF2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A1F0F55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549BFDE1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47:26:1111001:51</w:t>
            </w:r>
          </w:p>
        </w:tc>
      </w:tr>
      <w:tr w:rsidR="006360AC" w:rsidRPr="004A75A7" w14:paraId="375F397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057AB9E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E5FAC3A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7010F2C0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2D332C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3B013079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553DB2CC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47:26:1111001:52</w:t>
            </w:r>
          </w:p>
        </w:tc>
      </w:tr>
      <w:tr w:rsidR="00105FDF" w:rsidRPr="00EB43A2" w14:paraId="61286920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7AD6F2B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138E9CF7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0A3408AF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6655CFB5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3FDA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B453A8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FA161E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332F5EAE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5014A0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6BE3FB3E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93DCACA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571D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AFC20F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B4A113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437D5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2ECFBB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3350ABF8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7036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96AC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E9CC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227C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ADAF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40D16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6B7DF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38A64D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09105A2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21453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275B7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AC4D9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E8ABB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EFDD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D982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4377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D41401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775B895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5F8AA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AFA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FC0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684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355767.02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DCB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2278921.53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DE95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BC23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388BE4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20724D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B17EF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9CF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F51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5E4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355786.95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AB5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2278921.71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6234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3BE1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262284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2C1D88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1DA59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AA3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EE9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5B2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355786.30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307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2278951.40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54DE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AA5B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033980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16FAEE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9CF57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573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73B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F2B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355766.21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3C4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2278951.13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50AE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D15D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1ED8CB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1E869B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958E8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131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B7C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8BD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355767.02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673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2278921.53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4D9E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9FC9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4D9F63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5082B9D8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C2D4A28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47:26:1111001:52</w:t>
            </w:r>
          </w:p>
        </w:tc>
      </w:tr>
      <w:tr w:rsidR="00590258" w:rsidRPr="00666D74" w14:paraId="58149455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20811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051F3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8BE60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2904CBC0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38094E7B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473B4E7A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8B5DF1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B0F5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68A4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39E9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9D93C8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7102E0C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3E6A9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45F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4BD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E7B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94A175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5C75722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75A23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BCF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2C0B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737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BCA0E7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3B5ACA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A8C012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491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7C9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EED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00B893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1F8B58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AD66E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46E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A7D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063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F07D03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62C6BB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59DDC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094A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283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632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FBDBCE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7CE3821D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12D2B50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47:26:1111001:52</w:t>
            </w:r>
          </w:p>
        </w:tc>
      </w:tr>
      <w:tr w:rsidR="00EB43A2" w:rsidRPr="00666D74" w14:paraId="19870C54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37B83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1680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B9F209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591FC3C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0A9CF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F6C59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DC7FCD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766CE33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A656C7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CD96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EABD4D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4116F49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A560103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9AF1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51FB01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21832AF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B2D4B3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95AA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F89543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50155D6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134647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ECC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36959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10.07 кв.м</w:t>
            </w:r>
          </w:p>
        </w:tc>
      </w:tr>
      <w:tr w:rsidR="00E70CD1" w:rsidRPr="004A75A7" w14:paraId="2EC1ED6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AE18CE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7A7D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39FD94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+ 1.44²)/(2 * 1.44)) = 10.07</w:t>
            </w:r>
          </w:p>
        </w:tc>
      </w:tr>
      <w:tr w:rsidR="00E70CD1" w:rsidRPr="004A75A7" w14:paraId="2053ED6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BCA18A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1C4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DF8DE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4C4E449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C64B86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30BE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F6B36E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14:paraId="4EDA909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AA7FEA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2826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E30242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7A144EDE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EAD3F1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968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886194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55B7398E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228E42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84AB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C6765B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3AC1AF45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27D4C6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A81E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B047DD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25878B0A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6DB692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C3FA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C8057E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C7F9B2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BEDD76C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E6E2D70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3D20E68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6A36CDAE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66EF178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09325014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47:26:1111001:52</w:t>
            </w:r>
          </w:p>
        </w:tc>
      </w:tr>
      <w:tr w:rsidR="006360AC" w:rsidRPr="004A75A7" w14:paraId="7D8336E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37D71D0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E841E18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4E87EF51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DE91B1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00BDD1A9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4FF4E339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47:26:1111001:55</w:t>
            </w:r>
          </w:p>
        </w:tc>
      </w:tr>
      <w:tr w:rsidR="00105FDF" w:rsidRPr="00EB43A2" w14:paraId="7E729611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D20EC9B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4321B03B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2FB6ABE2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CF40F67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9466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ECC674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8608DD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3B0ECD05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DBFE46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7AE41711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DECB886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A1BA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C4D7D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5583FC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530A4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17D21B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126CDED0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5EF66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D839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D713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E1F8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E0C8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0B88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34710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99F586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915E5D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C8FD3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68FAE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2F422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81CF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CCAA6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72417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3B68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63CF56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616799F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1E590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E35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683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814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355806.70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D64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2278952.10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B522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CFA9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FE7F53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5438B3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89D06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B49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301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91A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355807.00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0B6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2278922.08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ACA3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8A42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24E3C9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2B35F8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404D6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C6B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A4E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371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355826.86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586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2278922.33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1700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1B97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66395D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2E7F26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64A77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6FD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B09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ED4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355827.48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18D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2278922.34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4FAA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EDA5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6CB852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4050C1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4B911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1AB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64F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C97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355826.27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D35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2278952.77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B860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19D0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62F95C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3F001D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AEE8F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0E3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4C1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C8A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355806.70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483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2278952.10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54C3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86AF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E1AE7E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0A48478A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98339AD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47:26:1111001:55</w:t>
            </w:r>
          </w:p>
        </w:tc>
      </w:tr>
      <w:tr w:rsidR="00590258" w:rsidRPr="00666D74" w14:paraId="736BB114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ED3AA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EEB62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CF18E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77FB9090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08E5D010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40914335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75401C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1EC0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AEE1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9C6A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2CF94EF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3F427D3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CC0C71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09C3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7F5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1B7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20AAB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3461B96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CA39B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E4B2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319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5F2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C400DC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0351C4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12C18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DE83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52C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958E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3757EE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D6D1EC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8BA3D2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6DB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77F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3C4E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9B432F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2E39B0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4393E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A713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806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87EB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592B6C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A62473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BF891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91D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D8B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C90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F508DF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417E4FB4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7534B59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47:26:1111001:55</w:t>
            </w:r>
          </w:p>
        </w:tc>
      </w:tr>
      <w:tr w:rsidR="00EB43A2" w:rsidRPr="00666D74" w14:paraId="32E66EA5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472FA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B9857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90324D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4E3ECC0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F6C09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062AC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E62C50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5F0C085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25457D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A14D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23FF74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32BECA3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A8CD8A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2277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510879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07147B6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61A6E1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F755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5C3970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5A7A0EA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CF89C5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1280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037A5E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10.22 кв.м</w:t>
            </w:r>
          </w:p>
        </w:tc>
      </w:tr>
      <w:tr w:rsidR="00E70CD1" w:rsidRPr="004A75A7" w14:paraId="26E1ADE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91512D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E56B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E50AF2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+ 1.48²)/(2 * 1.48)) = 10.22</w:t>
            </w:r>
          </w:p>
        </w:tc>
      </w:tr>
      <w:tr w:rsidR="00E70CD1" w:rsidRPr="004A75A7" w14:paraId="79E0487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D9FF91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266E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D85321C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301D4B0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C480306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CD47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D7FD4D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14:paraId="1516638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D39C56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7ECF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0AB6DE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4D484AFF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F4F5B5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50E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344BB0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3394F3B5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971EAFB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90ED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D4A398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F02EAD9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563966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E54F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3DC6DE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11DE0F13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F84326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EB1C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2C7700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41050BD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EF4F7BD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6D0CB19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30C7C2F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7CEC0CE4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9A30466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7DECB516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47:26:1111001:55</w:t>
            </w:r>
          </w:p>
        </w:tc>
      </w:tr>
      <w:tr w:rsidR="006360AC" w:rsidRPr="004A75A7" w14:paraId="4A66968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6B7896F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A200B84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6FE5003D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A98F22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239BFFF4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3F470BC9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47:26:1111001:56</w:t>
            </w:r>
          </w:p>
        </w:tc>
      </w:tr>
      <w:tr w:rsidR="00105FDF" w:rsidRPr="00EB43A2" w14:paraId="6062C8CB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2B6F6A1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302040CD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7C2B54BC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48BE0929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3593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7E0D69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D55A26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02F037F4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9F3E71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1DE57B71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55E9F6B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8DBC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48322D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B9A9C4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26745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309C36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E0D4224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5DE5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DB62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F320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F920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2D0B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CF8D4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2C457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2329F4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FFF022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F4A5F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522E8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91CFC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CF61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A24B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FD9DB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92C2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ABDB0B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4565BDA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032F4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497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A36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C1F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355826.27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FE2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2278952.77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5869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89F0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219535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6DD45A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28F69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2F8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5A6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FD6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355827.48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872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2278922.34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8707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FE6C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1A37D8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696FAB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C66FB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801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B5D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189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355846.83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813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2278922.89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20CE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420D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D19D93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EF13D9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1D81B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3D7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2B6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927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355870.02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D7D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2278923.55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6A47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2192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FBE0F0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78DC5A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D5959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93D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B4B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CCA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355854.66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1C0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2278946.00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48AC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E76C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2ED427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69AF2C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E5015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619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D40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887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355847.64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97C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2278953.62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1AEF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2FC5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E1843D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4123B2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5F7A6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B1C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17A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4A6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355826.27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9C1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2278952.77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2BC9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C8A3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4DF08E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66245C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74DAA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1B0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CE7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10E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355826.27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5DA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2278952.77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2F7B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4AA9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7E3273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416010F7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31B1778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47:26:1111001:56</w:t>
            </w:r>
          </w:p>
        </w:tc>
      </w:tr>
      <w:tr w:rsidR="00590258" w:rsidRPr="00666D74" w14:paraId="5819B83C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779A51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67E3F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A0C8E6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F4827C6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4E2AB976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6297D3A5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BDC3DD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EEF9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7956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9889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5E6D67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0CDB4CB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9F48D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4403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1F7F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4771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A7A113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5AE6136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1BCBC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227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AC8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EF0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53836E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33C30E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82BA9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30B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C25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DE9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DB35120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2D3877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2C3C79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B6CA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2C24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22DE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39648E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E0BF53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01691A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E81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2F9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C79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B6B35E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A77037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CA1CA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552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31C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6D43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778D5C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A9E4B5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CC246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494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BAF4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146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9BC341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44A093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BC067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EB3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14C4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975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A4D347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27498617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7501BDC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47:26:1111001:56</w:t>
            </w:r>
          </w:p>
        </w:tc>
      </w:tr>
      <w:tr w:rsidR="00EB43A2" w:rsidRPr="00666D74" w14:paraId="5D538388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D88D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57BE7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CF2F3A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6298D70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9F2D6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5F44E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4A11C8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4A22B32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7E42A6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8DA2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794396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5808E07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3EA01A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D83D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C49159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0FB297D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982CF7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E39C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785B66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2E7E7C3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78869F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6857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9C9EA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999 кв.м ± 13.00 кв.м</w:t>
            </w:r>
          </w:p>
        </w:tc>
      </w:tr>
      <w:tr w:rsidR="00E70CD1" w:rsidRPr="004A75A7" w14:paraId="247BB48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6F9814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1227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0748AC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√999 * √((1 + 1.40²)/(2 * 1.40)) = 13.00</w:t>
            </w:r>
          </w:p>
        </w:tc>
      </w:tr>
      <w:tr w:rsidR="00E70CD1" w:rsidRPr="004A75A7" w14:paraId="5CFE260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CA0BF8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E9E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CF47B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950</w:t>
            </w:r>
          </w:p>
        </w:tc>
      </w:tr>
      <w:tr w:rsidR="00E70CD1" w:rsidRPr="004A75A7" w14:paraId="62F7CDF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065E8C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DF94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3EE58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49 кв.м</w:t>
            </w:r>
          </w:p>
        </w:tc>
      </w:tr>
      <w:tr w:rsidR="00E70CD1" w:rsidRPr="004A75A7" w14:paraId="41213BD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A68FB2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7442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EFE49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0C1B2B09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0074ED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8430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E5E1FB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14:paraId="6CD33D50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4EAB60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30B5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865762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52B6E6C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E429DC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CA3F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52986F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0D801C81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38042A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C4C8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FDFA82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1B56B8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6D23B16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A3173A3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62E1A57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6B5F62A4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7EBC1EF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2A7BD321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47:26:1111001:56</w:t>
            </w:r>
          </w:p>
        </w:tc>
      </w:tr>
      <w:tr w:rsidR="006360AC" w:rsidRPr="004A75A7" w14:paraId="4D1E2DA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5581C9F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04EE118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2D751FE3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CB75DB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36C6A338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01550C54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47:26:1111001:57</w:t>
            </w:r>
          </w:p>
        </w:tc>
      </w:tr>
      <w:tr w:rsidR="00105FDF" w:rsidRPr="00EB43A2" w14:paraId="59C71E58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D7077BA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5EAE24D0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34A6A0C8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46E40D8E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8D688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7ADFFF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F00324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46B55D2F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C4BD80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46DDFE30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772E4DB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9B59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CE6D7C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4B2B2D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44460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7FE76C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27CA1687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5D44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CDC5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F720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6A82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B592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92A8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1112B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EC8C2A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0BC925D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F08C5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02B3C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76315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0DEA4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1465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D1FDD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2B76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7C4754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0B5D1BA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BDE8D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9FB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922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EE1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355571.92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BA1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2278916.43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57CE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43F2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2B40AD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D43A62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FB3B7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6E5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FFB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73F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355572.92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4AF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2278887.66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877A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3CAC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AC54F3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0E207F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4AD32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71F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A85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A70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355596.70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DC2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2278888.02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ED35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DBB3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904CE1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E0D4ED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58595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F4F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79B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BD7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355596.26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63B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2278917.43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C1F1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1FA2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4C3EAD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F9B706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9729D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B1E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50E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201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355595.48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C83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2278917.40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49EA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5E9E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D2873F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E69BD7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33E43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6F2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802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74B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355571.92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954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2278916.43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6D22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9A2E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168E9B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1CB9EA81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996E41D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47:26:1111001:57</w:t>
            </w:r>
          </w:p>
        </w:tc>
      </w:tr>
      <w:tr w:rsidR="00590258" w:rsidRPr="00666D74" w14:paraId="14E46E2A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6612A8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E68EE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05D00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70B2DCE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12E922B0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6DEC3903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630BE4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DA01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50B2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B1EE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39B548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747F51D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54083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4E5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656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F02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839F3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22499B2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73E85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45C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9EC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676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8AA0DA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161B1F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D1AD02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2C6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221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7D3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664494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CDE8D7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F42BAA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ECA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937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4EA4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6EC092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CDD2B7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E5BB5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B992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DC0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AA2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E1A0A9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514375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D862C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F04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5253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155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97869F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1AA97002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39BCA37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47:26:1111001:57</w:t>
            </w:r>
          </w:p>
        </w:tc>
      </w:tr>
      <w:tr w:rsidR="00EB43A2" w:rsidRPr="00666D74" w14:paraId="03ABCBA0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AAFE6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0D14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B1A24A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1952370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F6B53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543D2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F77BBA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7E337A4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2160B0C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765F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73D808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6f13b1ff-5c6e-4c99-bcd9-1392e2c2e886</w:t>
            </w:r>
          </w:p>
        </w:tc>
      </w:tr>
      <w:tr w:rsidR="0014372A" w:rsidRPr="004A75A7" w14:paraId="7EC393E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E5F72B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E14B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9AEEB0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1903BFA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0DE713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9BF2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7956CD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07C6CC1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DD3B72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57F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C1402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 кв.м ± 10.67 кв.м</w:t>
            </w:r>
          </w:p>
        </w:tc>
      </w:tr>
      <w:tr w:rsidR="00E70CD1" w:rsidRPr="004A75A7" w14:paraId="5C77DF9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9089D6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BDC4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F0FF1D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√700 * √((1 + 1.20²)/(2 * 1.20)) = 10.67</w:t>
            </w:r>
          </w:p>
        </w:tc>
      </w:tr>
      <w:tr w:rsidR="00E70CD1" w:rsidRPr="004A75A7" w14:paraId="39C79C3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C88408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1641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286C17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14:paraId="4D073D0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C0354E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D6F1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479AB7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14:paraId="6FB747E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BD8B51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5E5E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AF21F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66BF5725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4DC806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720E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C78829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77BDD56E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7F26DE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F93B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1FF319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7871E7F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B1C483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0A0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A0DE90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01CB8C77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A99BFE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3F68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D75459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314B15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8D85232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DD64560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0302BFF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0AADCE0E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BE489C3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2985BCEE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47:26:1111001:57</w:t>
            </w:r>
          </w:p>
        </w:tc>
      </w:tr>
      <w:tr w:rsidR="006360AC" w:rsidRPr="004A75A7" w14:paraId="3ED40F0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8C6AF86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948899D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0A98811A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511B7D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0D23C308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179D6B22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47:26:1111001:59</w:t>
            </w:r>
          </w:p>
        </w:tc>
      </w:tr>
      <w:tr w:rsidR="00105FDF" w:rsidRPr="00EB43A2" w14:paraId="5B5A633C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FFDCEEB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36F7CC03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4985F836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359DCDF6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3360E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6D68D6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5BCAF7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16861B75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D8140D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4E257136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3900004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6F79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8A3C84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405957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019B9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D7B41C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C0595D2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F2B2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547B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C6E7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6C0D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0A4A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86B02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196B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F21B13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3F873A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851D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C6BA0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9948B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73E9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7C34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801B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3B8A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57EBA8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2FB4720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79D5E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47D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164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FEA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355596.26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1F3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2278917.43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4771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A38D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832878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D9A052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87B96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9BF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EE8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99C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355596.70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D82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2278888.02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824E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AE4B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4F69C8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BA8314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C3BD4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EAB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4DF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93B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355618.63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AA5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2278888.35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368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A620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72F183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790DF8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76CF2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CFA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144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F29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355617.10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FAD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2278918.26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4F2A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FF06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9155AF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686C3C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DB5C4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4E9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691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C74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355596.26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283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2278917.43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9B82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7A8E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09797E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12860528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B122799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47:26:1111001:59</w:t>
            </w:r>
          </w:p>
        </w:tc>
      </w:tr>
      <w:tr w:rsidR="00590258" w:rsidRPr="00666D74" w14:paraId="60CECF0F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808A93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510855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B9AA66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0CAFF45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46AFC96A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782E9633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EA4D56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C2BE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DF72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EBE2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5A2448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5A7261B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451DA3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BA7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A00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1D5B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32018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74EDD5E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1BFEC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DD5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DE3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EA1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D7C6AE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CD2093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32FC5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98B3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ECB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BCB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FF93B2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1CA4F5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B8CFC3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2F93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FC0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BE3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F2E865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6992FA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51D47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53E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EF74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1ED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E6E984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4AE8311F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DC57361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47:26:1111001:59</w:t>
            </w:r>
          </w:p>
        </w:tc>
      </w:tr>
      <w:tr w:rsidR="00EB43A2" w:rsidRPr="00666D74" w14:paraId="4FA819EA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146DB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81C2B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5D8AF0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3E4C891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023E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DF55D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5ADFE7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1D69449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333D73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2A4F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69081F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6f13b1ff-5c6e-4c99-bcd9-1392e2c2e886</w:t>
            </w:r>
          </w:p>
        </w:tc>
      </w:tr>
      <w:tr w:rsidR="0014372A" w:rsidRPr="004A75A7" w14:paraId="7C791BD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77FDBC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02B2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CA21A3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695924D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2D0435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32A7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2F22DC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42CF17F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E8356A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D20A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679BC2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635 кв.м ± 10.30 кв.м</w:t>
            </w:r>
          </w:p>
        </w:tc>
      </w:tr>
      <w:tr w:rsidR="00E70CD1" w:rsidRPr="004A75A7" w14:paraId="7E743CA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D6A124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B014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9FCC7A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√635 * √((1 + 1.35²)/(2 * 1.35)) = 10.30</w:t>
            </w:r>
          </w:p>
        </w:tc>
      </w:tr>
      <w:tr w:rsidR="00E70CD1" w:rsidRPr="004A75A7" w14:paraId="2BD98D9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47FF27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5A6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4DCF617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69228EC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190EBC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240A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0E7EC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14:paraId="3AA3694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CB629E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45CE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E9B3C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0BD86590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0AD6A2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D8C5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00E831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5B1F22B2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BCFCEA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47F0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B7C577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C9512C0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82F6E8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FFDE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D2BC78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47:26:0000000:23127</w:t>
            </w:r>
          </w:p>
        </w:tc>
      </w:tr>
      <w:tr w:rsidR="00AF1B59" w:rsidRPr="004A75A7" w14:paraId="40C63EDE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FD0A57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AD75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453319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DE7C5C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0669CFF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BA1AE04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49D9EF4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285778E1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F9AC2D9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2F31E629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47:26:1111001:59</w:t>
            </w:r>
          </w:p>
        </w:tc>
      </w:tr>
      <w:tr w:rsidR="006360AC" w:rsidRPr="004A75A7" w14:paraId="6ACAD58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EC51C3E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AD93B76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73B00CFE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6EE767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50DFA710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43EF5D6B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47:26:1111001:64</w:t>
            </w:r>
          </w:p>
        </w:tc>
      </w:tr>
      <w:tr w:rsidR="00105FDF" w:rsidRPr="00EB43A2" w14:paraId="6B385995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F18FECF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6CF4178C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2D2F86B1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6BD18F8E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201D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45D72C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5C7645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58321340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4196475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11336F47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34EF1E5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9D81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814A5C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0E85DB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22BFB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CDF4C1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0FE96AC6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09E47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FF6E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FFB1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163F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4CC7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1242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4F04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49F92F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E7B331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1FA96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6F900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B4ACA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26C2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D897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D2ED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9F2C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F022FE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47EDEB9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645B9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8B8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FA0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068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355658.15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4C4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2278879.73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B362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A425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D30EDB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708CEB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738F1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542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E88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822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355658.83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BB8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2278849.69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E7FA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50CA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A22F9A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31AEB2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EFC71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40B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001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D74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355678.82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B59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2278849.72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04B3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0C56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DA19C2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30F13E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BB786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F2D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E52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6BE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355677.94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492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2278880.24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F9AF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9D18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84787D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737DE2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7C2DA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851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395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A53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355658.15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82E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2278879.73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BF4A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53B9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5FB1E0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2ECB17BC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5516636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47:26:1111001:64</w:t>
            </w:r>
          </w:p>
        </w:tc>
      </w:tr>
      <w:tr w:rsidR="00590258" w:rsidRPr="00666D74" w14:paraId="67413CB7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5A5346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39854F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BC2296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058783C7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3AD70E02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18731680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C31817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FB80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52D7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C6F7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9BC8CC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6948D01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32DE8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ADF3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1E3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F7A2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4AC3D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77E7046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642E9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2D9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59D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379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D09B69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F3BE42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9FD30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B2F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B96E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6DC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813E31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49D55E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AC538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639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7423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40F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E17DA1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B079FC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F5D65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836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B7F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9B3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99D184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1C1A2E2F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E8A5635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47:26:1111001:64</w:t>
            </w:r>
          </w:p>
        </w:tc>
      </w:tr>
      <w:tr w:rsidR="00EB43A2" w:rsidRPr="00666D74" w14:paraId="51D77359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8F86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0E857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AE1139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552E6C5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0DA6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7DDB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5A319F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037D643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001030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EA90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286A29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6f13b1ff-5c6e-4c99-bcd9-1392e2c2e886</w:t>
            </w:r>
          </w:p>
        </w:tc>
      </w:tr>
      <w:tr w:rsidR="0014372A" w:rsidRPr="004A75A7" w14:paraId="30B5849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794F3D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D424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944204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4E49FA2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AC9FD9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1F7F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2E38E7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7156752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0F0E07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E42E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D3970C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10.19 кв.м</w:t>
            </w:r>
          </w:p>
        </w:tc>
      </w:tr>
      <w:tr w:rsidR="00E70CD1" w:rsidRPr="004A75A7" w14:paraId="40EE45D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D88806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0C9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DB08D2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+ 1.48²)/(2 * 1.48)) = 10.19</w:t>
            </w:r>
          </w:p>
        </w:tc>
      </w:tr>
      <w:tr w:rsidR="00E70CD1" w:rsidRPr="004A75A7" w14:paraId="7624986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F94190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F499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386FC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0B572A5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F79E54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E08B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902138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14:paraId="0D5E3F0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FF88D9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A660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C89DE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0487AC7A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A57590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1D1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9148D90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5E5031BC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F06BA8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F3BC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B935C2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3B68799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90E678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5605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7EE22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12459284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7CD07A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8E44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9CBE83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E260BA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2128D26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CBDB14F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44820FB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7B8ABFE5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4992683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72672F34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47:26:1111001:64</w:t>
            </w:r>
          </w:p>
        </w:tc>
      </w:tr>
      <w:tr w:rsidR="006360AC" w:rsidRPr="004A75A7" w14:paraId="3A0EF03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4F0A483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EE3F3DA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4EABEDDF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22A8A0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602F78AD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34D1657F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47:26:1111001:65</w:t>
            </w:r>
          </w:p>
        </w:tc>
      </w:tr>
      <w:tr w:rsidR="00105FDF" w:rsidRPr="00EB43A2" w14:paraId="385A7350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8355FE3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52AC558A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2F9B1772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1069849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CE249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520C73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B45572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093EBCB3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D9E10A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1B722346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BDF4FF2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E774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5E46C0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CD0619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6FB875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04565E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2504C93B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0714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4B27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FC8B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577C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F49C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0BFDD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D6E27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B7CB74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1C808DA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96BA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B438C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B33DF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1959B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51980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01432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3B40D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3F5A85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125565D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C6809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89D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531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DD4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355657.43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5FB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2278919.37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9E50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2AB3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2ABB04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DFF65A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2FC2D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899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789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454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355657.98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510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2278888.95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D8D4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21F2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CE0E17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EB1122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EB23E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971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9FE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4AA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355677.78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5AC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2278889.26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79E2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C644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922FF82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B16826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11C8D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D12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627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6FF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355676.88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0C2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2278919.33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47A8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D70B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D680C4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7E4F07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962AF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6B3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0D0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81A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355657.43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D16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2278919.37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D9B8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535F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BF09BA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36A1E2A7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4EA2BDF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47:26:1111001:65</w:t>
            </w:r>
          </w:p>
        </w:tc>
      </w:tr>
      <w:tr w:rsidR="00590258" w:rsidRPr="00666D74" w14:paraId="7505B643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80F5EF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67C6C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41FBB1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B6173A4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749E3936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743C67A5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2E2D09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A67C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B265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B43E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788969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6BE45C5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61115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F055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B4A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91B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23BBB1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706E181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B6D31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F0D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54C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321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88AD084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F55377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A9F16C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A3D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36E3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7CC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33CD3B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763B2E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3D7A5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38B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A26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E09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BA1FD3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30A65D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D21152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376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4DB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532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150269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47520DAD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0F2A289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47:26:1111001:65</w:t>
            </w:r>
          </w:p>
        </w:tc>
      </w:tr>
      <w:tr w:rsidR="00EB43A2" w:rsidRPr="00666D74" w14:paraId="72CF07DD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3909F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FF763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32395B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4924AFC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95C7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7983D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37FE54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5641C38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779E1D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82F2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215188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72B23D7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F69B7C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B98B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55C6A4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32D54E3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EC1D46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DEC6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0E0B54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2F8DFBE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2740E5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56A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9606C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10.13 кв.м</w:t>
            </w:r>
          </w:p>
        </w:tc>
      </w:tr>
      <w:tr w:rsidR="00E70CD1" w:rsidRPr="004A75A7" w14:paraId="2AC5223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055BAD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F3BB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853EBF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+ 1.49²)/(2 * 1.49)) = 10.13</w:t>
            </w:r>
          </w:p>
        </w:tc>
      </w:tr>
      <w:tr w:rsidR="00E70CD1" w:rsidRPr="004A75A7" w14:paraId="601A84C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BE897F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AE19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FCAA3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540E851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6491BE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22DA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9DF6B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14:paraId="423F432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14058A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5E98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AAB06E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1B345426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00FFAD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39A9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79C982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3D4C376D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8CFA11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23DC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0685EA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033D717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F72D23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57B4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B072E0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458389D3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CF4D6C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E753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8C32BE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04BBB50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24B4595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CB94E7A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C0486FE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1FEC3454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01CF05D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613DEE4F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47:26:1111001:65</w:t>
            </w:r>
          </w:p>
        </w:tc>
      </w:tr>
      <w:tr w:rsidR="006360AC" w:rsidRPr="004A75A7" w14:paraId="0E7D719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3A03602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444CD1B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1C95118D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7C1741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2A7DF652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1DCF084B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47:26:1111001:66</w:t>
            </w:r>
          </w:p>
        </w:tc>
      </w:tr>
      <w:tr w:rsidR="00105FDF" w:rsidRPr="00EB43A2" w14:paraId="5F2DBF4E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D5F6FCC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1150ADF1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2EAED662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7910FB7C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CB052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54FF65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D6BC13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1AFA24CF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62CF14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5F5FF741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4633636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6977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91EEBF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80DA3F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4179F4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F07907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3C08A8AB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D603C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E604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09FC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DCEC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EB14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3197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E2C3C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13C8BC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CD3D50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B6FD4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DEB57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1B7C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D2456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7CB3C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CAE63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AF3E4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1B4932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17A9CBC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A18EB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F73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1F3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D64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355678.82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00B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2278849.72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2D2C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DB03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809B677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B77926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FC1F6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D1D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F98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AB1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355698.27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954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2278850.30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EC61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1231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F2AA2E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7F164F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37943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E66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E08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86D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355697.59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9D0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2278880.59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F4DB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2AD5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7580CD6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0C7B22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BABE1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E70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D8F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7AF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355677.94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195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2278880.24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3238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3B60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87B215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E58E13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0AA35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0F4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0C5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D8A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355678.82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219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2278849.72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69C9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377D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79665D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94CDAA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C4D63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EB8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8BA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678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355678.82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882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2278849.72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2AA3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B3B1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EC462D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58E18616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46D1C40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47:26:1111001:66</w:t>
            </w:r>
          </w:p>
        </w:tc>
      </w:tr>
      <w:tr w:rsidR="00590258" w:rsidRPr="00666D74" w14:paraId="008EA014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E1D4BB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AAE28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C016C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A378931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1F970B06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59FEFF2B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9FC9E6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63F5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867F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7D78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9923B6F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0689D26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8FF96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A3A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498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D195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452AD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6C4A2FC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5A624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5752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C5A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2C0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2FF802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2333D9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18CBD2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3D5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E46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482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799AC5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C6AD52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CFF699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0C8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1CD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571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801321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ECE85B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7FC57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EB4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D69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E8C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82E66C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ED0154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EBA39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3B2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57E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1C9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CD234D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7BDA8E46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FCCB8CE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47:26:1111001:66</w:t>
            </w:r>
          </w:p>
        </w:tc>
      </w:tr>
      <w:tr w:rsidR="00EB43A2" w:rsidRPr="00666D74" w14:paraId="5A8BEF0F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112A9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5A15A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8BF03B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76D17EF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F461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21696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B9612B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6D87C30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FFD8F6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477C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4A2C06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12F9E67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531156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BF85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DC42C1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4531ECC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0B42EB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E321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A00D7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0F3BAA6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551E2C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35A9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DE464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10.18 кв.м</w:t>
            </w:r>
          </w:p>
        </w:tc>
      </w:tr>
      <w:tr w:rsidR="00E70CD1" w:rsidRPr="004A75A7" w14:paraId="251DA55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04EE42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46B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E60A1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+ 1.52²)/(2 * 1.52)) = 10.18</w:t>
            </w:r>
          </w:p>
        </w:tc>
      </w:tr>
      <w:tr w:rsidR="00E70CD1" w:rsidRPr="004A75A7" w14:paraId="5D2B08B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5DC38A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6E69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4F6D9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2BE7814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FA921F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A53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026B9F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14:paraId="0956C57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57B525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2E4D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75FC24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22D71B9E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E1947B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2C5E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54EB64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170C22FB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4B5065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FDEC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B5084D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9746369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A6A2B7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34C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9E7828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7A48BA6B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16748E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5B62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F87260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4F34577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3248A4A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BDA169E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8A28E28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5382BD69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60B6BC2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1F31C5EC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47:26:1111001:66</w:t>
            </w:r>
          </w:p>
        </w:tc>
      </w:tr>
      <w:tr w:rsidR="006360AC" w:rsidRPr="004A75A7" w14:paraId="6E2C504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9A93458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B49ED95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3C20A82F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0FD9BB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107D2CB5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4BE0F754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47:26:1111001:67</w:t>
            </w:r>
          </w:p>
        </w:tc>
      </w:tr>
      <w:tr w:rsidR="00105FDF" w:rsidRPr="00EB43A2" w14:paraId="2DDCD007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D28D167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11F6385C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7CC5B645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B2575A3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A091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2B6EA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2FF97C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3782F904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97E8AB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51432665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7EE6037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E3B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D91584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1B38C1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D08BF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256FE9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504EAF08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4C7FC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D979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E960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C95C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C530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2722B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AA26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A63512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8BAB87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DA849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DE551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2461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74972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97AB2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4E82A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6382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A53A50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6D323A5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44CB2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BFE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DD2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EBE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355676.88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614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2278919.33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9306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3508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FD444D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4F3B68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F57C9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7ED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800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AEA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355677.78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4C7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2278889.26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EDC9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0438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DFCE22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C536C8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AD6FF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4A2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7CC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CA7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355697.92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025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2278889.54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90C8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25F2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106DDB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2D64F1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78897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243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982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6DF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355697.28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1CA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2278920.09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2BE8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12B5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25A922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DDB7BF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A5527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832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78A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D12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355676.88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6BE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2278919.33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79AC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A5E1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29A63E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5227F2E6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82F1AE7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47:26:1111001:67</w:t>
            </w:r>
          </w:p>
        </w:tc>
      </w:tr>
      <w:tr w:rsidR="00590258" w:rsidRPr="00666D74" w14:paraId="5156EEE8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9E395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0BC6D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D8952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3DDD719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6091B844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7FF6F14D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180AD5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4AF9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F1C6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FF10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8CE340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590E8CD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941C1F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A28F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24D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EEC1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722BFF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0FC763A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3EA8B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4C2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3B4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FAD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314240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1D4959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478FD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A9C2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472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73B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41F157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3A9403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7C56F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2A2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E27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20A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7FD207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BACC26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1075F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2AC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D84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BF9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6ADCFF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10E85504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DAAEA39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47:26:1111001:67</w:t>
            </w:r>
          </w:p>
        </w:tc>
      </w:tr>
      <w:tr w:rsidR="00EB43A2" w:rsidRPr="00666D74" w14:paraId="17CD7EA7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238CB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9A262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774CE3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7C7B55E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8C82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B27C5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51BAE3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2B6F124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9C5F88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B6C0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B4D57D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51F9BD1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1CD68D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D83B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F736B0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5FD5E9A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D86D00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A20C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87626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4EA1137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C723B6F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E3E5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459A87A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10.28 кв.м</w:t>
            </w:r>
          </w:p>
        </w:tc>
      </w:tr>
      <w:tr w:rsidR="00E70CD1" w:rsidRPr="004A75A7" w14:paraId="031F505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743FC1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973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BB28F7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+ 1.47²)/(2 * 1.47)) = 10.28</w:t>
            </w:r>
          </w:p>
        </w:tc>
      </w:tr>
      <w:tr w:rsidR="00E70CD1" w:rsidRPr="004A75A7" w14:paraId="29B85BC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5AE84F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0774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1DB512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442F08B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A53B15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560A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69AD6C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14:paraId="1AEEEFD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6F01EA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643F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77907E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2A30D6FA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72E7AF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1EB5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B9E271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4E21832B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B40B10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4146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E9F9CF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1D0DBB4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B1E3F5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17F4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3ABF7C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47:26:0000000:8284</w:t>
            </w:r>
          </w:p>
        </w:tc>
      </w:tr>
      <w:tr w:rsidR="00AF1B59" w:rsidRPr="004A75A7" w14:paraId="0A703370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895233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1EC7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60B799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468BBB1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D7214C6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C93B589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9A83F27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25AC45B0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9947DC6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50AA05C5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47:26:1111001:67</w:t>
            </w:r>
          </w:p>
        </w:tc>
      </w:tr>
      <w:tr w:rsidR="006360AC" w:rsidRPr="004A75A7" w14:paraId="06BC673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CFA32B9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578CF7B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51735EB7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D09867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35641419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52056E44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47:26:1111001:68</w:t>
            </w:r>
          </w:p>
        </w:tc>
      </w:tr>
      <w:tr w:rsidR="00105FDF" w:rsidRPr="00EB43A2" w14:paraId="54EC9B3C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B63E46A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223E8E7A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560D3373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40C407D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C045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66EE22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CA6ABD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3E6DAD13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9598A2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5C053013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37BB03F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4930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758A48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46CFCF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F2883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E23482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9296EB3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225E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4558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089B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C84D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E8FA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E66BE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88039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6BC9CC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156E8D3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8AFD3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39F3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1E256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ECE3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08CAC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14B8D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C0203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662A39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3CD8CE5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2C863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DDC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F7C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404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355698.27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9E3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2278850.30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57B6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BAE1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52C3ACD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220DA1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70FA2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AC5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B2E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9A0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355718.37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719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2278850.29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2AB5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49FB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56EF23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89A8E3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5BB66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F4D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C62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BAA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355719.89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6A4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2278850.30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8520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EEF9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4F91D7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1247DB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4FAFA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45F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628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BA6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355719.36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91D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2278880.87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697C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7552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BE71E8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1C3EAD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F7A44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217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FBF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365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355697.59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E07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2278880.59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A02D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B69E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8C7DD3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7E3169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15C04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532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3C6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41B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355698.27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9F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2278850.30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40DB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FE21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A81966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223AD95F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DE7D748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47:26:1111001:68</w:t>
            </w:r>
          </w:p>
        </w:tc>
      </w:tr>
      <w:tr w:rsidR="00590258" w:rsidRPr="00666D74" w14:paraId="69C21584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B1E0C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095F9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A575F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19AAF7C5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4EF00A25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277EDBA0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C04E41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03A1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2688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097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2B3AE3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78A1951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BC55B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A64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6528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AE8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1D931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0E1B115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9E1F0E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458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3EC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9BEE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60DD6A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4766EF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74E45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A343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FEC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166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B52C6F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4BF9BA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8B24D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074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DBA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946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419A0D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26EBC3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C2E84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BAE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75E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C84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8B55FD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934AFB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36E2F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1F6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82F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21B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DC1C41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01C3DDB6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5470CD3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47:26:1111001:68</w:t>
            </w:r>
          </w:p>
        </w:tc>
      </w:tr>
      <w:tr w:rsidR="00EB43A2" w:rsidRPr="00666D74" w14:paraId="2D2D6E40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D478A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E4A5B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877200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71DCAD4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57A7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E89AB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444375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3E38FF0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F06B76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72A5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D6098B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067DCF7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9C67BE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A058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C80BEA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78AE65F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8D2907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C3BC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410D77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30CBC8D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8ACFD5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F83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664E04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10.53 кв.м</w:t>
            </w:r>
          </w:p>
        </w:tc>
      </w:tr>
      <w:tr w:rsidR="00E70CD1" w:rsidRPr="004A75A7" w14:paraId="23CBC5B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E4D4B2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7C6B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71E0D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+ 1.37²)/(2 * 1.37)) = 10.53</w:t>
            </w:r>
          </w:p>
        </w:tc>
      </w:tr>
      <w:tr w:rsidR="00E70CD1" w:rsidRPr="004A75A7" w14:paraId="0DF141F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6CD200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1FA4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E7C80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773BBE3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7C1B2F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C957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D804C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14:paraId="05B3133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FC930D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428B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DFD31E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15D6DEF1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F525B5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6CD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C05703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15765599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3376A6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B9DD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F61AFD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4E81BC03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BE8175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4C27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6B6EAD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1D829811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169EC6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EA0C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809936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2C2DAE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61089C9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382B40B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841E389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6C070CEE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855C656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2DA69DF8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47:26:1111001:68</w:t>
            </w:r>
          </w:p>
        </w:tc>
      </w:tr>
      <w:tr w:rsidR="006360AC" w:rsidRPr="004A75A7" w14:paraId="516DF40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587FE7E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D3B27AD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0D6D12AD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36DA9B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32CE9AD4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2C722A54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47:26:1111001:69</w:t>
            </w:r>
          </w:p>
        </w:tc>
      </w:tr>
      <w:tr w:rsidR="00105FDF" w:rsidRPr="00EB43A2" w14:paraId="08F46FB6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B168757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6A52E3A7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44C6872E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246E5E21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D6A1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BFB2A2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34CA03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6D36DB22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81A5E7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317BA241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F3CB7B8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D6AD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18739A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17C318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45BFE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69E4CF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17828639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C7545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DA37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5D74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ED14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EC1C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5D1D3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F7BD3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7DFDE8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0DFCF87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4037D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9086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354C5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FF94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4ADE7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0484B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222C2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DC718C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29EB876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D53A7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880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23A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A73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355697.28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A6A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2278920.09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F496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06DE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1F4D75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044BBF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B644A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548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656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46B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355697.92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A9D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2278889.54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1192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C291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28F4D1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959781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EC860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2EA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B4E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B04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355719.30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3E2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2278889.86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809D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D915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66D080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C0A124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620AE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873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761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EE0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355719.21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7FD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2278920.25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B644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5A5F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B4B82A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6CD089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6CF52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C99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5E7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148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355697.28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97A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2278920.09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7B66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D0B2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431D70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6F776EDF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2CEB80C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47:26:1111001:69</w:t>
            </w:r>
          </w:p>
        </w:tc>
      </w:tr>
      <w:tr w:rsidR="00590258" w:rsidRPr="00666D74" w14:paraId="0AC3B754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E566A5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9FB351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AEE91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8300552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7548F3F3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3AC31C36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5CC359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D8CB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A4B5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A01A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D40D1F2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49C3C92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1E21A6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DBF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389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C23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138AE2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18604E6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08E13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F09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97F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A0AB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5393F7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6AF18A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ABF5C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5D2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AD04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3D4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69C4C8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25753C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50A883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832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652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4CD4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2D3BAE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CFC048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36FE9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EC1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B98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25B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BAF955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2840E2D7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B466FEF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47:26:1111001:69</w:t>
            </w:r>
          </w:p>
        </w:tc>
      </w:tr>
      <w:tr w:rsidR="00EB43A2" w:rsidRPr="00666D74" w14:paraId="58C59E63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22BA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0247E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04D754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492260B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A12E2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3368E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A09FE1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13AB314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E52E7D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3B5D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334357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223C40E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8F48DE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23B8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C63716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59FAF17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92A5C5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7E30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6BC89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046126F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0E4D75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3235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98F7A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10.55 кв.м</w:t>
            </w:r>
          </w:p>
        </w:tc>
      </w:tr>
      <w:tr w:rsidR="00E70CD1" w:rsidRPr="004A75A7" w14:paraId="17D95F0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21C501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6BF7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2DA9D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+ 1.39²)/(2 * 1.39)) = 10.55</w:t>
            </w:r>
          </w:p>
        </w:tc>
      </w:tr>
      <w:tr w:rsidR="00E70CD1" w:rsidRPr="004A75A7" w14:paraId="5C8D698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1FFCD8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A7C3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B7ADA4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368A693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176BE4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D49B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F322CA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14:paraId="6F560C2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F22D0D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4B07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C6166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763EAD55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1C86B0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DE0A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BDDFC8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44B09A88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8C8020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3B57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1D7224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6AC33CB4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2529E0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4161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0CF94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1BFE3F3D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FCBC9A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3969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934657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A4D3C1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3CCD384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3DB25F3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94BC18D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5C0DE571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0079148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5D5D36D8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47:26:1111001:69</w:t>
            </w:r>
          </w:p>
        </w:tc>
      </w:tr>
      <w:tr w:rsidR="006360AC" w:rsidRPr="004A75A7" w14:paraId="63346C1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C280C40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76AB1D1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18F02B3F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23FEBB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3513955B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50B7C529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47:26:1111001:7</w:t>
            </w:r>
          </w:p>
        </w:tc>
      </w:tr>
      <w:tr w:rsidR="00105FDF" w:rsidRPr="00EB43A2" w14:paraId="6729697A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B558745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2B333949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2934C2D8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3AC063DC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3B00A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451D30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7DA510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30323380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EE836E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1990984A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8238E91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300F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3D920F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18FE6C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55F30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8161C5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383F193E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F1191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DAD7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4AEA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C08F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07B6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BC22F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6295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F3E258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5E4B19B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8401B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02AD2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77A0E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234AB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B45D5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E1AF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8C03B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C3601E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4A95D06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22671E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638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4B5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783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355767.02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8D0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2278921.53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5F31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000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949144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32880C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6981B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67E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B60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117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355767.48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44D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2278890.59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B531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E9A6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085EC5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43C226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E0807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6E5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C11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600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355787.61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9E8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2278890.89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3413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9BFD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60FFA6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ADC444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008B8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C40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3D8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169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355786.95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9C8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2278921.71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3E9D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D6C3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85ECDA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DA93C9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33626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0B3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017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32F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355767.02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E34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2278921.53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429B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EFCC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5E6DDB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20B98A7C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086DC2E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47:26:1111001:7</w:t>
            </w:r>
          </w:p>
        </w:tc>
      </w:tr>
      <w:tr w:rsidR="00590258" w:rsidRPr="00666D74" w14:paraId="6916FDE8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026C4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FF8561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ACA192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6BF34E2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305C8996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2127D904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1792E3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CDA1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780D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470B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EB2CF0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44E9B68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BD428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E0E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D52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1D7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71B998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25401EB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0BA59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8DA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3C8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EB9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101D48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3A63FB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E5FD03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22F9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7DD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F46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D6F5F3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1F81D0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E76AE3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2F4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769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3B9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4AD2885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5A9BD5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7F786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EAD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791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8DF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4E5F46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4AA53441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BD1CCA8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47:26:1111001:7</w:t>
            </w:r>
          </w:p>
        </w:tc>
      </w:tr>
      <w:tr w:rsidR="00EB43A2" w:rsidRPr="00666D74" w14:paraId="3750AD5D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278AE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8799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9AD0FE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6D556C0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7A3D3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4A3B9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39FAC1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7FAB962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1EC91A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9B87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FC3C8B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30F0148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ACE6FB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12A9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A6B163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28E344D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517384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3FF5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A76BE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32ED1FE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D5210F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0953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0C9CEE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10.37 кв.м</w:t>
            </w:r>
          </w:p>
        </w:tc>
      </w:tr>
      <w:tr w:rsidR="00E70CD1" w:rsidRPr="004A75A7" w14:paraId="5EEF7AC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ED47F7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BC47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B9B8B3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+ 1.51²)/(2 * 1.51)) = 10.37</w:t>
            </w:r>
          </w:p>
        </w:tc>
      </w:tr>
      <w:tr w:rsidR="00E70CD1" w:rsidRPr="004A75A7" w14:paraId="5C43872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44FBC8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EDF1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63F88F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74F9755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A3B629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0D14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55264FF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14:paraId="7540203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1730E5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9424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2EDF7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04CE9DD2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20B01A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B24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945004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6856CCD4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893837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4EEC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D66B5BB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2383784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FCD1A2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0DEA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39B09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47:26:0000000:5959</w:t>
            </w:r>
          </w:p>
        </w:tc>
      </w:tr>
      <w:tr w:rsidR="00AF1B59" w:rsidRPr="004A75A7" w14:paraId="31BBB8C2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B6B8AA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3963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C14689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470FF98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9ABACCB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A1091B5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8B29BCF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3FBC53A8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AE401F6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282C1F5F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47:26:1111001:7</w:t>
            </w:r>
          </w:p>
        </w:tc>
      </w:tr>
      <w:tr w:rsidR="006360AC" w:rsidRPr="004A75A7" w14:paraId="1D2F7AF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6E22D32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DECB6DA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4728E86F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8C8722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024EF1A3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0769D64D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47:26:1111001:70</w:t>
            </w:r>
          </w:p>
        </w:tc>
      </w:tr>
      <w:tr w:rsidR="00105FDF" w:rsidRPr="00EB43A2" w14:paraId="09E6094A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998AD64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6140B17E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3D846998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8FF1F8B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9F229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7BE07E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601433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38F39483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9530F7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6545AD6D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BD3BB6C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D17D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76652D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145519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193B3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5BF7FE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A75D49B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2CDA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8382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E3AD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2856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1F78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80938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A63F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84B738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29B1D5F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A226A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709C3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E3BBA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5020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915A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0E63C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D8302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C7BD31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5139782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6B5F4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A66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343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A1B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355726.72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A90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2278880.96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FFDB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42A2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202508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5EA3B4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C243C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450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691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B7F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355727.11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08D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2278850.40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3450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C5D7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7BAEB5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8472C3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F117B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AA2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C94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6F3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355748.21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D40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2278850.96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9664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343F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553E64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A25B9B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78021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06B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76D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D4F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355747.24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172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2278881.22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B33E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3255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5BB46E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2DB498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52DF4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5DF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B46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A2B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355726.72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40E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2278880.96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FD2F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E12C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5B81A71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02348650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19F956F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47:26:1111001:70</w:t>
            </w:r>
          </w:p>
        </w:tc>
      </w:tr>
      <w:tr w:rsidR="00590258" w:rsidRPr="00666D74" w14:paraId="1245C07D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116D6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9DCC3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FA695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09664BD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04A392DC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4601B611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F64897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7FC7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D49A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F395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8E7A97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764FF6F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AB2816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C3A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ADD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F895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B2400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12257EA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C2E73A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9993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7FD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E9B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67FB6E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B3F1A9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78C8C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3FC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4AFB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38CE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330477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BF3AD7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EC69D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A25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940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1DC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ABFC1D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0DFDC9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5197C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6AF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25A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39A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CAA319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6B9FF0B1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71E2C8D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47:26:1111001:70</w:t>
            </w:r>
          </w:p>
        </w:tc>
      </w:tr>
      <w:tr w:rsidR="00EB43A2" w:rsidRPr="00666D74" w14:paraId="7F363A3A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19D79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32FCD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2DCDA0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1DEE331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4D1BB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EED24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6C61BD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20482A4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2B4310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95C0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55D7E4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000B6CB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8BE26F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659D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98EEBC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532496B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55F707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A5E0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D28427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691F050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DB706C8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FCC0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6C204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633 кв.м ± 10.38 кв.м</w:t>
            </w:r>
          </w:p>
        </w:tc>
      </w:tr>
      <w:tr w:rsidR="00E70CD1" w:rsidRPr="004A75A7" w14:paraId="2ED3BCE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11CBF1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BEEE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DAE9D4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√633 * √((1 + 1.43²)/(2 * 1.43)) = 10.38</w:t>
            </w:r>
          </w:p>
        </w:tc>
      </w:tr>
      <w:tr w:rsidR="00E70CD1" w:rsidRPr="004A75A7" w14:paraId="0334F9D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03A2BF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3A47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D374CF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31C3FC1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60EF38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E97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9AA54A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14:paraId="1D2577D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AB1A6E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D583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08DD7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2BCC7788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729FB6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DC9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CC4DAC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2292750B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127126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A95B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ECC6C5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0A4762CE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A0FC0A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EBB1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EBB9E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7681CD9F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A63FCA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291C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37F368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D3FEF8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CBA3BBA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F924F39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AF612E6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334592FD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8D5C094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5B49A4D6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47:26:1111001:70</w:t>
            </w:r>
          </w:p>
        </w:tc>
      </w:tr>
      <w:tr w:rsidR="006360AC" w:rsidRPr="004A75A7" w14:paraId="1C39460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F24C74F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0FEDB8C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2A202EB7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404EE9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195E92B7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2FACF5CD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47:26:1111001:71</w:t>
            </w:r>
          </w:p>
        </w:tc>
      </w:tr>
      <w:tr w:rsidR="00105FDF" w:rsidRPr="00EB43A2" w14:paraId="48AA1A8A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C2F36C4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1A54F790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69BA98B1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40C9080F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FED0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AA69D2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AA8BA9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52BC9B4D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89EA8B3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4A20D3CD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680AAF3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EE4B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0467B2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0AF733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A352B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96A410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183BD810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A3F14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D9C7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7645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F9C6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106C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BE3DE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16D07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1073EB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3CD15E2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A18C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597F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C0440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DE0C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2412F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8537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39FC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2782CA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5D2E74E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1668D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FC6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2F1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9B9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355725.23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AA9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2278920.57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9902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AB03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4C037EF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085721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46F09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DA8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53E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475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355726.01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E72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2278889.96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1B30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CD9E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A6DD53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E1C45F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7704B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E64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018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2F1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355747.42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D63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2278890.29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3F3F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1501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1274EC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E4A8D3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B6245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521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9F8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1AB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355746.88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B17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2278921.00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3922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C6CF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21DDE6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83E9DB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D17FD2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8A9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C3A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C0F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355725.23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B17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2278920.57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9F9C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EFCD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3653EE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1B2B0720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536320D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47:26:1111001:71</w:t>
            </w:r>
          </w:p>
        </w:tc>
      </w:tr>
      <w:tr w:rsidR="00590258" w:rsidRPr="00666D74" w14:paraId="5513FE71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BD076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D1DDC6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5C93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A7576CE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375BBAA4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5F207186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151F39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B64E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BE0D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F254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FD7939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31B6088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AFF825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94CF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9C4B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D3F2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53B792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7C3FFDC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72B8A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B7A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865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D82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DEF3E8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9A0627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DF75D63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6B5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DFC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084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90231F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4520F2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EE08A3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F86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7C0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4A93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30B30E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6F66C1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1B462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D003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EE9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C99E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EC57F0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79026B8E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69E1118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47:26:1111001:71</w:t>
            </w:r>
          </w:p>
        </w:tc>
      </w:tr>
      <w:tr w:rsidR="00EB43A2" w:rsidRPr="00666D74" w14:paraId="2306213C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1C5F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E5708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DDA4C1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4598109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5B936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3238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0673DF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180FB20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C093B7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DC26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DD83A2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6f13b1ff-5c6e-4c99-bcd9-1392e2c2e886</w:t>
            </w:r>
          </w:p>
        </w:tc>
      </w:tr>
      <w:tr w:rsidR="0014372A" w:rsidRPr="004A75A7" w14:paraId="06F18D2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2C5CCE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0429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394AA5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62E249F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C122FA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BCCB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C287D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2B6CEB0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3CD3DD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892C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D32630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10.57 кв.м</w:t>
            </w:r>
          </w:p>
        </w:tc>
      </w:tr>
      <w:tr w:rsidR="00E70CD1" w:rsidRPr="004A75A7" w14:paraId="76E4A51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818BD1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98B5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38320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+ 1.40²)/(2 * 1.40)) = 10.57</w:t>
            </w:r>
          </w:p>
        </w:tc>
      </w:tr>
      <w:tr w:rsidR="00E70CD1" w:rsidRPr="004A75A7" w14:paraId="33C97A0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9F3090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D4DC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F0DFE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33FE450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5C3138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1749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5F16E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14:paraId="6950AA3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ABF936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5F44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477497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6A4D5B0B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9F907E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23AA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A00E31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63114C90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AAAEE8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C211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95BA1A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D370A0C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B31757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3514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681D40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47:26:1111001:188</w:t>
            </w:r>
          </w:p>
        </w:tc>
      </w:tr>
      <w:tr w:rsidR="00AF1B59" w:rsidRPr="004A75A7" w14:paraId="614F57F6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895A7B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FEB9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18B11C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0C0067F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BEE5B93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23BDCC3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D90EDD3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338EF2BB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6A1E818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0C51A761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47:26:1111001:71</w:t>
            </w:r>
          </w:p>
        </w:tc>
      </w:tr>
      <w:tr w:rsidR="006360AC" w:rsidRPr="004A75A7" w14:paraId="71A5C7F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E02B625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912647D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12ED48D3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F5C757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4F3AA7C4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340F6FA4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47:26:1111001:75</w:t>
            </w:r>
          </w:p>
        </w:tc>
      </w:tr>
      <w:tr w:rsidR="00105FDF" w:rsidRPr="00EB43A2" w14:paraId="27C482FB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842E518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595B89DB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7BEC64B3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38E1AAA8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AFD8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D2CFE1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DBF7B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5F27BC3B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26D0884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10740608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6E0226F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DC75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375011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0774AB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38B75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D9B7FB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5FD537B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81F52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7265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4BDA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EF1E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34BB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2B3E3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BF005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03C083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45DF4C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731F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53326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7E5D6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922F3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EBDD0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A004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8FEB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3D1BBC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48ED253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837AE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2A1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5CB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BB3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355786.95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1C4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2278921.71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4CC0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43FB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40D30A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5C7C8B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B8744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EF4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495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9B4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355787.61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512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2278890.89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2FC0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8AA7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5F0175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A6D86F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6BB47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756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C18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808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355807.49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B4F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2278891.19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E285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B9EB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254FA7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3542A6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E0A98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443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5B4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8B4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355807.00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36D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2278922.08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2009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E71E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A32876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150C78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EBB53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EC3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577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6DB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355786.95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A8A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2278921.71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E31D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9E35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B54CD2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3625DC18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303DC44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47:26:1111001:75</w:t>
            </w:r>
          </w:p>
        </w:tc>
      </w:tr>
      <w:tr w:rsidR="00590258" w:rsidRPr="00666D74" w14:paraId="5EB97F2F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7951D1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44BB9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DE0CB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169B8A00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6809E595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19594489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512A29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1293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8DA1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5FFC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11222F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4D9502B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A6FEF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BA66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C56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EA7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33857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0C7EBF3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9645C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C393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C7E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B92B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976EB4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DCB5A8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797F6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ADD9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46A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794B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5CF90D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3BF62B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5C37E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148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56EE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EB23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926F2A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5FD26A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3BED9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6AA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D24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A5F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F603D1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0F0F8FD8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BC13B60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47:26:1111001:75</w:t>
            </w:r>
          </w:p>
        </w:tc>
      </w:tr>
      <w:tr w:rsidR="00EB43A2" w:rsidRPr="00666D74" w14:paraId="12DD2AD6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0D42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9B3B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9302BF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14693DB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183A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B43A9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EF7507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1AE6628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71B42E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179C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089FC7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6f13b1ff-5c6e-4c99-bcd9-1392e2c2e886</w:t>
            </w:r>
          </w:p>
        </w:tc>
      </w:tr>
      <w:tr w:rsidR="0014372A" w:rsidRPr="004A75A7" w14:paraId="18DE617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5F52C1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6AF0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715532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0A968AC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4DE733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689F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D94E1C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697F811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56987C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9C9F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9955DA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10.36 кв.м</w:t>
            </w:r>
          </w:p>
        </w:tc>
      </w:tr>
      <w:tr w:rsidR="00E70CD1" w:rsidRPr="004A75A7" w14:paraId="79D3EF4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87EA41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A179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695AFA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+ 1.52²)/(2 * 1.52)) = 10.36</w:t>
            </w:r>
          </w:p>
        </w:tc>
      </w:tr>
      <w:tr w:rsidR="00E70CD1" w:rsidRPr="004A75A7" w14:paraId="1EA8FEF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8E6090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46F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7E0C42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27784B3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4B26E5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0A1D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30DC1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14:paraId="595CF9A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EAC6FD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BD5C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CD7060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0D80BBF1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E343C7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12A4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540641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749C5689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B6B53D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B0D6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B3ED1D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C253BF2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CB0C047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3D09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AB428F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2175ABD5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797E24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1301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8AE4BB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9E7903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A4DD250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68A08EC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88538FA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6F946CCC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395173A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49A8E635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47:26:1111001:75</w:t>
            </w:r>
          </w:p>
        </w:tc>
      </w:tr>
      <w:tr w:rsidR="006360AC" w:rsidRPr="004A75A7" w14:paraId="5BDEFE4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C1EBD61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254020A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25CB1CD2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CD5F3B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121ACE0F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7C1D7B94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47:26:1111001:77</w:t>
            </w:r>
          </w:p>
        </w:tc>
      </w:tr>
      <w:tr w:rsidR="00105FDF" w:rsidRPr="00EB43A2" w14:paraId="5D6AF418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95FE181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5E5AD359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5260DB92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6B2312BC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A438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B2BDCE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2849EB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53A8C484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87D772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6C6A40A4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8D461DA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E507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F1088C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E1B5E1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B5C78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E7385E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FDD4F73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D342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523B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97AB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6D17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C979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F0B1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5F96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50DA8E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084EC10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DF520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19A54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A49DB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01905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CB313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ECD39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DE12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EB34A1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4C8975C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5020C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659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B3F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ABF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355807.00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485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2278922.08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820F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395D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8C7C4C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E9A391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7945F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DE4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64C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E53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355807.49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F87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2278891.19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42D2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5379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3912FC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8BCDFC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8C343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0EB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922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90D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355827.25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B4E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2278891.48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6EE3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CF10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C34F0F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ECD087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E1630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007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C78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5E9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355826.86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54F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2278922.33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A741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3770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C4B7D4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5D05A6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CAD63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923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25D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59E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355807.00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167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2278922.08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5ACC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2B37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CB9998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59CFAE9F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528D067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47:26:1111001:77</w:t>
            </w:r>
          </w:p>
        </w:tc>
      </w:tr>
      <w:tr w:rsidR="00590258" w:rsidRPr="00666D74" w14:paraId="37CFC7CE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6AF43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287FE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BFC68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12F8A9F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27E5D958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1FD08B0B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310493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53F8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1F65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386A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7D025D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2D48322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72F5FF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F8A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D1C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6DD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5B2FDF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540798B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B938E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6A0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ACD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932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1ACBC2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CBF6CD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7B342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479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29E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1F5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423A33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43EB83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BFB52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3C82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FD53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388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45C260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2E815E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2DD99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638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C8F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C26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971AB2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697F0C4C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C9C0BD7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47:26:1111001:77</w:t>
            </w:r>
          </w:p>
        </w:tc>
      </w:tr>
      <w:tr w:rsidR="00EB43A2" w:rsidRPr="00666D74" w14:paraId="0D2E5965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AD9B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BDFAA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E033C2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48E2F52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28D8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3C64E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CB5E06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62280C5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E3C55D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65B7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A5EAA7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062848F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6D5ECF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0DCE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AD732C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32FC785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82CC85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E008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5B8B50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08495F0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A2951A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CFF3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BC7E63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10.35 кв.м</w:t>
            </w:r>
          </w:p>
        </w:tc>
      </w:tr>
      <w:tr w:rsidR="00E70CD1" w:rsidRPr="004A75A7" w14:paraId="0473B4B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CF58D4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62DC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D03AFC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+ 1.54²)/(2 * 1.54)) = 10.35</w:t>
            </w:r>
          </w:p>
        </w:tc>
      </w:tr>
      <w:tr w:rsidR="00E70CD1" w:rsidRPr="004A75A7" w14:paraId="38C255B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E7F571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D5A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744D3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065D783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5F7D0A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B28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69292D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14:paraId="788E4C8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ADAB4A5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FAC7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4B18028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5E33C0F4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1ADA9F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B7BD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32AD6C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0AD1C31F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27E3DBE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411E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B6045A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3B847E04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C37283F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C443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E9343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5392DEAC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E33219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D054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163242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4882044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4755E60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5B2664F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80BD1F3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268E47EF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EEC2AE8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0536E8D1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47:26:1111001:77</w:t>
            </w:r>
          </w:p>
        </w:tc>
      </w:tr>
      <w:tr w:rsidR="006360AC" w:rsidRPr="004A75A7" w14:paraId="728F57C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B6A6388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B792BB9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2DCD0D23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2886EE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2A19C8F3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2E7DC5CB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47:26:1111001:79</w:t>
            </w:r>
          </w:p>
        </w:tc>
      </w:tr>
      <w:tr w:rsidR="00105FDF" w:rsidRPr="00EB43A2" w14:paraId="65B497A0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A3EE1B4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19657E8D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6C7B693D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C29BC00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34E6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E040C8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2221B5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2773E98F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D3CD65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601787FC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5814949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66BC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A325BF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EBD5FF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7D67AA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FE97EF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0C73025C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8B86D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D3F7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5E36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FFEB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C1CF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05DB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86C5D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920267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1A1D907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E4E34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DF02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1976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F6D26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B4E3A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F7FC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7490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466F03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3DE1350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3D19C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9F4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C18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33E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355826.86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3F6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2278922.33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20C3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BF57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A15906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1CF6AB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BB9B6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1DD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270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55B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355827.25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5E6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2278891.48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2D80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604A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24DA16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A0D616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3DB77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008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4DD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B79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355847.08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8D9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2278891.80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D2F9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5593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0ECE4F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4C56AA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5D6DF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E77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47B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645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355846.83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392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2278922.89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FF44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829C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9A6945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AE33F4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99B32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DBB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F17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920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355827.48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15A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2278922.34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7718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9BE0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9ACE25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0DE5C0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AFE63F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2C9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3EC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430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355826.86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90B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2278922.33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1A78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0F3D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3B5FFD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5DF35292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D7D60B1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47:26:1111001:79</w:t>
            </w:r>
          </w:p>
        </w:tc>
      </w:tr>
      <w:tr w:rsidR="00590258" w:rsidRPr="00666D74" w14:paraId="455911A1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B396EF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B23E3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0AAE2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07C91CDD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49651164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78132540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062156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9D88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5A93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9006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69E8C2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1DA0037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891318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4986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704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EC8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9EA80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0006CB9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B26CB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529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47D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ECE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B7460A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622207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BD578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3FD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F1C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453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6523FB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6008AE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442542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3F6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1D0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05D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93AA7E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FD8B7E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DC8AD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4CC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CB8E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EF3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479CDCC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48EB72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147DA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1E6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427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615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614B32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7A034CC0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214FB8F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47:26:1111001:79</w:t>
            </w:r>
          </w:p>
        </w:tc>
      </w:tr>
      <w:tr w:rsidR="00EB43A2" w:rsidRPr="00666D74" w14:paraId="082F75EA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5D9B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7FDD2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C1142B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5762073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3FA4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541CE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CA63C4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6B47749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BB4E26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F61A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3B054E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6f13b1ff-5c6e-4c99-bcd9-1392e2c2e886</w:t>
            </w:r>
          </w:p>
        </w:tc>
      </w:tr>
      <w:tr w:rsidR="0014372A" w:rsidRPr="004A75A7" w14:paraId="54A8756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50132E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9538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F54016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7E97215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AD5326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CB5E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95CAF0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1BF3111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E703BD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2A5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6F82A0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10.40 кв.м</w:t>
            </w:r>
          </w:p>
        </w:tc>
      </w:tr>
      <w:tr w:rsidR="00E70CD1" w:rsidRPr="004A75A7" w14:paraId="35246BD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E448F8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3E3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EFA1F0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+ 1.55²)/(2 * 1.55)) = 10.40</w:t>
            </w:r>
          </w:p>
        </w:tc>
      </w:tr>
      <w:tr w:rsidR="00E70CD1" w:rsidRPr="004A75A7" w14:paraId="58CBA84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4A40BE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9BDB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41EA7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3DA74BA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035A41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1FDE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956097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14:paraId="7669DED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0D6A54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089B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181852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4C08FAE5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971B99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A4A7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5BA655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27E26658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8E1250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48D9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34991B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030F3D3A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7D0706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4ED7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7469E4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47:26:0000000:19686</w:t>
            </w:r>
          </w:p>
        </w:tc>
      </w:tr>
      <w:tr w:rsidR="00AF1B59" w:rsidRPr="004A75A7" w14:paraId="11CA0BC8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AC9509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789A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C57FF0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48EE096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F32B939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7F870B6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108C805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387047E5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EEADCD3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4326895B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47:26:1111001:79</w:t>
            </w:r>
          </w:p>
        </w:tc>
      </w:tr>
      <w:tr w:rsidR="006360AC" w:rsidRPr="004A75A7" w14:paraId="4445455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682DBE1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53A2FB7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5DF6C773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80F2FE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5D61991F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5F4E6410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47:26:1111001:81</w:t>
            </w:r>
          </w:p>
        </w:tc>
      </w:tr>
      <w:tr w:rsidR="00105FDF" w:rsidRPr="00EB43A2" w14:paraId="5BD774AA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43C15E7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1020F804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65CA6C14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73A374F9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B5EC7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FFEEE7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7D025D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6BD079BB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DAF3DE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39BF84E5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1A132B4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EB66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AD70E3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D07D39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60B57E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1F8F0C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0F5A964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0E40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648C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2AA5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E956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6992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A045E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6D95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36A21B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4893FA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05B63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EBAAF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9D9F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7B2A1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CAA7A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B195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81DC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3BC1DE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51E7583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5CF4D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B4E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986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476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355846.83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767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2278922.89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7DBD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9DD2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6132D1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BC80B5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30ED9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3E2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5F1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F2F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355847.08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CB5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2278891.80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B73F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B70A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EFDB97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9DCBCF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68007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AD3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608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592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355870.29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66B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2278892.58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1E06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C364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E7ACCB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A90658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49313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A46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C6F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8B4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355870.02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20A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2278923.55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4652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777A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DD6C4B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3F583B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9364D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C84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1CF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D24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355846.83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BD3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2278922.89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FBAB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AA8A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811452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6E48E448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CCB4CAB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47:26:1111001:81</w:t>
            </w:r>
          </w:p>
        </w:tc>
      </w:tr>
      <w:tr w:rsidR="00590258" w:rsidRPr="00666D74" w14:paraId="7911F853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6A85C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B2B96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E402EB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1F50BABA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771844BD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5A47C023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70771F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BA8E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8858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58A2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BB0F54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0FC0638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A2E88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D5B6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8513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219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FB6E3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1409F55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B76F1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838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628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D37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A6CCC2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22880D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169DD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3B22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69E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D77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BF04CF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94496A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E2C96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9CA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017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3F0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3C8846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068C60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5491D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7A4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120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3F2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E1CC56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16396F23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E82AD27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47:26:1111001:81</w:t>
            </w:r>
          </w:p>
        </w:tc>
      </w:tr>
      <w:tr w:rsidR="00EB43A2" w:rsidRPr="00666D74" w14:paraId="5BC3A410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4D82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F4C1E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A7F736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203BD3C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9E4A8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601FC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C6EB40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7D0BAB8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37ADB1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2E94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7A9DFC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644970D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C14CB7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D222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925166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484E80C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7C0B67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59F0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5D3F34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357F1E2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AE8EA3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B5DD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27D76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720 кв.м ± 10.97 кв.м</w:t>
            </w:r>
          </w:p>
        </w:tc>
      </w:tr>
      <w:tr w:rsidR="00E70CD1" w:rsidRPr="004A75A7" w14:paraId="2BD8453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B382B2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D50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5E831A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√720 * √((1 + 1.35²)/(2 * 1.35)) = 10.97</w:t>
            </w:r>
          </w:p>
        </w:tc>
      </w:tr>
      <w:tr w:rsidR="00E70CD1" w:rsidRPr="004A75A7" w14:paraId="550A4F2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E39DAE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E21F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0384C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14:paraId="2D8AF66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8BDBEC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A229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D9C5EE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14:paraId="21B8118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1CB1ED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B461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2EBA9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71BF4D24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858BD6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6D20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316368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1A2FD9D5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FF5F67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E00A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CEAF82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F0FC377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C47E6C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B7FE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C98568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79F08186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CAA086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E48E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591E69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78A2CE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AA5FAA7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C8D8DA4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D7FB688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24137989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AE8E420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23844338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47:26:1111001:81</w:t>
            </w:r>
          </w:p>
        </w:tc>
      </w:tr>
      <w:tr w:rsidR="006360AC" w:rsidRPr="004A75A7" w14:paraId="3FD942B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A2A4D78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3EAC01F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1E97250B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E093EA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477CAAA3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2774D0D8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47:26:1111001:83</w:t>
            </w:r>
          </w:p>
        </w:tc>
      </w:tr>
      <w:tr w:rsidR="00105FDF" w:rsidRPr="00EB43A2" w14:paraId="6B2BCCD8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4AB0396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7FB55932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2DD504B7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A5E7A13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DEB44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B76AAB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83E93A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34973E5F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40965C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07DB4797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022AA48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8923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F8DCA7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35E3D0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160AE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96BCF1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13377347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61DC3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7444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37E9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C302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E3A4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CE217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A928D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C5115A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FA5936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2C81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362B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0D947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417A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8A024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44F1B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BAA55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D24B76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04DFCC3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14D6B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434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DC9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F4E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355898.82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56E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2278883.60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AD1D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DED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70865F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CEC7EF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AA54C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980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46A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27E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355899.06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458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2278854.02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2542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12B8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47EA17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03EF82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CFF1C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E2B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9A5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912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355919.17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E42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2278853.84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757F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42C2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5FDA1A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34462F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C3C34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F22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CA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103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355925.60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FCF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2278853.78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F696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A465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FC909B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45F039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94D98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9E7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DD1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E5D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355925.27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65A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2278877.01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AD7C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4FC1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F5738F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CB4E78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1AE05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A9D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874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976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355918.49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C70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2278884.11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EA87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2EB6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F0C4A7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6420B1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23DE8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898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54C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209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355898.82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9B0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2278883.60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CCB4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16F1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EDF7A3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28E68CA3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EB1751B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47:26:1111001:83</w:t>
            </w:r>
          </w:p>
        </w:tc>
      </w:tr>
      <w:tr w:rsidR="00590258" w:rsidRPr="00666D74" w14:paraId="4CDD0294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AE1E8F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D7298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60976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169E0EB6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48A714FD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1DDCFF57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B8CB58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D82B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C45D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D5FC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9D1936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15BD6B1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3C7476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B42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00A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BB2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4C0736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1C25E80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C1842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AF1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62D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CF9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07827D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3FCCF9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44111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6FE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FAF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B91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485549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2037DB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B5FB8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375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D64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3B2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95484E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F97928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FB148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1FB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908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FA24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980228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AA1B77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DCD7E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703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EFD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B62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908096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ABAB09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08E45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C4C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0B1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5FEB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63A4EB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697201A7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715C6A3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47:26:1111001:83</w:t>
            </w:r>
          </w:p>
        </w:tc>
      </w:tr>
      <w:tr w:rsidR="00EB43A2" w:rsidRPr="00666D74" w14:paraId="5FA921FF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4479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C9DF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E649C7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769308C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A1125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ACA8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AC7861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0918CB8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C50846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25A4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3FF7F9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1947AED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4492C6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6728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E55056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56C52EA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0A248C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F789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AD132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1655133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9B1122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311A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816D9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770 кв.м ± 11.14 кв.м</w:t>
            </w:r>
          </w:p>
        </w:tc>
      </w:tr>
      <w:tr w:rsidR="00E70CD1" w:rsidRPr="004A75A7" w14:paraId="5D2748F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CF0004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8DE5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90480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√770 * √((1 + 1.13²)/(2 * 1.13)) = 11.14</w:t>
            </w:r>
          </w:p>
        </w:tc>
      </w:tr>
      <w:tr w:rsidR="00E70CD1" w:rsidRPr="004A75A7" w14:paraId="3F88B16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264C0C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43EC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7A8D3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14:paraId="6A44F28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0A9342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38D3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50B538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 кв.м</w:t>
            </w:r>
          </w:p>
        </w:tc>
      </w:tr>
      <w:tr w:rsidR="00E70CD1" w:rsidRPr="004A75A7" w14:paraId="1F0D6DD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18CC9A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2C8D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AFF9C2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19F4D774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3B3C80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D637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02BC0C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485438AE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FA2E5E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B2F2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CAF636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B41800B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0F347D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91F9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B5F33F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6A7A7256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D9FCC3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ABB8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427475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7AE84C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681322B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56E8F29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D76F555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6D5AAEE4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D28003C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329DDE02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47:26:1111001:83</w:t>
            </w:r>
          </w:p>
        </w:tc>
      </w:tr>
      <w:tr w:rsidR="006360AC" w:rsidRPr="004A75A7" w14:paraId="364131E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AF45B8F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B696B2C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2C9CF4B3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2355BB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4D90BC90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1C6443FB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47:26:1111001:85</w:t>
            </w:r>
          </w:p>
        </w:tc>
      </w:tr>
      <w:tr w:rsidR="00105FDF" w:rsidRPr="00EB43A2" w14:paraId="1172F27A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49ECBFC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1B045D10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04EFA91F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1CCE6A0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8335C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9722D9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20A1D2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14ECB79B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4C5F44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25A755FE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937AF93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85C6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B3E203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F241D8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4AA26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905F5E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B80963A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B7A2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8AD6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E413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6672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1070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D572E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645EC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E529C8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1069B29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00E3B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EBB22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DEF0D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AE8D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D0F1F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9DF12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F81F8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D9C50F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2E8ABF0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F5BC5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8C9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F95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1D7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355596.53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A4D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2278847.59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A06D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7640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4E4A72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20D01E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CFFBB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527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F89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DD1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355596.69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E7E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2278818.06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E210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426C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52156E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DB30E6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0E550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E4A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939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C9A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355619.12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AAF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2278818.44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C920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B34F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2099A5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F2ED6F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93C7FD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A06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002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F01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355618.80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971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2278847.96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4D69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78E1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EC315E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4B3FD2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FA7AB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409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4AE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514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355596.53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67C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2278847.59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828D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257A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C59362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53B11402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8049ABD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47:26:1111001:85</w:t>
            </w:r>
          </w:p>
        </w:tc>
      </w:tr>
      <w:tr w:rsidR="00590258" w:rsidRPr="00666D74" w14:paraId="4A0DED1F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59784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6816A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3AF7B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273DED8A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0DCE9A9B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30DBCE5E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4E9CAD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473A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669E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A079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444370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77CB0DA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88CC3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E1D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1E85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A23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32FAC5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32CE291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D8122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D1C2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E1C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9B7B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32B81F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D7BCAF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0B618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296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E29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545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C13786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FAFA73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2599C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53E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E07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38B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FC2F4E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B98332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AEC7C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7B6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DA8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C72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1E405E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621062ED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8EE8927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47:26:1111001:85</w:t>
            </w:r>
          </w:p>
        </w:tc>
      </w:tr>
      <w:tr w:rsidR="00EB43A2" w:rsidRPr="00666D74" w14:paraId="7085CE70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FFC0F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9CBF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3B284C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77CD8EA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D8EEE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11E33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A046EC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047531C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E631A6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81C0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7D716D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08243FB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0438BA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F457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AA6CFF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150954C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AE19C3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4174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1EE37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17C9C04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0521A5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6CE4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A63847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10.47 кв.м</w:t>
            </w:r>
          </w:p>
        </w:tc>
      </w:tr>
      <w:tr w:rsidR="00E70CD1" w:rsidRPr="004A75A7" w14:paraId="154021C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E23E62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003B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95ADF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+ 1.32²)/(2 * 1.32)) = 10.47</w:t>
            </w:r>
          </w:p>
        </w:tc>
      </w:tr>
      <w:tr w:rsidR="00E70CD1" w:rsidRPr="004A75A7" w14:paraId="7AB99B5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5D37CB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58CA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85026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679812A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D88E006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1F6B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4D328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14:paraId="2EC887B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114226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9AB3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F29847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696110C2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0AC8CC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3417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C94B77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26FE0DA5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CCDE7C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0621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77D39E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54A63BB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5E4416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F554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DE82BE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0C105C8C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E0B2F5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96C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2DA499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3564046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ABB2DF7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9DF4508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56817C0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27F5F6E5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909D3BC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690CB7D9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47:26:1111001:85</w:t>
            </w:r>
          </w:p>
        </w:tc>
      </w:tr>
      <w:tr w:rsidR="006360AC" w:rsidRPr="004A75A7" w14:paraId="2F0F0B0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20D7AB9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A29C247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5288767E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27522D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41C6ECAC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58369A36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47:26:1111001:87</w:t>
            </w:r>
          </w:p>
        </w:tc>
      </w:tr>
      <w:tr w:rsidR="00105FDF" w:rsidRPr="00EB43A2" w14:paraId="0BDC9DD4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7726146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4A0A654A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27426895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299F8E9B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E99D0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CFA1AC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7A068C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0F59F224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AB1B49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28DD6904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9B2E449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9B4A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0E2665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E3D998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F5B16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F61DAE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242B64D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78E5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DD1B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2E92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881C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5152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84A4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56DB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4DC9C8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540F1F1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8E1A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4507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DF42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5A5EB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AF207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3BF3A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BCEE4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4CCADC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7C35599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28353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FE2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1E7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D40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355618.80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F25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2278847.96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5BA8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2AB4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ECF9BA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7DFFA8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B9F96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A34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EA3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C00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355619.12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B9E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2278818.44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53BF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79CA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500516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CB102A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99F4B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DFC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CFB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BEB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355639.82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927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2278818.80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6480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9164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A16BCA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BBDB17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BF3AC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A42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36A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6D1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355639.40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772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2278848.95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DED1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C9C0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B58BB6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3297F5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4DEEE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26F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F44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144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355618.80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467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2278847.96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8A22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2AD1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58866B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0747934B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A0685CC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47:26:1111001:87</w:t>
            </w:r>
          </w:p>
        </w:tc>
      </w:tr>
      <w:tr w:rsidR="00590258" w:rsidRPr="00666D74" w14:paraId="288A75F8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EA4FD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065375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BC939B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97794EC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2B990611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0431BEC7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DC82FC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D9DC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9E5E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66FE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E31F39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13AAD4C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708F72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AFE8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0031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3862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5BE69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43C5265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B2860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88C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DF6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AF2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44A6F0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C4391F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5DD49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7D8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6C8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36C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2B46AF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C8CADB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43D49A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D4F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CF7B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88C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385E76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1C7AFC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F1C91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F96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FA7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D3BE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BE18BB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09592239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4AE2F4A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47:26:1111001:87</w:t>
            </w:r>
          </w:p>
        </w:tc>
      </w:tr>
      <w:tr w:rsidR="00EB43A2" w:rsidRPr="00666D74" w14:paraId="3C5A5D2A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2A43F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DFED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12552C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5BFBCAC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4E879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77074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B1EDC8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5B90063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9E1152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745E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7C2478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0660990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4AE756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9E0B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50D0A2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1471ED9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DAF0D7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3F65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CAF6F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4FCF737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B4EE6E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E8B9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8BD74D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10.27 кв.м</w:t>
            </w:r>
          </w:p>
        </w:tc>
      </w:tr>
      <w:tr w:rsidR="00E70CD1" w:rsidRPr="004A75A7" w14:paraId="1DE17DC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8EB6C3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38B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B9E70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+ 1.45²)/(2 * 1.45)) = 10.27</w:t>
            </w:r>
          </w:p>
        </w:tc>
      </w:tr>
      <w:tr w:rsidR="00E70CD1" w:rsidRPr="004A75A7" w14:paraId="1A13398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A3A4B1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133D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D8C53A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1DF525C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91F83B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DEA0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258F3E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14:paraId="7C94537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B603A0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F8E7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D1A7F58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2A790131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531036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DDEE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CBC608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5367173C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2F77EF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026F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7F4AD7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CB41423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F33FAD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926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A29ED4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12D8D5B3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757CDA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6DAA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D314FC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61EFE7F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38AF8D0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57813AA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A971AE8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223AD786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BA28C40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35EB62D2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47:26:1111001:87</w:t>
            </w:r>
          </w:p>
        </w:tc>
      </w:tr>
      <w:tr w:rsidR="006360AC" w:rsidRPr="004A75A7" w14:paraId="2A06787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66B033A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2678FDB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6CE4EC48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49022A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0F4CF96A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25497CFF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47:26:1111001:9</w:t>
            </w:r>
          </w:p>
        </w:tc>
      </w:tr>
      <w:tr w:rsidR="00105FDF" w:rsidRPr="00EB43A2" w14:paraId="09F97B18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7090285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4FB265D5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49DFEFDF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42F3EB9C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299BD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0A7DF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650966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402683C4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99DDD5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537AC83C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F022065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891F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166092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83BA0C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8545B0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CF36EC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095DF505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09119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23C2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7B62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1107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1CC1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AB81C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5D327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02615D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9A1A04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D782F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AC31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2BD39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236D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DFC5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653DE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C5A8B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8A59BF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5684662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8F480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BB7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866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4CD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355593.05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433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2279059.74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ECF7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C015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1EC550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170AD5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50BD9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28C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867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B9C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355592.79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C70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2279090.46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9A41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7347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F71F17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9FBDCA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B5E5D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A57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10F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815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355568.94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DE3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2279090.06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8D86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0C8C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D7198C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4166C9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4D203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387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20E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9C9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355569.35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93D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2279060.07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49D1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9F15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17BF65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4A18C2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4FDF9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EFA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DC8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66E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355593.05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BFB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2279059.74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5746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EE13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7019FC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4012BF5E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48B5399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47:26:1111001:9</w:t>
            </w:r>
          </w:p>
        </w:tc>
      </w:tr>
      <w:tr w:rsidR="00590258" w:rsidRPr="00666D74" w14:paraId="4E98AFF1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44482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8FB856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9F845F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EA61523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7485DDBE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0F4E3D22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A29C5F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D0F6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4F26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4038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FF6EE7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79D83BF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8BF115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812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9CC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F99B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2E6B53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14A277C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80A939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E8B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9BC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1A2E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DB4994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9EF087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D9CBE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63F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FA4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95A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674C83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325931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23C27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6E1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F83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6FB4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C9288E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C2F49C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88F2C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C909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564E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C7D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B7B889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07412C9E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D2ECB7B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47:26:1111001:9</w:t>
            </w:r>
          </w:p>
        </w:tc>
      </w:tr>
      <w:tr w:rsidR="00EB43A2" w:rsidRPr="00666D74" w14:paraId="51CB6D3B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517C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E2B3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E0F95F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5455601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415C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A2BF4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151F0F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427154E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54EDF5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BD66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23D363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63D406A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D411BE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735A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8B088F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171BBB1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10110E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1E7F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7DFB3A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19714AD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E5EF40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281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C5E86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722 кв.м ± 10.90 кв.м</w:t>
            </w:r>
          </w:p>
        </w:tc>
      </w:tr>
      <w:tr w:rsidR="00E70CD1" w:rsidRPr="004A75A7" w14:paraId="3A26A4B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505C37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827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10234A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√722 * √((1 + 1.27²)/(2 * 1.27)) = 10.90</w:t>
            </w:r>
          </w:p>
        </w:tc>
      </w:tr>
      <w:tr w:rsidR="00E70CD1" w:rsidRPr="004A75A7" w14:paraId="49DFE4D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8A3B0D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4681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85822E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14:paraId="4E11B2C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5B0CE9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0357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8BD907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14:paraId="5231F84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03DF26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7564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686D32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0EA3124F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0E587D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A30D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2D1C49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66584084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0228DB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3053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D8C708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25CFE3D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AFF426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3ABC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780B7A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778EB616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926FD4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1A04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C7EAFD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4A6A963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8EC6374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B01D8C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26A7DD9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5BB9346E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611B883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20E06617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47:26:1111001:9</w:t>
            </w:r>
          </w:p>
        </w:tc>
      </w:tr>
      <w:tr w:rsidR="006360AC" w:rsidRPr="004A75A7" w14:paraId="203B287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B1D4304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CA0CF3C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4B1FDE56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8BED6B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6DBE67A1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20A1797D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47:26:1111001:91</w:t>
            </w:r>
          </w:p>
        </w:tc>
      </w:tr>
      <w:tr w:rsidR="00105FDF" w:rsidRPr="00EB43A2" w14:paraId="55EF312C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C9A86AC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0F2D3FA4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57A66E73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43E4079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C337A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8FC122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F13243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1021DFF4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993C2C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56E4BFCF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6E82565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5195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199C52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8EAB70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3C3A0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84A619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0FF445C0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40EB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2D3F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945F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A2C2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A054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84AB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358E8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768C61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36815AA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4886E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2A7D8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DF90A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7B9F2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52D11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A8D7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F467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C00B60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7963055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7FD7B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5F6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C1E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237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355658.83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91C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2278849.69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8CE8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85A8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317504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223D46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D2158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E9C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510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772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355659.59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F0A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2278819.14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1111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6217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59C693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5320F6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98A64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951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35A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E8D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355679.09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71E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2278819.48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1B1D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CE92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5DA93C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151491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C84D90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A9E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885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41E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355678.82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F06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2278849.72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06DF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7639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49410D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53C14B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6EE2F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A44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239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267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355658.83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44F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2278849.69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142B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9E4C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D79A01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214ECB4D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CF4AAF2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47:26:1111001:91</w:t>
            </w:r>
          </w:p>
        </w:tc>
      </w:tr>
      <w:tr w:rsidR="00590258" w:rsidRPr="00666D74" w14:paraId="4C77C800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DA041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DBCC42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37DB05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CD9F687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00D37D3A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366AC6B0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408F1B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BB5B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3C8A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79F6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6CA7B5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179EA72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551233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F43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929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401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488EE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415B6CB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806E32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4FE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2AC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DFE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B65EB0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3DBD79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67709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3A3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C5B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DBD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36AEC6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D43E7C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E9B642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E0F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09A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FB6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C66CAD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9DBE9B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1FFA09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1A4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506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0ABB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13922E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6C815A24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4A3019B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47:26:1111001:91</w:t>
            </w:r>
          </w:p>
        </w:tc>
      </w:tr>
      <w:tr w:rsidR="00EB43A2" w:rsidRPr="00666D74" w14:paraId="0DAC1C56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182E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8755B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EAD2F7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0B5257D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7C81D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D534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840F78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7C76484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01C15A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9480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44E79C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5FD3D2A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BFA841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A526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1A6CFC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6A13E64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44C846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1872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EAA048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717439E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776414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2503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63C473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10.21 кв.м</w:t>
            </w:r>
          </w:p>
        </w:tc>
      </w:tr>
      <w:tr w:rsidR="00E70CD1" w:rsidRPr="004A75A7" w14:paraId="6CB24F3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DD5F3B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22E3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96511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+ 1.51²)/(2 * 1.51)) = 10.21</w:t>
            </w:r>
          </w:p>
        </w:tc>
      </w:tr>
      <w:tr w:rsidR="00E70CD1" w:rsidRPr="004A75A7" w14:paraId="2403DF6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9541EE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F83D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561F8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423332D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9E1ABB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4723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D9BCF7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14:paraId="22FB4EA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3307AD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44F3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F3F498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2A0C682D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051192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CAA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8E66DA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71FFC0FA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055BEB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0A7C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32EECB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E221461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9B31D9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5BEE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D763F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669552D3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74A296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03B2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30AE24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0A33F1A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99747E4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BADB286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1A6771A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5F9D1FB5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5CB0311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584163C3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47:26:1111001:91</w:t>
            </w:r>
          </w:p>
        </w:tc>
      </w:tr>
      <w:tr w:rsidR="006360AC" w:rsidRPr="004A75A7" w14:paraId="4FDC779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9D643DD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BF63859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1C8E8996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E58E3C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10CF4213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234107A6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47:26:1111001:92</w:t>
            </w:r>
          </w:p>
        </w:tc>
      </w:tr>
      <w:tr w:rsidR="00105FDF" w:rsidRPr="00EB43A2" w14:paraId="4A84A502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A26936A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34F23269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3A0784C3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DBB26C6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6D18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251286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449298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00B8AAFD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845040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154ACE3C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D7D0627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F3CA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D25C41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2A1B95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70E12A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7B17BF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7C0D3F1D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69116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E929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A096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7A67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8813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25C2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49B0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B39FFA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5636EB8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4122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E8A19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4A545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06C8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01C6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C312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A87F1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4E12E0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15AC3DD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F7415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542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938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1B0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355678.82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A62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2278849.72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966E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F49E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693893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2BCD0F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CC294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7FE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E62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4DD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355679.09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6CB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2278819.48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C8B9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35CD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57D616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CC2644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A8D4A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73A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23A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019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355699.25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70C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2278819.82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3147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1FFF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839641D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7E7590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8DFD6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B9F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4F3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DA2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355698.27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F17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2278850.30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A158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7B6C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0B9887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A02740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4EF6D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C69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0CD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4AF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355678.82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711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2278849.72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C357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A77C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BC39CD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9E9E90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2AAC8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8B6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293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F66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355678.82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A12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2278849.72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51A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9406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4C9481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7D83A44E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D9DE5C0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47:26:1111001:92</w:t>
            </w:r>
          </w:p>
        </w:tc>
      </w:tr>
      <w:tr w:rsidR="00590258" w:rsidRPr="00666D74" w14:paraId="1B595314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432EF6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6D592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00FE96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93391CA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5A6CCF4B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1AE536EE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D4F025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9907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765D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98F0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511026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29B04B3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7919FB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A40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6A7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4898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68E89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0BA3955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424CB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796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EA9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923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208538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732C07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A4852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96C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702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1953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A175D8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8BE1E8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0FD0F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148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656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D844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51A89C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4DA5BA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A6AB5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F15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3E93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535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3CE999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F333C3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FA59E1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C22A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8C4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D43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1F19F2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7B2701A1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B99177E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47:26:1111001:92</w:t>
            </w:r>
          </w:p>
        </w:tc>
      </w:tr>
      <w:tr w:rsidR="00EB43A2" w:rsidRPr="00666D74" w14:paraId="5C183456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67AEC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65E9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905BA3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0CD79E1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CA2F5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45111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46DEA0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2ED3127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D84C24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E9FA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36010D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50F1EF7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78F2D0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189D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A50D09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67A0F0E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7D1A06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37F1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DAD16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4EDD6D2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46B1A6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FE14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3517C3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10.22 кв.м</w:t>
            </w:r>
          </w:p>
        </w:tc>
      </w:tr>
      <w:tr w:rsidR="00E70CD1" w:rsidRPr="004A75A7" w14:paraId="4895F83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B15ECA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3B41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841E94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+ 1.51²)/(2 * 1.51)) = 10.22</w:t>
            </w:r>
          </w:p>
        </w:tc>
      </w:tr>
      <w:tr w:rsidR="00E70CD1" w:rsidRPr="004A75A7" w14:paraId="6B6C1DC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61529E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470B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D1746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6208F4B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BF9DF5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963F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5FCB5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14:paraId="47D886E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A0F317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6E55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87767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249CBC23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BD07D0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AEF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025C52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430F6187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EA586B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C235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7D5414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4E46D183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1D3EDA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FD9F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0EA117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520F108D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E0667C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58FE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0B0015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99BF7C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6FAD2C8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F750929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7ED672D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03FCEC8A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F7E2DC4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56AE9E54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47:26:1111001:92</w:t>
            </w:r>
          </w:p>
        </w:tc>
      </w:tr>
      <w:tr w:rsidR="006360AC" w:rsidRPr="004A75A7" w14:paraId="32D23F6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90B0C74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7E978F5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3EF0978F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D6F137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3E73C91C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2EF314DA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47:26:1111001:94</w:t>
            </w:r>
          </w:p>
        </w:tc>
      </w:tr>
      <w:tr w:rsidR="00105FDF" w:rsidRPr="00EB43A2" w14:paraId="25368121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AF70FCF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732673D4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66B3BD88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3704A53B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A4E5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19C493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971E03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11670E11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9365C3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6A0C890F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87B067E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BB75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884D60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0D157F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E76C2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1EF793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0DE3F862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E94D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1B8B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84FB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50CD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841E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93CDB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05BBF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7CA574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25A05DA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C85A4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FCDB4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463D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A4F74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6DEF1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C088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FA59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69F31D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20FD10A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35996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ADB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AF7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BF8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355699.25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1F7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2278819.82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2978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D4BC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7BF89B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BFB50C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748EF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76D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CDE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E34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355718.77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D18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2278820.16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BF45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9FBF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8C2885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6029C0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55DF2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536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8E0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924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355718.37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A14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2278850.29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5D64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8012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891BF7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7271B1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27EB4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6BB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4D8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6D3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355698.27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7E1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2278850.30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579C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C852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4AEB07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A14433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485B3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16A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33E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B96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355699.25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61E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2278819.82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C671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A9A0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D95164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27AF7287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6647A2B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47:26:1111001:94</w:t>
            </w:r>
          </w:p>
        </w:tc>
      </w:tr>
      <w:tr w:rsidR="00590258" w:rsidRPr="00666D74" w14:paraId="14C53045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C973A5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66492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11FAB8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2CC4799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01E3A1DC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1A9640E9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D97526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187C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1341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8605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9D4CC0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411DD4F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44F85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2FA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9BF2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712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329228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0F83F7E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7F9F5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6209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CB2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C03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5582B3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8D1DCC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C9271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5C1A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1FB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B51B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D6BB08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2A0CE1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10757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63F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FA9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3B3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7A5877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D77E0D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0FCBD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851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A87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AB8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6E5320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65745370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AF99FCD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47:26:1111001:94</w:t>
            </w:r>
          </w:p>
        </w:tc>
      </w:tr>
      <w:tr w:rsidR="00EB43A2" w:rsidRPr="00666D74" w14:paraId="6EEC1CC8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1D2F8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7416B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959117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50CF64F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278E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5904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D6AD9F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090F6BC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60EDAF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34E2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788190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1753F08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A550BC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07AC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8E4759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643B9B3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3F6B06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81F2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FB06A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188D63F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BEB006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B99B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A470F0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10.19 кв.м</w:t>
            </w:r>
          </w:p>
        </w:tc>
      </w:tr>
      <w:tr w:rsidR="00E70CD1" w:rsidRPr="004A75A7" w14:paraId="5B5E223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406D66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88CB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D9AA12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+ 1.49²)/(2 * 1.49)) = 10.19</w:t>
            </w:r>
          </w:p>
        </w:tc>
      </w:tr>
      <w:tr w:rsidR="00E70CD1" w:rsidRPr="004A75A7" w14:paraId="7E6BCE8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549D15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126F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9F0410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55BE9A6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DFD0EA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64D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4E8E8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14:paraId="2611FA3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360E4E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723F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5E9F4D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7C279C35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B97830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84BE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A5512A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7D22A0CF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A0A94C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8ED2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F2C956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6251602B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802AB9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D473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2A001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4252952F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E34336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568B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82E9DD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868289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531F401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86AB297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05217CE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6B5A0E6B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EE9A170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73E32046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47:26:1111001:94</w:t>
            </w:r>
          </w:p>
        </w:tc>
      </w:tr>
      <w:tr w:rsidR="006360AC" w:rsidRPr="004A75A7" w14:paraId="3D1BA68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8E81BC6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B7E7356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3C26E7F0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D12FE2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075EE4C9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3B9CBF2D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47:26:1111001:95</w:t>
            </w:r>
          </w:p>
        </w:tc>
      </w:tr>
      <w:tr w:rsidR="00105FDF" w:rsidRPr="00EB43A2" w14:paraId="1DB3F6EA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E7BB8C7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4B6C8841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368DECB0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C14258F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9B6A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E421C1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EFA055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63E6D80F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FBA8F8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26898C48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DBDF76C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E21E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F48AB8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7A6505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26928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08CC12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560DFD27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736A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580A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49C2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4DF3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3F24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51614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DA7B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3652AA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7951365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A040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1BB59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D282A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9D22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254D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CFDE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D49C4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83E767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464BC00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9F160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E3C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564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E8B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355747.96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BFE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2278780.60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75C1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447B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78F496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346150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13E7A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A4B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34F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70FA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355769.95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0F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2278780.78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A48C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7E21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6087C9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ED4404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A122F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B99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ED7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608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355769.05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C50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2278811.15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AC82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C095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B6E74D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CF35C0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B2AC5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BF6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7E5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20E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355747.59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F7B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2278811.00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1C98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C964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F9B076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F5BD2F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1D9AF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87D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017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772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355747.96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876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2278780.60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66C4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39B5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F399B1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4572FBFF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0B972B9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47:26:1111001:95</w:t>
            </w:r>
          </w:p>
        </w:tc>
      </w:tr>
      <w:tr w:rsidR="00590258" w:rsidRPr="00666D74" w14:paraId="2DC3DC21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3A48D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094CD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D529F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01B8F255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2F356080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4E5A574E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E0AF5C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404D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A8B0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0BD3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419E14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5583B9F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D436DB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628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948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CD13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6F224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5620937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830CD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0CC2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765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0DC4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BAFA49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933BAD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C5367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041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E14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DCE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5F2C50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651A87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94031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E85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410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6C4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B7C01C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CB59B5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B9DE1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E20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0F8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4D3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9A2620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59A81E4A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E14A919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47:26:1111001:95</w:t>
            </w:r>
          </w:p>
        </w:tc>
      </w:tr>
      <w:tr w:rsidR="00EB43A2" w:rsidRPr="00666D74" w14:paraId="6C8FFFC6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EE08A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8D7EF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20E8CE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6350122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44012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D72C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8D645C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051FC74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D588BD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65F8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B3B47C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2FA668D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2C942F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9B0D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72229B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0EA9CA9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1062A9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B878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A2D3F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0005864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CE27C6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A8C0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7CEB513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10.53 кв.м</w:t>
            </w:r>
          </w:p>
        </w:tc>
      </w:tr>
      <w:tr w:rsidR="00E70CD1" w:rsidRPr="004A75A7" w14:paraId="645FB2E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FC11C0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DE0C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4F05E5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+ 1.37²)/(2 * 1.37)) = 10.53</w:t>
            </w:r>
          </w:p>
        </w:tc>
      </w:tr>
      <w:tr w:rsidR="00E70CD1" w:rsidRPr="004A75A7" w14:paraId="661D339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5F2175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61AA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16A0A2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41EA1CB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508E9C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A1FA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01F394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14:paraId="20AE8C7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5BF81C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3864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62359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4BEE268D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507ECF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BE84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229655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44917ABD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49C9BD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1B52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9DF375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3296B007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1E7715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32F9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6F6C33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4A6A2E85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EBCBAA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31C4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0F1374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6AF699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68774F0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59E061B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A5D41BA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13FCE74E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272AAB6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440BCE7A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47:26:1111001:95</w:t>
            </w:r>
          </w:p>
        </w:tc>
      </w:tr>
      <w:tr w:rsidR="006360AC" w:rsidRPr="004A75A7" w14:paraId="6BB69EC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8424BAA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25D98AA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17C9012A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F61D25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178B07DB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153E713E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47:26:1111001:96</w:t>
            </w:r>
          </w:p>
        </w:tc>
      </w:tr>
      <w:tr w:rsidR="00105FDF" w:rsidRPr="00EB43A2" w14:paraId="72F74A15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BB9161A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1691D078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505BE060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3E1F434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22A02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F274A0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711F87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64D34C31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1EDEF3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14678B1B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FBBA361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BEA5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983E6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A60517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E2AD5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5E0160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7AA94A53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4C5E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AFE1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1CA2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6126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B0AB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5CFF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8A69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C0CDF0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D1D97B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53FB2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97F15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D264A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C0AC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4D83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8A249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6A290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073232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736D309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52CC8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50F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686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D18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355727.11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D6E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2278850.40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1716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53F4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726A84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B83990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EE7E4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41A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F91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7A6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355728.06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2D2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2278820.05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A8DA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86D0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96CEAC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4EB133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9203F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3E6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711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D14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355749.65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758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2278820.44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8DDD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3E9D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6CD317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03A9EB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94BFFC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C83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A5F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D37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355748.21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1A1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2278850.96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6FE5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7CFC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748C64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46E301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E68EE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A41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D9B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54D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355727.11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872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2278850.40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3649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6FEE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E2B608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5AEB7E13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236C9E1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47:26:1111001:96</w:t>
            </w:r>
          </w:p>
        </w:tc>
      </w:tr>
      <w:tr w:rsidR="00590258" w:rsidRPr="00666D74" w14:paraId="6A8F8A30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5087BB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73C8D5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EC5A2F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294CAFDE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7E03959C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15888E28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B551D8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8F5B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5F43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78EF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7062BB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4368398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C24F8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B97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ED82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87E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FE073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4058055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72BFE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3FE2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817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8D3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EB7E46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E3382B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D2BAF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85E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C544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9853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E65ABA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5E0458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2A649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0B4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CBB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E22E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70C91D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EE84DD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D8771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149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86C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24D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591E33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4BBC3F97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0FE02C0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47:26:1111001:96</w:t>
            </w:r>
          </w:p>
        </w:tc>
      </w:tr>
      <w:tr w:rsidR="00EB43A2" w:rsidRPr="00666D74" w14:paraId="678146EE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05468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2D760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DD3D30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63AA088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B1943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50266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49BB79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027310B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169271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B9A4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6A9215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1A7264C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55E5B9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B37D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A4A59D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6C3A97C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902F88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5212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6531F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50AD8E2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DCF52D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7107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1ADD6D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650 кв.м ± 10.45 кв.м</w:t>
            </w:r>
          </w:p>
        </w:tc>
      </w:tr>
      <w:tr w:rsidR="00E70CD1" w:rsidRPr="004A75A7" w14:paraId="14E8FB5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33CCEE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0FA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B15A7C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√650 * √((1 + 1.37²)/(2 * 1.37)) = 10.45</w:t>
            </w:r>
          </w:p>
        </w:tc>
      </w:tr>
      <w:tr w:rsidR="00E70CD1" w:rsidRPr="004A75A7" w14:paraId="5BFE012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FF56EE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BAE3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2C4273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0685427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7F2B08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A10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08828D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50 кв.м</w:t>
            </w:r>
          </w:p>
        </w:tc>
      </w:tr>
      <w:tr w:rsidR="00E70CD1" w:rsidRPr="004A75A7" w14:paraId="57E4A7C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540156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10DD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C7D93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581B515F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069D11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9274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23360F5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00410011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0D9676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464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B39AA8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6B59E059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AC4844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4C7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4B71CE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3B827EF3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00A17A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BBEF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1987FB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C2E617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84D1728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07E1C11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1079D67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7544DFEB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A5E0566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2401D493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47:26:1111001:96</w:t>
            </w:r>
          </w:p>
        </w:tc>
      </w:tr>
      <w:tr w:rsidR="006360AC" w:rsidRPr="004A75A7" w14:paraId="6390C75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E4F3660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FE5F264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71DAC302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3CF6F4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494F9281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707811CB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47:26:1111001:99</w:t>
            </w:r>
          </w:p>
        </w:tc>
      </w:tr>
      <w:tr w:rsidR="00105FDF" w:rsidRPr="00EB43A2" w14:paraId="3B2588CD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CB43F26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79E757F0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757055C1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29FDE8A1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23F42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D1877D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47AF50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6E1D4EED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569C325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45ACDB99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196BBEE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8C2D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7277C9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6A20E7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D1150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0E0A45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7CEC8E78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50F4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6858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F1A6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6CE9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E702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212B1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3D768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BB9916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7A6746D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29B9D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89FFD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9178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F52EE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3FFE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AA58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DF37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F31487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25B5196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14E6F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80B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E70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772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355789.37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89F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2278811.85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4877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AE63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3AC56F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DFE5C1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9B610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10C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324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B59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355790.84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253E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2278782.01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BA3B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22E7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86DDF9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3328F4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1EE45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F57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BD3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375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355810.93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7D5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2278782.23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5AC9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B08E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4A01C4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95B3D4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B0415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405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8F9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837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355809.44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6B9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2278812.26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116B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163A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9E9F8A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B0DCB8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49FBC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8D6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E55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BE75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355789.37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65A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2278811.85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654C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0634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50BA74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42EEEF8E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B450C20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47:26:1111001:99</w:t>
            </w:r>
          </w:p>
        </w:tc>
      </w:tr>
      <w:tr w:rsidR="00590258" w:rsidRPr="00666D74" w14:paraId="14CE77F4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6902CF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DB27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D35A7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14250A9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781D3D88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3146F0D6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DC94B2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4E53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A1F0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6196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2F7276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6FFBC7C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91FEA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66B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8C10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3F3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510A0F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4AFD297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2CE21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0F8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B990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8508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8254D4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D12BD6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2BF1D9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0033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93C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C8D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957768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180B26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F9E6F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B94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6B9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BD3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492797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DD244A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4A1959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610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CA8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37E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0E40A1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6F9571BC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6A12858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47:26:1111001:99</w:t>
            </w:r>
          </w:p>
        </w:tc>
      </w:tr>
      <w:tr w:rsidR="00EB43A2" w:rsidRPr="00666D74" w14:paraId="381F638C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93B39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1D259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0F759A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4AF26E7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BA18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E218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4B6F1C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53BB632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83ED1F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92B5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04F86E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106EF7A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D7F582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5F5C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410BD0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374D530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200B14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BB55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8008725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42B1D79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C783E44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8C0D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7E7DED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10.09 кв.м</w:t>
            </w:r>
          </w:p>
        </w:tc>
      </w:tr>
      <w:tr w:rsidR="00E70CD1" w:rsidRPr="004A75A7" w14:paraId="2FFD0C8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A7DA26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C30A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0F2B4E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+ 1.40²)/(2 * 1.40)) = 10.09</w:t>
            </w:r>
          </w:p>
        </w:tc>
      </w:tr>
      <w:tr w:rsidR="00E70CD1" w:rsidRPr="004A75A7" w14:paraId="39B2A8A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D7666D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17F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81840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2D4769B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FC0926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B66C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1E08E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14:paraId="3182B16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AE9B52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6178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6D19C6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1D1ADDD7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DC622E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6D89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09C6C3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733EAC2B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BD4105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3455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0880B6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00A003C2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5FD698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717D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E6B44E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09D1B310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BCE0DA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C798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97BA44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F77AF7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CCF1B45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055F138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C13D24D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7E4D051F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D931364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5E5BAEC8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47:26:1111001:99</w:t>
            </w:r>
          </w:p>
        </w:tc>
      </w:tr>
      <w:tr w:rsidR="006360AC" w:rsidRPr="004A75A7" w14:paraId="5C9764E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BCA67A0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EF65E95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19D50DE3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06C58A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2FA6C590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1D826D46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47:26:1111001:6</w:t>
            </w:r>
          </w:p>
        </w:tc>
      </w:tr>
      <w:tr w:rsidR="00105FDF" w:rsidRPr="00EB43A2" w14:paraId="1D1A4160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BF5E275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12FD5E60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11D128A4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34AB1B5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1837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FDB6F2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6027E5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64E76F0E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9C5763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1744DD5F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010CD7C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C079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8FC52A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8BA29E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A5061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1A6FEE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A97E26D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D4C2B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F279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F888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3487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DE95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D52A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8A0B2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C9B0FF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5A11B59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6DDA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12082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ECAD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C6D55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B3078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3639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FF40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F00C38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67F22C6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70DF7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92A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355595.83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0A9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2278957.60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515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355595.83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B5A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2278957.60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4247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5CA9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938214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C4C694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9F58C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4B1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355616.02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97A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2278957.64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1F7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355616.02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CF6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2278957.64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8A16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63A2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71F839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8C5FF0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7019C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3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64E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355615.29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863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2278988.19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1B2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355615.29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E7A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2278988.19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0A39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FFA6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A4866E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AABC95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D4A96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4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68D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355595.30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69A1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2278987.99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0C73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355595.30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4BC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2278987.99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ED62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8525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D3AD4A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7308D8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58308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72A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355595.83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233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2278957.60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38E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355595.83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42B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2278957.60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4A8A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6FF7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C93CDB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494C5F72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CB14FBA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47:26:1111001:6</w:t>
            </w:r>
          </w:p>
        </w:tc>
      </w:tr>
      <w:tr w:rsidR="00590258" w:rsidRPr="00666D74" w14:paraId="3DE613C7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F68031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A0A13B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562E9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6458495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43FC3766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39E6F885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919D53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3F6F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6DB2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46EA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156595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589CE38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D8D5A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C24F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2BB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BFB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2A737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0FCFD1A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D2054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DD4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523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0F7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C251FA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2EDB0E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AB4B8A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AC5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9E0B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C444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7F4E5A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5E6329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A78DF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2719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E50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8D5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D650CA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CEEBBC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2FC99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52B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C8D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A6D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DB4B90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15CBF441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DA6099E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47:26:1111001:6</w:t>
            </w:r>
          </w:p>
        </w:tc>
      </w:tr>
      <w:tr w:rsidR="00EB43A2" w:rsidRPr="00666D74" w14:paraId="1FD026C0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0CD9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B342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7496F5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1066323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B53F8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F7C2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AD9CD4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7820C01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A0CFC7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EBCC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15B72B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14:paraId="378EB69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761989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54E5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CB8A8A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4F6077D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FE7166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5402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10B79A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14:paraId="421BD2F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E27EB2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5BB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82484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10.28 кв.м</w:t>
            </w:r>
          </w:p>
        </w:tc>
      </w:tr>
      <w:tr w:rsidR="00E70CD1" w:rsidRPr="004A75A7" w14:paraId="17E7B03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791B48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72ED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FD9271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+ 1.48²)/(2 * 1.48)) = 10.28</w:t>
            </w:r>
          </w:p>
        </w:tc>
      </w:tr>
      <w:tr w:rsidR="00E70CD1" w:rsidRPr="004A75A7" w14:paraId="564DCA1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5F6DE1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2EAA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495EA64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</w:t>
            </w:r>
          </w:p>
        </w:tc>
      </w:tr>
      <w:tr w:rsidR="00E70CD1" w:rsidRPr="004A75A7" w14:paraId="671099A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4FC38C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772C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A1BE5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14:paraId="28398DA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2E45BEA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E03A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F4B7BC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6B084FE4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FBF7CA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DC1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D16B25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3435D591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EDDBC9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6E89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3E404F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68365885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4EDE5D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629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93F54D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5A4253FE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EEE673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6E1D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8C5269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E1C746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D9D2CE9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1D0C73A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177DB14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2D3A7D20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4AA1046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2B3F0F4B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47:26:1111001:6</w:t>
            </w:r>
          </w:p>
        </w:tc>
      </w:tr>
      <w:tr w:rsidR="006360AC" w:rsidRPr="004A75A7" w14:paraId="11C2EAF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7DEF60A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F91A70F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3DD19C6E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BC59E5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7B147F74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2D6AF3B7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47:26:1111003:127</w:t>
            </w:r>
          </w:p>
        </w:tc>
      </w:tr>
      <w:tr w:rsidR="00105FDF" w:rsidRPr="00EB43A2" w14:paraId="3C6EF890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C6A8C63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7E98868E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2873FB56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8427346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CF86D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E3700C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4E5F58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1CAC646D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955895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3DE44D6F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47DD65B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18CE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E57611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EF6536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A85FB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C2E552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5356C14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B8292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26C7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975A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49AA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BCE1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A71B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B8675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821391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23A5E41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2344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5C60A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3B68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2F373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677B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B852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3E527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0AC7F5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655CC97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2BF0E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217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BD1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3CA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355769.05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DBA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2278811.15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9155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2BAB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DB0507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E943AE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A8BD1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927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E16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33B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355769.93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8F0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2278781.43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DFEF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9130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D3ED592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8ED805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A462F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AC3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8CB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9D4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355790.84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5B3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2278782.01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4B4F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F8FB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9B8296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C04C30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609CBD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B50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D55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631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355789.37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463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2278811.85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A1AB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C4E8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3FE36E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C06F6B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BBF6F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ED0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A93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9F1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355769.05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20F4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2278811.15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042F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6D39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F4D7C9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6D31A936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23382E6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47:26:1111003:127</w:t>
            </w:r>
          </w:p>
        </w:tc>
      </w:tr>
      <w:tr w:rsidR="00590258" w:rsidRPr="00666D74" w14:paraId="58AA5274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357FE5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7830A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EF8D45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1A0B9405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493A3259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0F82B087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2A08FB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3AAE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1993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F9B0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0FB43F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66213C1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BAE42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FC4A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7A1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FB68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AA94F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0FED89B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0C1EE5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026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AAC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2B7B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24C6DB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4B702E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C9EAC2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D8D0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703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C0DA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D140FD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D9A245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F80FD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B1D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DC1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5D63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A68DC9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740BA2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722DD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AA4B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B06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18E4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5AB0E2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76ACD6E4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93162EB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47:26:1111003:127</w:t>
            </w:r>
          </w:p>
        </w:tc>
      </w:tr>
      <w:tr w:rsidR="00EB43A2" w:rsidRPr="00666D74" w14:paraId="1B18525B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DD0A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8BE58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2B1D86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6AE31E4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C3B23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56B88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CB14A0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6E12BF2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0CA58A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77C6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FABC33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14:paraId="7599261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3B1D38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CB14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67A105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6A6D6DF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572224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7434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07C06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14:paraId="27BD328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204CD7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78C0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950A6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10.20 кв.м</w:t>
            </w:r>
          </w:p>
        </w:tc>
      </w:tr>
      <w:tr w:rsidR="00E70CD1" w:rsidRPr="004A75A7" w14:paraId="5C8D6CA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475DB0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EA7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EC97EF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+ 1.40²)/(2 * 1.40)) = 10.20</w:t>
            </w:r>
          </w:p>
        </w:tc>
      </w:tr>
      <w:tr w:rsidR="00E70CD1" w:rsidRPr="004A75A7" w14:paraId="750CD73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8D87A0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D9DF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EB0433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50B973D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AA40A4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8243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57FE0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14:paraId="29026E9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9EC1E5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5B82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A08B08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4E9AFC17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59C25D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615F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DE4F74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14:paraId="0FCBA031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C5EE3A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E1D1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7F3D1FC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38E2EEE7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CD4402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A9CA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9C728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64D48BDA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F3D46E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68DC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A8A526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09F3C5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9061D5C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AA1333C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5372BFC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76C37154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7D993C4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0106A3B8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47:26:1111003:127</w:t>
            </w:r>
          </w:p>
        </w:tc>
      </w:tr>
      <w:tr w:rsidR="006360AC" w:rsidRPr="004A75A7" w14:paraId="768549D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2DF9928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703594B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1C19A031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6EB4C3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48A738CA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1E233B50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47:26:1111003:128</w:t>
            </w:r>
          </w:p>
        </w:tc>
      </w:tr>
      <w:tr w:rsidR="00105FDF" w:rsidRPr="00EB43A2" w14:paraId="20483DA1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23A7739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27FC9761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34EDCD66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E7117B7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933C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C830C6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03FCD1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61068C28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3BB724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6241526F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1ED9C6C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90F6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43E9E9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71607D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F9B3E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434881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7EC8578D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4476F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68BB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AE11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9DBD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3427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8380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9C58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61A374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60E2B4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3C830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3BEF7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1E84A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94191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139E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E7A3A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3D723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915246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6A89931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A0546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0A6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C51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F67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355635.79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7359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2278948.56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ECAE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B6C4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9D31BB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D704A4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DC05F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81D7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D5E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76C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355637.59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AB6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2278918.79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529B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C307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C5984A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5D576B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DED90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4A1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3D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9C2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355657.43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C1E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2278919.37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B1C9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3C31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F80B46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24A967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380EB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54B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7AB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C6C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355655.95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A96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2278949.03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87F1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E7A3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64562C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AB9556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7C6F0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918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9E2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643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355635.79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590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2278948.56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CF84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D098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5D48A9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259698C4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30D7036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47:26:1111003:128</w:t>
            </w:r>
          </w:p>
        </w:tc>
      </w:tr>
      <w:tr w:rsidR="00590258" w:rsidRPr="00666D74" w14:paraId="1319CAC2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6F662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AFB76B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1C735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B829B6A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6C91092C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27BCA8BD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842BFF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C654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658C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8E65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BC66B4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5C145C6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A21E9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2DF5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0C0D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0A12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2FF029F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25EC6F4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2B03E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F514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E36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7F7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7C0583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26F873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758D7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1C67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582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E8D4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4FDA1E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0D2DD7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A32C6A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9368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DFC3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13A9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31E961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EE4D1A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86228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4CD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A07D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ABF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42B9F5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01249611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B4CECC8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47:26:1111003:128</w:t>
            </w:r>
          </w:p>
        </w:tc>
      </w:tr>
      <w:tr w:rsidR="00EB43A2" w:rsidRPr="00666D74" w14:paraId="5B1161BC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DC2BE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4F88D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FFEC1A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1395737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3D4B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3179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59D6E1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33B1CC4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7B947D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6DB5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097A9E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14:paraId="665CA9B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F68135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97AE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12EEB6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7C8AB86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E8879D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3E3D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0BB0CF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14:paraId="2B792A4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D16B5C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92BF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DA79A2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10.03 кв.м</w:t>
            </w:r>
          </w:p>
        </w:tc>
      </w:tr>
      <w:tr w:rsidR="00E70CD1" w:rsidRPr="004A75A7" w14:paraId="21E9362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58758E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C184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E6EB9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+ 1.40²)/(2 * 1.40)) = 10.03</w:t>
            </w:r>
          </w:p>
        </w:tc>
      </w:tr>
      <w:tr w:rsidR="00E70CD1" w:rsidRPr="004A75A7" w14:paraId="3192CC5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CF73C0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50B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5D264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65D78FE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B6B957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293A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C7821E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14:paraId="739D2DF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B7F340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946C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79D997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275B48D8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F9AB88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66D5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13DEE8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14:paraId="17346542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0642C8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FB54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8284FB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E8E5130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1D40CF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290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CDE31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5B7404C3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CD51C3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8FF0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8CCBD1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03EFC1C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CE7A601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DD81CD3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6D6A7CA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24244FCE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FE8ECFF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45D8AAFC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47:26:1111003:128</w:t>
            </w:r>
          </w:p>
        </w:tc>
      </w:tr>
      <w:tr w:rsidR="006360AC" w:rsidRPr="004A75A7" w14:paraId="0A00465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016458A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1767F59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2E489B1E" w14:textId="77777777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9806C5" w14:textId="77777777" w:rsidR="00035E0C" w:rsidRPr="00EB43A2" w:rsidRDefault="00B0721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1A1F0D86" w14:textId="77777777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3273A8CA" w14:textId="77777777" w:rsidR="00B07218" w:rsidRPr="00E30EC3" w:rsidRDefault="00B0721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47:26:1111003:130</w:t>
            </w:r>
          </w:p>
        </w:tc>
      </w:tr>
      <w:tr w:rsidR="00105FDF" w:rsidRPr="00EB43A2" w14:paraId="4429122A" w14:textId="77777777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45693BD" w14:textId="77777777" w:rsidR="00B07218" w:rsidRPr="003603C1" w:rsidRDefault="00B0721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786E8D21" w14:textId="77777777" w:rsidR="00B07218" w:rsidRPr="00A868BD" w:rsidRDefault="00B0721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23C5FB44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76AAB3BD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5BBD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D221B9" w14:textId="77777777" w:rsidR="00B07218" w:rsidRPr="008417BF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49BA9" w14:textId="77777777" w:rsidR="00B07218" w:rsidRPr="00A9191B" w:rsidRDefault="00B0721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10B479FD" w14:textId="77777777" w:rsidR="00B07218" w:rsidRPr="008417BF" w:rsidRDefault="00B0721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B89F58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10B7EA63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D4522C3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827B" w14:textId="77777777" w:rsidR="00B07218" w:rsidRPr="008417BF" w:rsidRDefault="00B0721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C19B65" w14:textId="77777777" w:rsidR="00B07218" w:rsidRPr="008417BF" w:rsidRDefault="00B0721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73756A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6C49EF" w14:textId="77777777" w:rsidR="00B07218" w:rsidRPr="008417BF" w:rsidRDefault="00B0721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5D3B48" w14:textId="77777777" w:rsidR="00B07218" w:rsidRPr="00E35930" w:rsidRDefault="00B0721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0A35D9D3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79866" w14:textId="77777777" w:rsidR="00B07218" w:rsidRPr="00EB43A2" w:rsidRDefault="00B0721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895A" w14:textId="77777777" w:rsidR="00B07218" w:rsidRPr="00EB43A2" w:rsidRDefault="00B0721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04C2" w14:textId="77777777" w:rsidR="00B07218" w:rsidRPr="00EB43A2" w:rsidRDefault="00B0721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4FC2" w14:textId="77777777" w:rsidR="00B07218" w:rsidRPr="00EB43A2" w:rsidRDefault="00B0721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91AE" w14:textId="77777777" w:rsidR="00B07218" w:rsidRPr="00EB43A2" w:rsidRDefault="00B0721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48FA2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7285E" w14:textId="77777777" w:rsidR="00B07218" w:rsidRPr="00EB43A2" w:rsidRDefault="00B0721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349B47" w14:textId="77777777" w:rsidR="00B07218" w:rsidRPr="00E35930" w:rsidRDefault="00B0721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31D2E94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1DD6" w14:textId="77777777" w:rsidR="00B07218" w:rsidRPr="00EB43A2" w:rsidRDefault="00B0721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F7EB2" w14:textId="77777777" w:rsidR="00B07218" w:rsidRPr="00EB43A2" w:rsidRDefault="00B0721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C5858" w14:textId="77777777" w:rsidR="00B07218" w:rsidRPr="00EB43A2" w:rsidRDefault="00B0721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5EE1A" w14:textId="77777777" w:rsidR="00B07218" w:rsidRPr="00EB43A2" w:rsidRDefault="00B0721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C35E2" w14:textId="77777777" w:rsidR="00B07218" w:rsidRPr="00EB43A2" w:rsidRDefault="00B0721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0228" w14:textId="77777777" w:rsidR="00B07218" w:rsidRPr="00EB43A2" w:rsidRDefault="00B0721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B9751" w14:textId="77777777" w:rsidR="00B07218" w:rsidRPr="005B4FA1" w:rsidRDefault="00B0721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C8CFA7" w14:textId="77777777" w:rsidR="00B07218" w:rsidRPr="005B4FA1" w:rsidRDefault="00B0721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42B9577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4AFCD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8D9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7AC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24CD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355639.86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6D4B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2278778.70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9F27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765B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025D12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643FA6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5DB84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C7F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742C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983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355639.38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8D2F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2278809.22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330B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0735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8570C4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8A4B57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EAFEA9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9C2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0FEF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0B2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355618.06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D460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2278808.88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2E5B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3DD7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CB2058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E82811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D3A7B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3A58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245A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572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355618.45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5CF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2278778.40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35C2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33C2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D982FA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1CD8E9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9E579E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3EB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9EC3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8616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355619.86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05BC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2278778.42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CDFE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7B29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46D7B1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55880D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E54420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5BB6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3805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0F08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355639.69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5902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2278778.70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76EC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035D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08F981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D16BA7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545E32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A20B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5FD4" w14:textId="77777777" w:rsidR="00B07218" w:rsidRPr="00590258" w:rsidRDefault="00B0721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2E11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355639.86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2B27" w14:textId="77777777" w:rsidR="00B07218" w:rsidRDefault="00B07218" w:rsidP="008F4E28">
            <w:pPr>
              <w:spacing w:before="120" w:after="120"/>
            </w:pPr>
            <w:r w:rsidRPr="009067AB">
              <w:rPr>
                <w:lang w:val="en-US"/>
              </w:rPr>
              <w:t>2278778.70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3D01" w14:textId="77777777" w:rsidR="00B07218" w:rsidRPr="00737280" w:rsidRDefault="00B0721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0DEE" w14:textId="77777777" w:rsidR="00B07218" w:rsidRPr="00737280" w:rsidRDefault="00B0721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C030A4" w14:textId="77777777" w:rsidR="00B07218" w:rsidRPr="000333FE" w:rsidRDefault="00B0721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7BE8A3D5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BFD9FCE" w14:textId="77777777" w:rsidR="00B07218" w:rsidRPr="00666D74" w:rsidRDefault="00B0721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47:26:1111003:130</w:t>
            </w:r>
          </w:p>
        </w:tc>
      </w:tr>
      <w:tr w:rsidR="00590258" w:rsidRPr="00666D74" w14:paraId="495E1934" w14:textId="77777777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E22847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2FF60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FF046C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295989D0" w14:textId="77777777" w:rsidR="00B07218" w:rsidRDefault="00B0721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6B08BD96" w14:textId="77777777" w:rsidR="00B07218" w:rsidRPr="00666D74" w:rsidRDefault="00B0721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2F8C51EA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F9C784" w14:textId="77777777" w:rsidR="00B07218" w:rsidRPr="00590258" w:rsidRDefault="00B0721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F4CF" w14:textId="77777777" w:rsidR="00B07218" w:rsidRPr="00590258" w:rsidRDefault="00B0721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8B95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9990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69F943" w14:textId="77777777" w:rsidR="00B07218" w:rsidRPr="00590258" w:rsidRDefault="00B0721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214CB8C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2F37EE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6898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85D4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0488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4FD289" w14:textId="77777777" w:rsidR="00B07218" w:rsidRPr="00666D74" w:rsidRDefault="00B0721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4E0EA5A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5A3A9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431D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9955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3E01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B363F7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71B69B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F647AC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4DF3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5384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F2E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5E5CD1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2CE926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B23B69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0703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A5BB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ADC7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E8AA00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71E3CA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D32913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8576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C53F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09BC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E130E9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EB7D1E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099C9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6452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484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7EE6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3D0363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651E93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FC0B5E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F26F" w14:textId="77777777" w:rsidR="00B07218" w:rsidRPr="00590258" w:rsidRDefault="00B0721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6BA2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017E" w14:textId="77777777" w:rsidR="00B07218" w:rsidRDefault="00B0721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A0F7DE" w14:textId="77777777" w:rsidR="00B07218" w:rsidRPr="005B4FA1" w:rsidRDefault="00B0721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04AF7610" w14:textId="77777777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F6D06ED" w14:textId="77777777" w:rsidR="00B07218" w:rsidRPr="00590258" w:rsidRDefault="00B0721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47:26:1111003:130</w:t>
            </w:r>
          </w:p>
        </w:tc>
      </w:tr>
      <w:tr w:rsidR="00EB43A2" w:rsidRPr="00666D74" w14:paraId="7B7D75E3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ED9F" w14:textId="77777777" w:rsidR="00B07218" w:rsidRPr="00666D74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8D43C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B2FC14" w14:textId="77777777" w:rsidR="00B07218" w:rsidRPr="00B1242C" w:rsidRDefault="00B0721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478AFD2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07184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85BB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AA3A4A" w14:textId="77777777" w:rsidR="00B07218" w:rsidRPr="00B1242C" w:rsidRDefault="00B0721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180BB56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1F8E73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A937" w14:textId="77777777" w:rsidR="00B07218" w:rsidRPr="00B1242C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70A235" w14:textId="77777777" w:rsidR="00B07218" w:rsidRPr="00B1242C" w:rsidRDefault="00B0721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14:paraId="053A25B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3BFF33" w14:textId="77777777" w:rsidR="00B07218" w:rsidRPr="00B1242C" w:rsidRDefault="00B0721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10E1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268145" w14:textId="77777777" w:rsidR="00B07218" w:rsidRPr="00E70CD1" w:rsidRDefault="00B0721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6D1D887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C665D4" w14:textId="77777777" w:rsidR="00B07218" w:rsidRPr="00CE1DAD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4943" w14:textId="77777777" w:rsidR="00B07218" w:rsidRPr="00E70CD1" w:rsidRDefault="00B0721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30619D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14:paraId="6456B70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085109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9505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76B6FD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652 кв.м ± 10.51 кв.м</w:t>
            </w:r>
          </w:p>
        </w:tc>
      </w:tr>
      <w:tr w:rsidR="00E70CD1" w:rsidRPr="004A75A7" w14:paraId="55FA33F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B8DE23" w14:textId="77777777" w:rsidR="00B07218" w:rsidRPr="006360AC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C6F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9310D9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√652 * √((1 + 1.41²)/(2 * 1.41)) = 10.51</w:t>
            </w:r>
          </w:p>
        </w:tc>
      </w:tr>
      <w:tr w:rsidR="00E70CD1" w:rsidRPr="004A75A7" w14:paraId="1C77585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A964F9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8C28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74C35B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6752FA3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840899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A202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360B0E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52 кв.м</w:t>
            </w:r>
          </w:p>
        </w:tc>
      </w:tr>
      <w:tr w:rsidR="00E70CD1" w:rsidRPr="004A75A7" w14:paraId="263F8E2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56F469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62D2" w14:textId="77777777" w:rsidR="00B07218" w:rsidRPr="00E70CD1" w:rsidRDefault="00B0721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3AE3BD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44018609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3CFC07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898A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B2234F" w14:textId="77777777" w:rsidR="00B07218" w:rsidRPr="006360AC" w:rsidRDefault="00B0721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14:paraId="6618C38B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7FD62C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13BB" w14:textId="77777777" w:rsidR="00B07218" w:rsidRPr="006360AC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2993D2" w14:textId="77777777" w:rsidR="00B07218" w:rsidRPr="00AF1B59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2F4A9EE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1286AF" w14:textId="77777777" w:rsidR="00B07218" w:rsidRPr="00E70CD1" w:rsidRDefault="00B0721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C396" w14:textId="77777777" w:rsidR="00B07218" w:rsidRPr="00E70CD1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ED2D6F" w14:textId="77777777" w:rsidR="00B07218" w:rsidRDefault="00B0721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15B4D014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27E88E" w14:textId="77777777" w:rsidR="00B07218" w:rsidRDefault="00B0721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41F1" w14:textId="77777777" w:rsidR="00B07218" w:rsidRPr="00DC26F1" w:rsidRDefault="00B0721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1B706C" w14:textId="77777777" w:rsidR="00B07218" w:rsidRPr="00DC26F1" w:rsidRDefault="00B0721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CB0F2E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49F5805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0009FF9" w14:textId="77777777" w:rsidR="00B07218" w:rsidRPr="008030E7" w:rsidRDefault="00B0721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305B301" w14:textId="77777777" w:rsidR="00B07218" w:rsidRPr="008030E7" w:rsidRDefault="00B0721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37F5146B" w14:textId="7777777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B633866" w14:textId="77777777" w:rsidR="00B07218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1877689D" w14:textId="77777777" w:rsidR="00B07218" w:rsidRPr="00CD1C19" w:rsidRDefault="00B0721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47:26:1111003:130</w:t>
            </w:r>
          </w:p>
        </w:tc>
      </w:tr>
      <w:tr w:rsidR="006360AC" w:rsidRPr="004A75A7" w14:paraId="2224809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01D2E5A" w14:textId="77777777" w:rsidR="00B07218" w:rsidRPr="006360AC" w:rsidRDefault="00B0721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A88189A" w14:textId="77777777" w:rsidR="00B07218" w:rsidRPr="00F70DBD" w:rsidRDefault="00B0721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14:paraId="4F391C07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6721D6" w14:textId="77777777" w:rsidR="00B07218" w:rsidRDefault="00B0721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2889F2EC" w14:textId="77777777" w:rsidR="00035E0C" w:rsidRPr="0091230B" w:rsidRDefault="00B0721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42CBD462" w14:textId="77777777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5CF51FA5" w14:textId="77777777" w:rsidR="00B07218" w:rsidRPr="00872610" w:rsidRDefault="00B0721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6142A704" w14:textId="77777777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9F8C78" w14:textId="77777777" w:rsidR="00B07218" w:rsidRPr="00786373" w:rsidRDefault="00B0721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23DC9B68" w14:textId="77777777" w:rsidR="00B07218" w:rsidRPr="002E139C" w:rsidRDefault="00B0721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304B651F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50E342C" w14:textId="77777777" w:rsidR="00B07218" w:rsidRPr="00BB7DA2" w:rsidRDefault="00B0721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4F2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7CD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FAE64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560DEAD" w14:textId="77777777" w:rsidR="00B07218" w:rsidRPr="00BB7DA2" w:rsidRDefault="00B0721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745BACC5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57731AAC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D30C1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368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2DE231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4E42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63FB9" w14:textId="77777777" w:rsidR="00B07218" w:rsidRPr="00BB7DA2" w:rsidRDefault="00B0721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4C77EE4" w14:textId="77777777" w:rsidR="00B07218" w:rsidRPr="00BB7DA2" w:rsidRDefault="00B0721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1496953F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FFE764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E1D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A7F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2ED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9BB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6CE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286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95BB3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6F8D90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03DC7D66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E853B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1B9A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B170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251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BB56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B065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DE6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D262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5DB45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460A5962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C3550C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8088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ACB5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8AA5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D58C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355825.44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547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2278826.20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508C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DE8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0DC34E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1FEB4A7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13DA79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0D94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B465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4110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C965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355825.42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059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2278832.18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C919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7EC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466E36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25E8EA9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655CDD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36DE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BF68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F40A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F5C2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355826.11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C9F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2278832.18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4B24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721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AA4679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0F86E99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93C93A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9C20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3A3C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FBFE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2FBF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355826.09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5827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2278836.19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98A0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FE66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5588BCF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DA1D1B4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B7BAB9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2E8F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1E9C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0769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1E95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355820.37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395C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2278836.16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4261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79C6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748868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8897A67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F6AAA7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8E5A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E9B0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DA5B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B198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355820.38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FA9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2278833.46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9185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9D77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6ECBB4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9840FFE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299C3B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62F8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8E45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E686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8D7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355817.76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6EC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2278833.45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FD98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6006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7F9BAD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1A7D38E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665C70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145E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58A1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E357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6C0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355817.77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1AB2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2278830.69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EEB0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AF7A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CCB77C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5F87161C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6BE1AD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83B0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C89C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E210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4E0A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355820.63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A162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2278830.70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1EF1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E470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1F4AD8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45F46B2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68219D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5E07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EBC9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7587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B175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355820.65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A12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2278826.18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4D16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03B5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E911DE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CC2A7B6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27D45C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A204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5011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6322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E9B7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355825.44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ED92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2278826.20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B695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42FA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A44A49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338427E3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2A8DF1C" w14:textId="77777777" w:rsidR="00B07218" w:rsidRPr="00590258" w:rsidRDefault="00B0721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47:26:0000000:18128</w:t>
            </w:r>
          </w:p>
        </w:tc>
      </w:tr>
      <w:tr w:rsidR="00546C11" w:rsidRPr="00590258" w14:paraId="13A8F387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FB0CD3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E0EF" w14:textId="77777777" w:rsidR="00B07218" w:rsidRPr="00B634EE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ECE20D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36AE0519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33D9C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7305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DC6F7E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5CA49002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065F22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6708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8962EB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2F556CD7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35973C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B1F7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730A0D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2621E897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3D3EF5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2873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0DAFE7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47:26:1111001:103</w:t>
            </w:r>
          </w:p>
        </w:tc>
      </w:tr>
      <w:tr w:rsidR="00546C11" w:rsidRPr="004A75A7" w14:paraId="0F3664B1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E4C11E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9B0D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362501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</w:t>
            </w:r>
          </w:p>
        </w:tc>
      </w:tr>
      <w:tr w:rsidR="00546C11" w:rsidRPr="004A75A7" w14:paraId="40E62788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C19F29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BEF7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C1BFC1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25CA1C24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8763C5" w14:textId="77777777" w:rsidR="00B07218" w:rsidRPr="00546C11" w:rsidRDefault="00B0721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74D3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8DB0F3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6F13B71C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5A65DF4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416A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2D6F4D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770A6FC4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2649AB7" w14:textId="77777777" w:rsidR="00B07218" w:rsidRPr="00DF6CF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904DE6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3094E37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3CED91EA" w14:textId="7777777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66E9F99" w14:textId="77777777" w:rsidR="00B07218" w:rsidRPr="005E14F4" w:rsidRDefault="00B0721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47:26:0000000:18128</w:t>
            </w:r>
          </w:p>
        </w:tc>
      </w:tr>
      <w:tr w:rsidR="00546C11" w:rsidRPr="004A75A7" w14:paraId="0BC8A3FE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10395FA" w14:textId="77777777" w:rsidR="00B0721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19D54BE" w14:textId="77777777" w:rsidR="00B07218" w:rsidRPr="00A552E8" w:rsidRDefault="00B0721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497ABE22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47F145" w14:textId="77777777" w:rsidR="00B07218" w:rsidRDefault="00B0721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01FFB2CB" w14:textId="77777777" w:rsidR="00035E0C" w:rsidRPr="0091230B" w:rsidRDefault="00B0721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2B9D7ED0" w14:textId="77777777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04DCF486" w14:textId="77777777" w:rsidR="00B07218" w:rsidRPr="00872610" w:rsidRDefault="00B0721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66F19ADE" w14:textId="77777777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416CC00" w14:textId="77777777" w:rsidR="00B07218" w:rsidRPr="00786373" w:rsidRDefault="00B0721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099CFF0F" w14:textId="77777777" w:rsidR="00B07218" w:rsidRPr="002E139C" w:rsidRDefault="00B0721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5B429A5E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DCF2E3C" w14:textId="77777777" w:rsidR="00B07218" w:rsidRPr="00BB7DA2" w:rsidRDefault="00B0721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89B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FE9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7996B2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396CCFB" w14:textId="77777777" w:rsidR="00B07218" w:rsidRPr="00BB7DA2" w:rsidRDefault="00B0721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05FA9CA0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2528DDA5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CBC01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C7D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C421C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CDD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5CFA8" w14:textId="77777777" w:rsidR="00B07218" w:rsidRPr="00BB7DA2" w:rsidRDefault="00B0721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62C20FF" w14:textId="77777777" w:rsidR="00B07218" w:rsidRPr="00BB7DA2" w:rsidRDefault="00B0721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74774E9E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574C43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91A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F841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878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C2B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F38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494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DEED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B1D64E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022B3A5B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0FECE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003C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EBDE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B02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4C9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3D6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DFB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49C9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58EA8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05DA0CD2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6A76B2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6900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09C7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FCE6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C2B9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355803.18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EB67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2278827.24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B11A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EE6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4331CB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B5786E3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2A8020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0912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A8EB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0DBF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321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355803.25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ED0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2278833.63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FAA1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E65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77F74F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12B84BAF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DE8F9A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D852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7F4F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B20B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409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355796.57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A119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2278833.70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22A9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7A6B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785096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1107DD6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3C2D19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FE95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868D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A2C5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2759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355796.44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5B9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2278827.31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B7E2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19C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D0D44AC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531119EA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B83E40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1057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BEFD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9A2B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4E8B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355803.18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0C0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2278827.24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3B98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0D2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7AC629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190A644C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21C0C22" w14:textId="77777777" w:rsidR="00B07218" w:rsidRPr="00590258" w:rsidRDefault="00B0721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47:26:0000000:18204</w:t>
            </w:r>
          </w:p>
        </w:tc>
      </w:tr>
      <w:tr w:rsidR="00546C11" w:rsidRPr="00590258" w14:paraId="512C09A1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B67952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2417" w14:textId="77777777" w:rsidR="00B07218" w:rsidRPr="00B634EE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CA765F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1A823F40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A4DB7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325B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0CB4D5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4631241B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C13512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BD92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FE4F32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4EE58621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42EBB5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7F08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6B2E8B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4EADDECE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576EBD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1ED3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DEB8081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47:26:1111001:101</w:t>
            </w:r>
          </w:p>
        </w:tc>
      </w:tr>
      <w:tr w:rsidR="00546C11" w:rsidRPr="004A75A7" w14:paraId="7092C6BF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496E1B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09E1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11D12F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</w:t>
            </w:r>
          </w:p>
        </w:tc>
      </w:tr>
      <w:tr w:rsidR="00546C11" w:rsidRPr="004A75A7" w14:paraId="4F8FE4A6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DF82F3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7DF8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8056D4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8a0cfe68-b1a0-4461-a1ca-4df9b26e4daa</w:t>
            </w:r>
          </w:p>
        </w:tc>
      </w:tr>
      <w:tr w:rsidR="00546C11" w:rsidRPr="004A75A7" w14:paraId="38DB38DE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4381C7" w14:textId="77777777" w:rsidR="00B07218" w:rsidRPr="00546C11" w:rsidRDefault="00B0721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A873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0938F6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100A1D56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4D216E18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7992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098A44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6DE99116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F141C6B" w14:textId="77777777" w:rsidR="00B07218" w:rsidRPr="00DF6CF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1932D34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63A194E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44A3FCE9" w14:textId="7777777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46FEB55" w14:textId="77777777" w:rsidR="00B07218" w:rsidRPr="005E14F4" w:rsidRDefault="00B0721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47:26:0000000:18204</w:t>
            </w:r>
          </w:p>
        </w:tc>
      </w:tr>
      <w:tr w:rsidR="00546C11" w:rsidRPr="004A75A7" w14:paraId="289EDBA9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22A5919" w14:textId="77777777" w:rsidR="00B0721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DA907DA" w14:textId="77777777" w:rsidR="00B07218" w:rsidRPr="00A552E8" w:rsidRDefault="00B0721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07DB9632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5DB556" w14:textId="77777777" w:rsidR="00B07218" w:rsidRDefault="00B0721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3302A75E" w14:textId="77777777" w:rsidR="00035E0C" w:rsidRPr="0091230B" w:rsidRDefault="00B0721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24D68D85" w14:textId="77777777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0E1DB5DD" w14:textId="77777777" w:rsidR="00B07218" w:rsidRPr="00872610" w:rsidRDefault="00B0721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64E18337" w14:textId="77777777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5FFDD90" w14:textId="77777777" w:rsidR="00B07218" w:rsidRPr="00786373" w:rsidRDefault="00B0721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53E3CAA2" w14:textId="77777777" w:rsidR="00B07218" w:rsidRPr="002E139C" w:rsidRDefault="00B0721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0F8EDC9D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3A73B111" w14:textId="77777777" w:rsidR="00B07218" w:rsidRPr="00BB7DA2" w:rsidRDefault="00B0721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BC1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427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B1BC9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1E35C337" w14:textId="77777777" w:rsidR="00B07218" w:rsidRPr="00BB7DA2" w:rsidRDefault="00B0721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2456F554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6B23F62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36965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D49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B5173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96F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335B3" w14:textId="77777777" w:rsidR="00B07218" w:rsidRPr="00BB7DA2" w:rsidRDefault="00B0721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4BFFCEE" w14:textId="77777777" w:rsidR="00B07218" w:rsidRPr="00BB7DA2" w:rsidRDefault="00B0721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49BB2A30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0E5A34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49B1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EC1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BBB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820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D80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844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25D5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E74E7F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16179566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C4E5B4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0F64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4FE2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CBE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648A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833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A11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BDD9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08224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06FA28DB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CB25DA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CDBA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0E85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D5C3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84B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355789.92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2E86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2278858.25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BBAD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8C06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42BA83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AAB7734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FE174D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B239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18F6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708F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D39A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355790.29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7085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2278853.45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7349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909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A88962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E816A28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08D071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74FC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E401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C8F7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73F6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355797.73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821B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2278854.01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0233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47C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C7652D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02F2582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D24F48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5354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6CA6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D972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DB05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355797.37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3FF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2278858.85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7E7C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24DA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7B95D0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5006A0A3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BE90A5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C80F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BF92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E888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6E7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355789.92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A8E2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2278858.25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C4D0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29D0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4610FE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19A273D2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94D682E" w14:textId="77777777" w:rsidR="00B07218" w:rsidRPr="00590258" w:rsidRDefault="00B0721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47:26:0000000:18254</w:t>
            </w:r>
          </w:p>
        </w:tc>
      </w:tr>
      <w:tr w:rsidR="00546C11" w:rsidRPr="00590258" w14:paraId="49349090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42013B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E1EA" w14:textId="77777777" w:rsidR="00B07218" w:rsidRPr="00B634EE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28B1AA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3E14FD1B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ABAEF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21567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FBDB33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544E7B71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3EDCE2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AF67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D1F270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241F89C9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E28633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3ECC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CD0402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3B35636C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F59B50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4E37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495B04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47:26:1111001:74</w:t>
            </w:r>
          </w:p>
        </w:tc>
      </w:tr>
      <w:tr w:rsidR="00546C11" w:rsidRPr="004A75A7" w14:paraId="4A753EE7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33FE34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CDD0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034B86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</w:t>
            </w:r>
          </w:p>
        </w:tc>
      </w:tr>
      <w:tr w:rsidR="00546C11" w:rsidRPr="004A75A7" w14:paraId="7C3228E2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FAFAFD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71EF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CEB63E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7F1EB1F1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57676E" w14:textId="77777777" w:rsidR="00B07218" w:rsidRPr="00546C11" w:rsidRDefault="00B0721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AE38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536A38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61C245F5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79D7551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8D8D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052DFF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6FD0422A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502BC4B" w14:textId="77777777" w:rsidR="00B07218" w:rsidRPr="00DF6CF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4FE6D5B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FB5E2F3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17B44F4A" w14:textId="7777777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38746D0" w14:textId="77777777" w:rsidR="00B07218" w:rsidRPr="005E14F4" w:rsidRDefault="00B0721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47:26:0000000:18254</w:t>
            </w:r>
          </w:p>
        </w:tc>
      </w:tr>
      <w:tr w:rsidR="00546C11" w:rsidRPr="004A75A7" w14:paraId="0311F2F5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B52866C" w14:textId="77777777" w:rsidR="00B0721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7FBD472" w14:textId="77777777" w:rsidR="00B07218" w:rsidRPr="00A552E8" w:rsidRDefault="00B0721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68F39A0F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A256CD" w14:textId="77777777" w:rsidR="00B07218" w:rsidRDefault="00B0721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08E8E05A" w14:textId="77777777" w:rsidR="00035E0C" w:rsidRPr="0091230B" w:rsidRDefault="00B0721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57A3D4FD" w14:textId="77777777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646A2895" w14:textId="77777777" w:rsidR="00B07218" w:rsidRPr="00872610" w:rsidRDefault="00B0721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635B3D63" w14:textId="77777777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32EC73A" w14:textId="77777777" w:rsidR="00B07218" w:rsidRPr="00786373" w:rsidRDefault="00B0721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749DC353" w14:textId="77777777" w:rsidR="00B07218" w:rsidRPr="002E139C" w:rsidRDefault="00B0721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2D490B4B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3E4EF115" w14:textId="77777777" w:rsidR="00B07218" w:rsidRPr="00BB7DA2" w:rsidRDefault="00B0721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7E9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E131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77E96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C41A44D" w14:textId="77777777" w:rsidR="00B07218" w:rsidRPr="00BB7DA2" w:rsidRDefault="00B0721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19302B08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664316AF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CA1AA1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714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425BA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EB9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5BDA1" w14:textId="77777777" w:rsidR="00B07218" w:rsidRPr="00BB7DA2" w:rsidRDefault="00B0721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7D889EE" w14:textId="77777777" w:rsidR="00B07218" w:rsidRPr="00BB7DA2" w:rsidRDefault="00B0721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3AB4FBF0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EF94E4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D78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402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407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C71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825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0EC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2F87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682735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6E5A2128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31FE4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5C131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39E2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7F12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5CBE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1CA2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756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3CDB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990B7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5D297B1E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B6F392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DB38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A925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B3F3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645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355805.46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43F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2278975.43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1294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B78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73379F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5C739545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651C1F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8C29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AB88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4173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7F5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355805.34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0188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2278967.78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83B7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DDFF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85434C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ECA78D7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327006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8EF6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6C13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06B7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975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355811.19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A338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2278967.51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55EF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B3A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53C572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F0B3730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8A7C18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49BC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80CC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E13B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8D7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355811.55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F4C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2278975.26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E281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272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402D00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BC76460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50EC47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3058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5D90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1CA0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12A0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355805.46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383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2278975.43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DF95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35EB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0F233A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71507777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B629DE6" w14:textId="77777777" w:rsidR="00B07218" w:rsidRPr="00590258" w:rsidRDefault="00B0721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47:26:0000000:18315</w:t>
            </w:r>
          </w:p>
        </w:tc>
      </w:tr>
      <w:tr w:rsidR="00546C11" w:rsidRPr="00590258" w14:paraId="56BFFD1B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03F430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94E7" w14:textId="77777777" w:rsidR="00B07218" w:rsidRPr="00B634EE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4C35FE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08EB9FD0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D89E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BD6C8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7B5EAB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328C31CC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5EB24C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EF3E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E8EAFF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124A72BF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5F2E02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E6D5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4C846A2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2CE237A5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20BE36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F9A0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CE716E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47:26:1111001:53</w:t>
            </w:r>
          </w:p>
        </w:tc>
      </w:tr>
      <w:tr w:rsidR="00546C11" w:rsidRPr="004A75A7" w14:paraId="6925BE63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7D6EA2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37CF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0BDCE3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</w:t>
            </w:r>
          </w:p>
        </w:tc>
      </w:tr>
      <w:tr w:rsidR="00546C11" w:rsidRPr="004A75A7" w14:paraId="4F6E16B5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05D892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3580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DB4EE2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07f3f69f-b60f-41ac-8b34-6a3e95dd393e</w:t>
            </w:r>
          </w:p>
        </w:tc>
      </w:tr>
      <w:tr w:rsidR="00546C11" w:rsidRPr="004A75A7" w14:paraId="16EC15B4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69F917" w14:textId="77777777" w:rsidR="00B07218" w:rsidRPr="00546C11" w:rsidRDefault="00B0721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D14D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BB7108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6EE69E93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7A094D0A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70BE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3B0975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35BB5143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05E5BC6" w14:textId="77777777" w:rsidR="00B07218" w:rsidRPr="00DF6CF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EF383D5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F157877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3F2DE523" w14:textId="7777777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E293D9F" w14:textId="77777777" w:rsidR="00B07218" w:rsidRPr="005E14F4" w:rsidRDefault="00B0721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47:26:0000000:18315</w:t>
            </w:r>
          </w:p>
        </w:tc>
      </w:tr>
      <w:tr w:rsidR="00546C11" w:rsidRPr="004A75A7" w14:paraId="68C3EDD5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EBC4A9A" w14:textId="77777777" w:rsidR="00B0721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886DC72" w14:textId="77777777" w:rsidR="00B07218" w:rsidRPr="00A552E8" w:rsidRDefault="00B0721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4812680C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87FE4A" w14:textId="77777777" w:rsidR="00B07218" w:rsidRDefault="00B0721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5F3324AA" w14:textId="77777777" w:rsidR="00035E0C" w:rsidRPr="0091230B" w:rsidRDefault="00B0721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60915458" w14:textId="77777777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052E697B" w14:textId="77777777" w:rsidR="00B07218" w:rsidRPr="00872610" w:rsidRDefault="00B0721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0FDDCB17" w14:textId="77777777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25DAACE" w14:textId="77777777" w:rsidR="00B07218" w:rsidRPr="00786373" w:rsidRDefault="00B0721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1E6E7DD3" w14:textId="77777777" w:rsidR="00B07218" w:rsidRPr="002E139C" w:rsidRDefault="00B0721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4EA5CB95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4AC4F71D" w14:textId="77777777" w:rsidR="00B07218" w:rsidRPr="00BB7DA2" w:rsidRDefault="00B0721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F18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666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178D3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1922518" w14:textId="77777777" w:rsidR="00B07218" w:rsidRPr="00BB7DA2" w:rsidRDefault="00B0721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3286FDC8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97FE001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C16E2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248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A4695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025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53FEE" w14:textId="77777777" w:rsidR="00B07218" w:rsidRPr="00BB7DA2" w:rsidRDefault="00B0721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9B2918F" w14:textId="77777777" w:rsidR="00B07218" w:rsidRPr="00BB7DA2" w:rsidRDefault="00B0721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196AD55A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C2AB88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845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6BF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41C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B2A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72B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7E1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1221C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A66483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214CC641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87966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24D9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F8C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5FA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56B9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DB5E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542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930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BEB5A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66CE5226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5E70A0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68C4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FB5A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5E80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0DD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355705.05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0967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2279035.23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A5A3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234C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890695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7A19FE8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327BB6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AAEA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BCE2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F6E7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DCBB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355710.16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991F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2279035.30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1407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1B3F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111D65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DBBB389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8056A1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460A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C886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7CD1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4A59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355710.04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22CF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2279042.27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16F3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2126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37837A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B0DF9FD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E39545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2D57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4211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4963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322F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355702.63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F909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2279042.28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9E72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3C88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E5DAF6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1D4ED8B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3C4AF4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7025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1ECC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4C68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F285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355702.63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AFC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2279039.48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7E58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B9C7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D9EFE5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6C096C5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A9E708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E935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8527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D60E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82F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355705.10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350B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2279039.46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E0FA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CBF0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6765FE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AC19693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64C0B6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C1FD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BF67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D0F9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B247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355705.05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351F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2279035.23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AC53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994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BC6028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50E0E5C6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FBA8083" w14:textId="77777777" w:rsidR="00B07218" w:rsidRPr="00590258" w:rsidRDefault="00B0721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47:26:0000000:18909</w:t>
            </w:r>
          </w:p>
        </w:tc>
      </w:tr>
      <w:tr w:rsidR="00546C11" w:rsidRPr="00590258" w14:paraId="2657B3DD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DBC202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A1D7" w14:textId="77777777" w:rsidR="00B07218" w:rsidRPr="00B634EE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9838A26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5A0C4908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BF9E2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095A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4988A8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039EAEDA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5A93FF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712F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BEDFDB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2493A60F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A68FF3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444F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6234E1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749EC8AB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564CEA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8114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51AE76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47:26:1111001:32</w:t>
            </w:r>
          </w:p>
        </w:tc>
      </w:tr>
      <w:tr w:rsidR="00546C11" w:rsidRPr="004A75A7" w14:paraId="3D9F216F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85463B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ED85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41BE7FA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</w:t>
            </w:r>
          </w:p>
        </w:tc>
      </w:tr>
      <w:tr w:rsidR="00546C11" w:rsidRPr="004A75A7" w14:paraId="120E8F86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D28155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63D5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DAC6F0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6F44B49E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A4D335" w14:textId="77777777" w:rsidR="00B07218" w:rsidRPr="00546C11" w:rsidRDefault="00B0721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75B0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7ACE2F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10AB3687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39D1FF8B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51EF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6520E2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2F01DAE2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35783E8" w14:textId="77777777" w:rsidR="00B07218" w:rsidRPr="00DF6CF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F6C0ADD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EE980E0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5210A9E4" w14:textId="7777777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536CAD8" w14:textId="77777777" w:rsidR="00B07218" w:rsidRPr="005E14F4" w:rsidRDefault="00B0721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47:26:0000000:18909</w:t>
            </w:r>
          </w:p>
        </w:tc>
      </w:tr>
      <w:tr w:rsidR="00546C11" w:rsidRPr="004A75A7" w14:paraId="68728B35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4527F8B" w14:textId="77777777" w:rsidR="00B0721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BF3F108" w14:textId="77777777" w:rsidR="00B07218" w:rsidRPr="00A552E8" w:rsidRDefault="00B0721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151FACFF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535F27" w14:textId="77777777" w:rsidR="00B07218" w:rsidRDefault="00B0721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5276080D" w14:textId="77777777" w:rsidR="00035E0C" w:rsidRPr="0091230B" w:rsidRDefault="00B0721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59AFDAFA" w14:textId="77777777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7B3C770B" w14:textId="77777777" w:rsidR="00B07218" w:rsidRPr="00872610" w:rsidRDefault="00B0721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6DD778C4" w14:textId="77777777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A709DEF" w14:textId="77777777" w:rsidR="00B07218" w:rsidRPr="00786373" w:rsidRDefault="00B0721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5D67AFFE" w14:textId="77777777" w:rsidR="00B07218" w:rsidRPr="002E139C" w:rsidRDefault="00B0721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382F9753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7E40DAB4" w14:textId="77777777" w:rsidR="00B07218" w:rsidRPr="00BB7DA2" w:rsidRDefault="00B0721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33F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297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4A32D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B8D562C" w14:textId="77777777" w:rsidR="00B07218" w:rsidRPr="00BB7DA2" w:rsidRDefault="00B0721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0F13E3BD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14CD0D9E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901E4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106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6DA54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38F1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43158" w14:textId="77777777" w:rsidR="00B07218" w:rsidRPr="00BB7DA2" w:rsidRDefault="00B0721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095D4DD" w14:textId="77777777" w:rsidR="00B07218" w:rsidRPr="00BB7DA2" w:rsidRDefault="00B0721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5B12326E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148366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8A1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6A6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AC6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E3B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783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7BB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5D11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E12340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53798C1E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257A2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D16D9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380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636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076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E37C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C7A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C42F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82C98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6E51B5B9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013974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202F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8D74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87F0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D22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355911.07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5B49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2278782.55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DFCD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A50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F59494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1CDB485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B570BE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10A5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9229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116D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56F8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355911.13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2FC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2278777.33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9ECB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AAF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126C33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27D19D1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9343E9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0335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DF9E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A8AA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2366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355918.08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EF40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2278777.41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3302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958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6CAEDC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6EEC367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545658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4BB4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1B25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43DE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64E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355918.02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CAAA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2278782.69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AB2E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F23B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2F9834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2A224A31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CB2F52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32BB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16E3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CBF8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CA3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355911.07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EFF5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2278782.55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2CEC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25F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C0379D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0BD9718E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0851092" w14:textId="77777777" w:rsidR="00B07218" w:rsidRPr="00590258" w:rsidRDefault="00B0721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47:26:0000000:21469</w:t>
            </w:r>
          </w:p>
        </w:tc>
      </w:tr>
      <w:tr w:rsidR="00546C11" w:rsidRPr="00590258" w14:paraId="174B5AE3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E61720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F0FE" w14:textId="77777777" w:rsidR="00B07218" w:rsidRPr="00B634EE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57119C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188D340F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840E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D726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C2CF08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35AAD504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12E83B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15E4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A8D2C7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4D7DF53B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BAC12F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13E6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1220B8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560FC012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35AFB9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3D80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7B238D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5BDF102B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486974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44BC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139F9D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</w:t>
            </w:r>
          </w:p>
        </w:tc>
      </w:tr>
      <w:tr w:rsidR="00546C11" w:rsidRPr="004A75A7" w14:paraId="05B27688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7C1C10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4E82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C989A6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0D153F79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79EEFD" w14:textId="77777777" w:rsidR="00B07218" w:rsidRPr="00546C11" w:rsidRDefault="00B0721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2080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359800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5BB5CEF0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330C806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311A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46584A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27D1171F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8D0C5DB" w14:textId="77777777" w:rsidR="00B07218" w:rsidRPr="00DF6CF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C436409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0618250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52A2B22B" w14:textId="7777777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B70D4DC" w14:textId="77777777" w:rsidR="00B07218" w:rsidRPr="005E14F4" w:rsidRDefault="00B0721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47:26:0000000:21469</w:t>
            </w:r>
          </w:p>
        </w:tc>
      </w:tr>
      <w:tr w:rsidR="00546C11" w:rsidRPr="004A75A7" w14:paraId="5F7BF018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69A08F1" w14:textId="77777777" w:rsidR="00B0721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E55DFEB" w14:textId="77777777" w:rsidR="00B07218" w:rsidRPr="00A552E8" w:rsidRDefault="00B0721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1E36CEEC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B6ABA0" w14:textId="77777777" w:rsidR="00B07218" w:rsidRDefault="00B0721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6AE2E9F8" w14:textId="77777777" w:rsidR="00035E0C" w:rsidRPr="0091230B" w:rsidRDefault="00B0721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044219D6" w14:textId="77777777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37AD0914" w14:textId="77777777" w:rsidR="00B07218" w:rsidRPr="00872610" w:rsidRDefault="00B0721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6B400E91" w14:textId="77777777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6E5EAD9" w14:textId="77777777" w:rsidR="00B07218" w:rsidRPr="00786373" w:rsidRDefault="00B0721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6D6F8B4E" w14:textId="77777777" w:rsidR="00B07218" w:rsidRPr="002E139C" w:rsidRDefault="00B0721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39C982E8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37BCBC9" w14:textId="77777777" w:rsidR="00B07218" w:rsidRPr="00BB7DA2" w:rsidRDefault="00B0721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A24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69D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3C3419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EA77893" w14:textId="77777777" w:rsidR="00B07218" w:rsidRPr="00BB7DA2" w:rsidRDefault="00B0721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264F467E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2AFE084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44E07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73F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64D9E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EAA1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E0FA9" w14:textId="77777777" w:rsidR="00B07218" w:rsidRPr="00BB7DA2" w:rsidRDefault="00B0721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84B92E6" w14:textId="77777777" w:rsidR="00B07218" w:rsidRPr="00BB7DA2" w:rsidRDefault="00B0721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2353B5FC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A500772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78A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8401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D74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B27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03E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B26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2BC96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59C127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19B40412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793C9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667F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F32E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201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8C71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B2BD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2A42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7D43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C4D1D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208574AA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0CF8E3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F358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551F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2F7A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0B0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355584.41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C040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2279055.67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2F83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B3BF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983634D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6ACE9D9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D9629E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1E77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979E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60D1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F24B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355584.29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DBD8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2279049.30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DAF2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287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C0348D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062D4E1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9427DC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10D7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F3DB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D3AE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79C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355587.28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95CA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2279049.25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3475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50B0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6B1DCA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3076959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8D9761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1D56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2F75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4C5B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2962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355587.30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64C6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2279050.64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E769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54B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7441A6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28BDA78E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6178AF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CD6D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D88B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0F69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EA7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355589.69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A8DB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2279050.60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C588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C28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7DAF60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50CDD69A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D1B679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092A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557E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9651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8F9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355589.78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AE5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2279055.56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A1A2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AAE2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0A4A37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FABAF14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AEBBC0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5425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ED68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59B8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9E65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355584.41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4529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2279055.67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FFC6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2C85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50298C5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5FDBCAEC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86899A8" w14:textId="77777777" w:rsidR="00B07218" w:rsidRPr="00590258" w:rsidRDefault="00B0721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47:26:0000000:22560</w:t>
            </w:r>
          </w:p>
        </w:tc>
      </w:tr>
      <w:tr w:rsidR="00546C11" w:rsidRPr="00590258" w14:paraId="5791ECB0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04BA8C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352B" w14:textId="77777777" w:rsidR="00B07218" w:rsidRPr="00B634EE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85A82F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432659A1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FF12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314ED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16BB90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0AF98233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4958EB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0AA2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D5CBD6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2A451175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048D82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89CB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741B38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0A31EF1B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BB6E60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2D8B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8E1113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799DE175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AE932F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4AA4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5A943E0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</w:t>
            </w:r>
          </w:p>
        </w:tc>
      </w:tr>
      <w:tr w:rsidR="00546C11" w:rsidRPr="004A75A7" w14:paraId="27E9395D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DF33B9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2189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A38318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61F2B324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4A7230" w14:textId="77777777" w:rsidR="00B07218" w:rsidRPr="00546C11" w:rsidRDefault="00B0721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6743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856EA6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5496A6AA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36CF47F1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B68D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F31C6F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52ABAB9B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284A784" w14:textId="77777777" w:rsidR="00B07218" w:rsidRPr="00DF6CF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61B520A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127105F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0F5E9CBA" w14:textId="7777777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EE341C3" w14:textId="77777777" w:rsidR="00B07218" w:rsidRPr="005E14F4" w:rsidRDefault="00B0721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47:26:0000000:22560</w:t>
            </w:r>
          </w:p>
        </w:tc>
      </w:tr>
      <w:tr w:rsidR="00546C11" w:rsidRPr="004A75A7" w14:paraId="4E4556B3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BAF389A" w14:textId="77777777" w:rsidR="00B0721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C1B4C27" w14:textId="77777777" w:rsidR="00B07218" w:rsidRPr="00A552E8" w:rsidRDefault="00B0721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64B3A928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1BE565" w14:textId="77777777" w:rsidR="00B07218" w:rsidRDefault="00B0721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2A3C41C3" w14:textId="77777777" w:rsidR="00035E0C" w:rsidRPr="0091230B" w:rsidRDefault="00B0721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0E80F602" w14:textId="77777777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5B6D6322" w14:textId="77777777" w:rsidR="00B07218" w:rsidRPr="00872610" w:rsidRDefault="00B0721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083CA43C" w14:textId="77777777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46A585D" w14:textId="77777777" w:rsidR="00B07218" w:rsidRPr="00786373" w:rsidRDefault="00B0721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7ECC8CA5" w14:textId="77777777" w:rsidR="00B07218" w:rsidRPr="002E139C" w:rsidRDefault="00B0721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5C9821CD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97542E1" w14:textId="77777777" w:rsidR="00B07218" w:rsidRPr="00BB7DA2" w:rsidRDefault="00B0721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643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625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BE3F7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1F961B0A" w14:textId="77777777" w:rsidR="00B07218" w:rsidRPr="00BB7DA2" w:rsidRDefault="00B0721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4CA76C84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5355A723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F9D89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ABE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8B28A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0659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377E52" w14:textId="77777777" w:rsidR="00B07218" w:rsidRPr="00BB7DA2" w:rsidRDefault="00B0721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BF5B82C" w14:textId="77777777" w:rsidR="00B07218" w:rsidRPr="00BB7DA2" w:rsidRDefault="00B0721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0C662035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FAE7D5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B51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FD9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23B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CA0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232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098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283C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6B609D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63B4F008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EE5B6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6846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E791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98B1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912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1AC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1D4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3172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D8C2C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0EAAAEA9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695566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F282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57DF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B631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47C7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355604.77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45D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2278893.01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BA1F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048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11F9D8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815CE66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FB3F0B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64EE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F9CB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B9FC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DF3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355611.84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7BAC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2278893.13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4EA6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15F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DA6306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ED1ABCE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9BE423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FEB0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75F7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37E8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9B72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355611.76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27E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2278897.58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7BD4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277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3BDE72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54DEB3B7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B8E95B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3B00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3AE8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89D4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8905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355610.28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5A29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2278897.55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AC76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1558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5988B8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02863F4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A14825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BD63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41E0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1016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CA1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355610.25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099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2278899.11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58F7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F2A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B7619C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ADF12AB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8F7004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2458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041B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6C3B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E6FB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355604.67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F2F8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2278899.02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C804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3CF0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5083DA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A07DFC3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DC071B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809C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A66F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A7EC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DA09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355604.77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41D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2278893.01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D1C2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C95B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8485A4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06B91F3C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B2006FF" w14:textId="77777777" w:rsidR="00B07218" w:rsidRPr="00590258" w:rsidRDefault="00B0721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47:26:0000000:23127</w:t>
            </w:r>
          </w:p>
        </w:tc>
      </w:tr>
      <w:tr w:rsidR="00546C11" w:rsidRPr="00590258" w14:paraId="55F4956D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EFF5ED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3042" w14:textId="77777777" w:rsidR="00B07218" w:rsidRPr="00B634EE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DA1F6F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4459AD75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67F7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41C1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E1467C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07BC7074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603400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BD50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E693AE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4DBDA191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32B787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A863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C3987C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2598E791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EC0D51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CDDE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3197C9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47:26:1111001:59</w:t>
            </w:r>
          </w:p>
        </w:tc>
      </w:tr>
      <w:tr w:rsidR="00546C11" w:rsidRPr="004A75A7" w14:paraId="28140B5B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F86E94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19DA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67A439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</w:t>
            </w:r>
          </w:p>
        </w:tc>
      </w:tr>
      <w:tr w:rsidR="00546C11" w:rsidRPr="004A75A7" w14:paraId="58D5B69D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046413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E15A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F5193A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3C1183BA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CB7822" w14:textId="77777777" w:rsidR="00B07218" w:rsidRPr="00546C11" w:rsidRDefault="00B0721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74B0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A55098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3045EAB4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6F74C5E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64CC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DCDE39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6E3BB33E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549C580" w14:textId="77777777" w:rsidR="00B07218" w:rsidRPr="00DF6CF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A2A6543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77BAA29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6ECB3850" w14:textId="7777777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3585540" w14:textId="77777777" w:rsidR="00B07218" w:rsidRPr="005E14F4" w:rsidRDefault="00B0721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47:26:0000000:23127</w:t>
            </w:r>
          </w:p>
        </w:tc>
      </w:tr>
      <w:tr w:rsidR="00546C11" w:rsidRPr="004A75A7" w14:paraId="26B6C80A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53C3A85" w14:textId="77777777" w:rsidR="00B0721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29DB1B1" w14:textId="77777777" w:rsidR="00B07218" w:rsidRPr="00A552E8" w:rsidRDefault="00B0721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304009E1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250179" w14:textId="77777777" w:rsidR="00B07218" w:rsidRDefault="00B0721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1FB650A2" w14:textId="77777777" w:rsidR="00035E0C" w:rsidRPr="0091230B" w:rsidRDefault="00B0721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42C2317C" w14:textId="77777777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23C7CAF7" w14:textId="77777777" w:rsidR="00B07218" w:rsidRPr="00872610" w:rsidRDefault="00B0721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36EDA355" w14:textId="77777777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EF12E07" w14:textId="77777777" w:rsidR="00B07218" w:rsidRPr="00786373" w:rsidRDefault="00B0721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757F7D0F" w14:textId="77777777" w:rsidR="00B07218" w:rsidRPr="002E139C" w:rsidRDefault="00B0721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20585D1E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59FC985" w14:textId="77777777" w:rsidR="00B07218" w:rsidRPr="00BB7DA2" w:rsidRDefault="00B0721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E4C1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C07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FA74E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3640D20" w14:textId="77777777" w:rsidR="00B07218" w:rsidRPr="00BB7DA2" w:rsidRDefault="00B0721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278FAFD0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8F90F3A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CA214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685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8F0A1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82B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EBF4A" w14:textId="77777777" w:rsidR="00B07218" w:rsidRPr="00BB7DA2" w:rsidRDefault="00B0721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05D54EC" w14:textId="77777777" w:rsidR="00B07218" w:rsidRPr="00BB7DA2" w:rsidRDefault="00B0721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5DB4970E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587C61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697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8DA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81C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87C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F159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E08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5D5B1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73ACAF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0CE9B63C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13D9F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99F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CD6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B9B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7A47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E09A2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447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A24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71D44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6B25EBD3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00DABC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4E51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422D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C6DE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D259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355641.46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4D7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2279034.47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B45C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29D7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67FB70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DACE81D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D4EC79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AA50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760F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03B9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CE16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355647.68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01D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2279034.44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E1B4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9F5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319EFB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5FC5C1D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516DB6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BC68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9AB9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AD36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A9CB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355647.73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748F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2279040.21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8B69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FF7B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36DE56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2EBD543E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669A54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6188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7028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6887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CD26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355641.48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F6F0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2279040.27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F748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516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FCF12F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226036E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55A2E5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F2E5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34E1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4E9D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C3B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355641.46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21EF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2279034.47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B659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5D29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756A5DD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442066A0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75E34E8" w14:textId="77777777" w:rsidR="00B07218" w:rsidRPr="00590258" w:rsidRDefault="00B0721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47:26:0000000:23698</w:t>
            </w:r>
          </w:p>
        </w:tc>
      </w:tr>
      <w:tr w:rsidR="00546C11" w:rsidRPr="00590258" w14:paraId="08C47F1B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0DD764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E89F" w14:textId="77777777" w:rsidR="00B07218" w:rsidRPr="00B634EE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451F09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6125D3B5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CD252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97BD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23028E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5CEEBDAC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37A398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B3B9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7A67D8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4AA0245C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EF55E9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B118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F9E3AC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539F0089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9FC651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1D05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CE0B94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47:26:1111001:3</w:t>
            </w:r>
          </w:p>
        </w:tc>
      </w:tr>
      <w:tr w:rsidR="00546C11" w:rsidRPr="004A75A7" w14:paraId="70CCEB6D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E46475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AA6D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0D1434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</w:t>
            </w:r>
          </w:p>
        </w:tc>
      </w:tr>
      <w:tr w:rsidR="00546C11" w:rsidRPr="004A75A7" w14:paraId="714CB4F8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709AF4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3AE9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E1E64C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0DD21DAC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C77340" w14:textId="77777777" w:rsidR="00B07218" w:rsidRPr="00546C11" w:rsidRDefault="00B0721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1A1E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FFCFC2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0C46F4B6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0C8FAF1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D6E0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F33BB9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03CA0EF8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926AF0E" w14:textId="77777777" w:rsidR="00B07218" w:rsidRPr="00DF6CF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C1663C1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1FDE1BF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78C74AB2" w14:textId="7777777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9ACE482" w14:textId="77777777" w:rsidR="00B07218" w:rsidRPr="005E14F4" w:rsidRDefault="00B0721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47:26:0000000:23698</w:t>
            </w:r>
          </w:p>
        </w:tc>
      </w:tr>
      <w:tr w:rsidR="00546C11" w:rsidRPr="004A75A7" w14:paraId="1ACDBDE5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0898CEC" w14:textId="77777777" w:rsidR="00B0721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7EFEFC3" w14:textId="77777777" w:rsidR="00B07218" w:rsidRPr="00A552E8" w:rsidRDefault="00B0721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56C24C54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FABA8E" w14:textId="77777777" w:rsidR="00B07218" w:rsidRDefault="00B0721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6AD3B48C" w14:textId="77777777" w:rsidR="00035E0C" w:rsidRPr="0091230B" w:rsidRDefault="00B0721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00CF77A5" w14:textId="77777777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76F71AE3" w14:textId="77777777" w:rsidR="00B07218" w:rsidRPr="00872610" w:rsidRDefault="00B0721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6CC14313" w14:textId="77777777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2DAE1D" w14:textId="77777777" w:rsidR="00B07218" w:rsidRPr="00786373" w:rsidRDefault="00B0721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1D7D58B8" w14:textId="77777777" w:rsidR="00B07218" w:rsidRPr="002E139C" w:rsidRDefault="00B0721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10E4D3C0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4D372940" w14:textId="77777777" w:rsidR="00B07218" w:rsidRPr="00BB7DA2" w:rsidRDefault="00B0721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495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D80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73CE8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AC69F94" w14:textId="77777777" w:rsidR="00B07218" w:rsidRPr="00BB7DA2" w:rsidRDefault="00B0721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6A097B3D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59C1E34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3F863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815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28B742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3D1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3543A" w14:textId="77777777" w:rsidR="00B07218" w:rsidRPr="00BB7DA2" w:rsidRDefault="00B0721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D3309BD" w14:textId="77777777" w:rsidR="00B07218" w:rsidRPr="00BB7DA2" w:rsidRDefault="00B0721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1034D16B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C9BC5D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F029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2D7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D62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025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C8D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453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D414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C0C43B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4F5FA3EB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52C25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7A1C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7603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B611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C5C9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632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958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E250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0F2DD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246020C1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205B65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F02F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0147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0891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5B40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355929.74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5F0C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2278828.89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1D0F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B027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F18AA1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2AA6141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D54390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AEAD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E1A3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0C4D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909B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355935.16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71B6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2278829.11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2011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1AEC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2A9532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A6DA84C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61B608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2C52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1058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CF8C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DD97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355934.84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B86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2278836.83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48DD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2825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D2CF75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8E05075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DE61EB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6D60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097D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E5F0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06C0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355927.84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B01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2278836.55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5E7B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7A8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29C7BC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1D5B4319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7B9E8D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5F6A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3754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78D8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BC75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355927.95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7AA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2278833.83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D0E0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0AF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A3E37F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3BAE1C8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29E641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3317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CD47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E10D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9BC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355929.53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AB8F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2278833.89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6271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6C8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5C65D2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7FBD4D2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74B436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5BE7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700E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9957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4052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355929.74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7FF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2278828.89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785B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DDD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7ACC49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642BAB81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3202B58" w14:textId="77777777" w:rsidR="00B07218" w:rsidRPr="00590258" w:rsidRDefault="00B0721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47:26:0000000:24128</w:t>
            </w:r>
          </w:p>
        </w:tc>
      </w:tr>
      <w:tr w:rsidR="00546C11" w:rsidRPr="00590258" w14:paraId="50E591D9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5F5A36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CE77" w14:textId="77777777" w:rsidR="00B07218" w:rsidRPr="00B634EE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418705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3A5C2A3D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132B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10A39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F20FFD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44BD8291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CD2B04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35E2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37FBA2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6BC6713A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46D350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6758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FA9F85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4305ECAF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F2BBF3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391D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98CD3A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47:26:1111001:4</w:t>
            </w:r>
          </w:p>
        </w:tc>
      </w:tr>
      <w:tr w:rsidR="00546C11" w:rsidRPr="004A75A7" w14:paraId="06AB7289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55BB68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69B5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FB384A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</w:t>
            </w:r>
          </w:p>
        </w:tc>
      </w:tr>
      <w:tr w:rsidR="00546C11" w:rsidRPr="004A75A7" w14:paraId="3DEEDCD6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55AAC9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E9FD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6E6A40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39FD28E2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9AD171" w14:textId="77777777" w:rsidR="00B07218" w:rsidRPr="00546C11" w:rsidRDefault="00B0721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8B68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2DE6D4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06A573F0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40164616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879E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DE9921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16042EDF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45D75B6" w14:textId="77777777" w:rsidR="00B07218" w:rsidRPr="00DF6CF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0799172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2CDA373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08752457" w14:textId="7777777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986EE6A" w14:textId="77777777" w:rsidR="00B07218" w:rsidRPr="005E14F4" w:rsidRDefault="00B0721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47:26:0000000:24128</w:t>
            </w:r>
          </w:p>
        </w:tc>
      </w:tr>
      <w:tr w:rsidR="00546C11" w:rsidRPr="004A75A7" w14:paraId="5269296C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0FFCA31" w14:textId="77777777" w:rsidR="00B0721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FFC7033" w14:textId="77777777" w:rsidR="00B07218" w:rsidRPr="00A552E8" w:rsidRDefault="00B0721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6441E60D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66E65C" w14:textId="77777777" w:rsidR="00B07218" w:rsidRDefault="00B0721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31A00DE5" w14:textId="77777777" w:rsidR="00035E0C" w:rsidRPr="0091230B" w:rsidRDefault="00B0721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1E4FAA35" w14:textId="77777777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4F237516" w14:textId="77777777" w:rsidR="00B07218" w:rsidRPr="00872610" w:rsidRDefault="00B0721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3A0AFF09" w14:textId="77777777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41653A" w14:textId="77777777" w:rsidR="00B07218" w:rsidRPr="00786373" w:rsidRDefault="00B0721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74D56830" w14:textId="77777777" w:rsidR="00B07218" w:rsidRPr="002E139C" w:rsidRDefault="00B0721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7871612D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2E6D103" w14:textId="77777777" w:rsidR="00B07218" w:rsidRPr="00BB7DA2" w:rsidRDefault="00B0721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4AA2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344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C3FC6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DB80A56" w14:textId="77777777" w:rsidR="00B07218" w:rsidRPr="00BB7DA2" w:rsidRDefault="00B0721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127D3B7C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0A9F6AE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694A7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046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68C3F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595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8F43B" w14:textId="77777777" w:rsidR="00B07218" w:rsidRPr="00BB7DA2" w:rsidRDefault="00B0721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3DE4EAE" w14:textId="77777777" w:rsidR="00B07218" w:rsidRPr="00BB7DA2" w:rsidRDefault="00B0721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7C1F048B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95FC874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042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0E6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4F0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2E7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54E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773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3E06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AF1E01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114BC774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FE562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D357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1C9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4D7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16C7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A994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F07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5B76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E9C58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692B9D48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2F66D6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F455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63DA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8F85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955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355605.02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2082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2278965.26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247F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ECFC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685903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31E1113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3DC127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C185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E8AD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1B1F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722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355609.72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AEE9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2278964.98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06B2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C3A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10306A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757AB02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81D315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838D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9787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180C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3D88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355610.07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5496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2278970.70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D196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523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DBEE75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D59C8EF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4867E1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2230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8A97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A610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7A2C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355605.38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B2F6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2278971.00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846C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0325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F16919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8AF5E0A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7E6566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B518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5F03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FBB1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63A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355605.04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F4C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2278965.26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9BB5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318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A568BA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A0027D5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B7A7DB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7112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AAC3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D1FC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6D8B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355605.02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1B6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2278965.26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0BB3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A977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433976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284DD8EA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304C030" w14:textId="77777777" w:rsidR="00B07218" w:rsidRPr="00590258" w:rsidRDefault="00B0721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47:26:0000000:24513</w:t>
            </w:r>
          </w:p>
        </w:tc>
      </w:tr>
      <w:tr w:rsidR="00546C11" w:rsidRPr="00590258" w14:paraId="3F59F1D2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875CED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DAB8" w14:textId="77777777" w:rsidR="00B07218" w:rsidRPr="00B634EE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47B0E5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0138C328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EDAB4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2E4B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B1B350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571B45B3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A39242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E36E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D7BA85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4669559E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4DC582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F221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2BBB707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7F2728C5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067294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6BFC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4982AE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47:26:1111001:6</w:t>
            </w:r>
          </w:p>
        </w:tc>
      </w:tr>
      <w:tr w:rsidR="00546C11" w:rsidRPr="004A75A7" w14:paraId="56DB2EB0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540C6C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52A4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083B64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</w:t>
            </w:r>
          </w:p>
        </w:tc>
      </w:tr>
      <w:tr w:rsidR="00546C11" w:rsidRPr="004A75A7" w14:paraId="269EF935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9AFB18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9113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8D5914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07f3f69f-b60f-41ac-8b34-6a3e95dd393e</w:t>
            </w:r>
          </w:p>
        </w:tc>
      </w:tr>
      <w:tr w:rsidR="00546C11" w:rsidRPr="004A75A7" w14:paraId="645DCB88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CB2EC9" w14:textId="77777777" w:rsidR="00B07218" w:rsidRPr="00546C11" w:rsidRDefault="00B0721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B3C3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D3472A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21A7B5E9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7D55FFDD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AADB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B89136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26B511B7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9FA77B3" w14:textId="77777777" w:rsidR="00B07218" w:rsidRPr="00DF6CF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8CECF83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0FBCB5B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31188205" w14:textId="7777777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B75610A" w14:textId="77777777" w:rsidR="00B07218" w:rsidRPr="005E14F4" w:rsidRDefault="00B0721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47:26:0000000:24513</w:t>
            </w:r>
          </w:p>
        </w:tc>
      </w:tr>
      <w:tr w:rsidR="00546C11" w:rsidRPr="004A75A7" w14:paraId="2E902C9C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440B4F0" w14:textId="77777777" w:rsidR="00B0721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16A1ABB" w14:textId="77777777" w:rsidR="00B07218" w:rsidRPr="00A552E8" w:rsidRDefault="00B0721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49381FF8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0C2ABF" w14:textId="77777777" w:rsidR="00B07218" w:rsidRDefault="00B0721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29D0C591" w14:textId="77777777" w:rsidR="00035E0C" w:rsidRPr="0091230B" w:rsidRDefault="00B0721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77BDD99A" w14:textId="77777777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092F5433" w14:textId="77777777" w:rsidR="00B07218" w:rsidRPr="00872610" w:rsidRDefault="00B0721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781208DF" w14:textId="77777777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51E82C" w14:textId="77777777" w:rsidR="00B07218" w:rsidRPr="00786373" w:rsidRDefault="00B0721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6644CA4E" w14:textId="77777777" w:rsidR="00B07218" w:rsidRPr="002E139C" w:rsidRDefault="00B0721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2F84FB2B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66EB3A7C" w14:textId="77777777" w:rsidR="00B07218" w:rsidRPr="00BB7DA2" w:rsidRDefault="00B0721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A16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DE02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04DAA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77451008" w14:textId="77777777" w:rsidR="00B07218" w:rsidRPr="00BB7DA2" w:rsidRDefault="00B0721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38A5DF63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1BA468A1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4EB152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5F8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5F3FA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893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B1C884" w14:textId="77777777" w:rsidR="00B07218" w:rsidRPr="00BB7DA2" w:rsidRDefault="00B0721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C663902" w14:textId="77777777" w:rsidR="00B07218" w:rsidRPr="00BB7DA2" w:rsidRDefault="00B0721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6D3448E6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77B4C0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172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C7C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CEE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0AA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510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362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9AB6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7F0D76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0BE71922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DD820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7AA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ABF5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5DA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6CF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3407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CAA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57C29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B8E99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0084AE5E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BBF2D0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D7A6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DD16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7068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1056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355754.13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82D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2278966.64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6205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2857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B1793C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C972F4B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220F22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7408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0C7B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9FA7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A2C2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355762.03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C532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2278966.73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C509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DB1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69B024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996618D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FE1E66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F3D7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4F34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5E65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4718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355761.97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4DF7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2278972.56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EC74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CB06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FF7774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5BA195D3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2931D8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FA38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0C82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D315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B036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355754.06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CA7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2278972.47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9EE2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F66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59BC82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24FCD733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FDAE3F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849E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AA85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7360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1985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355754.13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CF8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2278966.64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F0BE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712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29C87A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170564EA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2D88224" w14:textId="77777777" w:rsidR="00B07218" w:rsidRPr="00590258" w:rsidRDefault="00B0721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47:26:0000000:26673</w:t>
            </w:r>
          </w:p>
        </w:tc>
      </w:tr>
      <w:tr w:rsidR="00546C11" w:rsidRPr="00590258" w14:paraId="5091F408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FD2393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8B94" w14:textId="77777777" w:rsidR="00B07218" w:rsidRPr="00B634EE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D98A0D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1C516C33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B28C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D5DF5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DA4337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0DAE93F9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B0A47C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1F95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FF7EC1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23DDC163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6F7379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D5C1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EE1D10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318EB552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50ACE3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4399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FF3B32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644FA26E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ACEE18E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EB76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E8F6C4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</w:t>
            </w:r>
          </w:p>
        </w:tc>
      </w:tr>
      <w:tr w:rsidR="00546C11" w:rsidRPr="004A75A7" w14:paraId="6973EBC3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173F02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22E4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1C65A2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07f3f69f-b60f-41ac-8b34-6a3e95dd393e</w:t>
            </w:r>
          </w:p>
        </w:tc>
      </w:tr>
      <w:tr w:rsidR="00546C11" w:rsidRPr="004A75A7" w14:paraId="7DD1CBE3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28980B" w14:textId="77777777" w:rsidR="00B07218" w:rsidRPr="00546C11" w:rsidRDefault="00B0721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AFAA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290C82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2FE67CA5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7487BC9F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1507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9F6B5B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3AAE83B9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8487FB6" w14:textId="77777777" w:rsidR="00B07218" w:rsidRPr="00DF6CF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05844AE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54F9FB3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24E6E535" w14:textId="7777777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400270C" w14:textId="77777777" w:rsidR="00B07218" w:rsidRPr="005E14F4" w:rsidRDefault="00B0721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47:26:0000000:26673</w:t>
            </w:r>
          </w:p>
        </w:tc>
      </w:tr>
      <w:tr w:rsidR="00546C11" w:rsidRPr="004A75A7" w14:paraId="23BFCFBD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8F3E0AB" w14:textId="77777777" w:rsidR="00B0721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EFEE5B9" w14:textId="77777777" w:rsidR="00B07218" w:rsidRPr="00A552E8" w:rsidRDefault="00B0721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027A4F78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913DDC" w14:textId="77777777" w:rsidR="00B07218" w:rsidRDefault="00B0721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2EFEDD3E" w14:textId="77777777" w:rsidR="00035E0C" w:rsidRPr="0091230B" w:rsidRDefault="00B0721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34560986" w14:textId="77777777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29476E0F" w14:textId="77777777" w:rsidR="00B07218" w:rsidRPr="00872610" w:rsidRDefault="00B0721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6A4834DD" w14:textId="77777777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3B81C84" w14:textId="77777777" w:rsidR="00B07218" w:rsidRPr="00786373" w:rsidRDefault="00B0721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292ACEB1" w14:textId="77777777" w:rsidR="00B07218" w:rsidRPr="002E139C" w:rsidRDefault="00B0721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5D368EE0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6F20F6F2" w14:textId="77777777" w:rsidR="00B07218" w:rsidRPr="00BB7DA2" w:rsidRDefault="00B0721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9AF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16D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E2B0D1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BA61312" w14:textId="77777777" w:rsidR="00B07218" w:rsidRPr="00BB7DA2" w:rsidRDefault="00B0721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5DA8F613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1114129A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1A4EA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12B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01E8B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9B3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D41B38" w14:textId="77777777" w:rsidR="00B07218" w:rsidRPr="00BB7DA2" w:rsidRDefault="00B0721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824FA74" w14:textId="77777777" w:rsidR="00B07218" w:rsidRPr="00BB7DA2" w:rsidRDefault="00B0721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204B5ED4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F5311C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E2D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A8D1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56E9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DB39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E47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4D8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8FDC5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1C6495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6A2DB16A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81B56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B1D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9659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A21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CD47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10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91D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C23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226FF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2C4283E0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FC1E2D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890D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965C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0AB6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9FF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355640.80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B76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2278924.94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2BB3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70F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CF3574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5906CB80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C9EEF6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0AE3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9729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BA91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08C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355640.90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3AF8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2278920.63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07EC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BBA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D0DEF9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C5F54FC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B9CD8E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BB8C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A02F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F900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4B3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355645.55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65FC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2278920.74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5414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73E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147F2B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0986F89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4C2284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C2B3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0EF8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FBF3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6140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355645.47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866A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2278923.96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6E82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32D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AA269E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525DC9F6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FBC996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7222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58BF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5B6B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1560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355642.86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E73C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2278923.90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96BB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44AC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9251ED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DA1D232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19CC8A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B2BC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9FA8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9CD7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AF69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355642.84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17AC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2278924.99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1B18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39F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8F89AF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ED090F5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0996EB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652C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44D7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CFB0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55C6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355640.80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67AC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2278924.94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E3B0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A53C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D4E7E2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24BC2357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255E843" w14:textId="77777777" w:rsidR="00B07218" w:rsidRPr="00590258" w:rsidRDefault="00B0721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47:26:0000000:27744</w:t>
            </w:r>
          </w:p>
        </w:tc>
      </w:tr>
      <w:tr w:rsidR="00546C11" w:rsidRPr="00590258" w14:paraId="32579CB6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A481A4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63E5" w14:textId="77777777" w:rsidR="00B07218" w:rsidRPr="00B634EE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1B1093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00D57137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CCA1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E2684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C84A41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2396D3F6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64F70B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0CFC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0CD010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0B296EBB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4E53F0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1AA5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C5FA8B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1FF2FB46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89B34E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9A17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144DA1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47:26:1111003:128</w:t>
            </w:r>
          </w:p>
        </w:tc>
      </w:tr>
      <w:tr w:rsidR="00546C11" w:rsidRPr="004A75A7" w14:paraId="28ACEF64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9E617B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763D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DAD1BC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</w:t>
            </w:r>
          </w:p>
        </w:tc>
      </w:tr>
      <w:tr w:rsidR="00546C11" w:rsidRPr="004A75A7" w14:paraId="5DCFD2D2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689DDB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9BD3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72A926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751A35B9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D7BA97" w14:textId="77777777" w:rsidR="00B07218" w:rsidRPr="00546C11" w:rsidRDefault="00B0721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EB0D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CF3468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176E4A2C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98BE00A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8D6A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23F4AC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23056A72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D202BCF" w14:textId="77777777" w:rsidR="00B07218" w:rsidRPr="00DF6CF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63D9C62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4A542EE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78F2F34D" w14:textId="7777777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1D163EB" w14:textId="77777777" w:rsidR="00B07218" w:rsidRPr="005E14F4" w:rsidRDefault="00B0721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47:26:0000000:27744</w:t>
            </w:r>
          </w:p>
        </w:tc>
      </w:tr>
      <w:tr w:rsidR="00546C11" w:rsidRPr="004A75A7" w14:paraId="45B00BF4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B6CD560" w14:textId="77777777" w:rsidR="00B0721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94275DA" w14:textId="77777777" w:rsidR="00B07218" w:rsidRPr="00A552E8" w:rsidRDefault="00B0721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214C21CC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C76EBA" w14:textId="77777777" w:rsidR="00B07218" w:rsidRDefault="00B0721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36EF9C4E" w14:textId="77777777" w:rsidR="00035E0C" w:rsidRPr="0091230B" w:rsidRDefault="00B0721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606CCCF2" w14:textId="77777777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00B95133" w14:textId="77777777" w:rsidR="00B07218" w:rsidRPr="00872610" w:rsidRDefault="00B0721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7D59DE53" w14:textId="77777777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8FF3B54" w14:textId="77777777" w:rsidR="00B07218" w:rsidRPr="00786373" w:rsidRDefault="00B0721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0293DB8A" w14:textId="77777777" w:rsidR="00B07218" w:rsidRPr="002E139C" w:rsidRDefault="00B0721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7B2E8FA4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7BB301E6" w14:textId="77777777" w:rsidR="00B07218" w:rsidRPr="00BB7DA2" w:rsidRDefault="00B0721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CD1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B56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7D8239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00F9689A" w14:textId="77777777" w:rsidR="00B07218" w:rsidRPr="00BB7DA2" w:rsidRDefault="00B0721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71D570E1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4499385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AD2DF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E54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107D0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643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65053" w14:textId="77777777" w:rsidR="00B07218" w:rsidRPr="00BB7DA2" w:rsidRDefault="00B0721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A64386C" w14:textId="77777777" w:rsidR="00B07218" w:rsidRPr="00BB7DA2" w:rsidRDefault="00B0721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7971D02F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586C70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D289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C76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C18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AB8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84A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EB6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E953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08F37D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30153BEC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4C89B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D22C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CF81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D66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188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890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8C6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4F9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263D9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690F453A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A88874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9B11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953F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62F6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3F60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355651.74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0EB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2278964.86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FE83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A97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E49404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CB07895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DFB1F1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254B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97AC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6AC3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AD69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355651.37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3E47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2278971.82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1F48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DFC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35A2BA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56AF7403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0EE31E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BA75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FC10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B879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B87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355646.32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D9FC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2278971.55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79F5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649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8C3A90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268AE6F5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027ECB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F436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7385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55C3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E645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355646.68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AE8A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2278964.60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8835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57E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FED054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1A353B51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CB0C13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068A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9ED1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AB17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723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355651.74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62A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2278964.86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82DA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D6A2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17055A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0C97CF73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7316261" w14:textId="77777777" w:rsidR="00B07218" w:rsidRPr="00590258" w:rsidRDefault="00B0721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47:26:0000000:28676</w:t>
            </w:r>
          </w:p>
        </w:tc>
      </w:tr>
      <w:tr w:rsidR="00546C11" w:rsidRPr="00590258" w14:paraId="571CA04E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FE28B3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1E2A" w14:textId="77777777" w:rsidR="00B07218" w:rsidRPr="00B634EE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CE0183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48902DEF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C681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1F824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A9362C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28C50A75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3EFC78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6ED9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7139DA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705C17BB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2EEF11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1A5E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7E7505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3F054481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0755C0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611E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A7A8D8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47:26:1111001:156</w:t>
            </w:r>
          </w:p>
        </w:tc>
      </w:tr>
      <w:tr w:rsidR="00546C11" w:rsidRPr="004A75A7" w14:paraId="3D0CB4DC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21E121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87C7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53C080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</w:t>
            </w:r>
          </w:p>
        </w:tc>
      </w:tr>
      <w:tr w:rsidR="00546C11" w:rsidRPr="004A75A7" w14:paraId="3F6422C9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8324E7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889C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24A894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0D06A7A7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975DDF" w14:textId="77777777" w:rsidR="00B07218" w:rsidRPr="00546C11" w:rsidRDefault="00B0721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2095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63D59D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16F3436D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35A6D4F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6004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8105E02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0ABD8510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D6E7821" w14:textId="77777777" w:rsidR="00B07218" w:rsidRPr="00DF6CF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203410F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1E3C9B2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433CBF90" w14:textId="7777777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3A670A9" w14:textId="77777777" w:rsidR="00B07218" w:rsidRPr="005E14F4" w:rsidRDefault="00B0721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47:26:0000000:28676</w:t>
            </w:r>
          </w:p>
        </w:tc>
      </w:tr>
      <w:tr w:rsidR="00546C11" w:rsidRPr="004A75A7" w14:paraId="419C5D7A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C8DCBAF" w14:textId="77777777" w:rsidR="00B0721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6CBC048" w14:textId="77777777" w:rsidR="00B07218" w:rsidRPr="00A552E8" w:rsidRDefault="00B0721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0C9825F2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BAEA90" w14:textId="77777777" w:rsidR="00B07218" w:rsidRDefault="00B0721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6BC55699" w14:textId="77777777" w:rsidR="00035E0C" w:rsidRPr="0091230B" w:rsidRDefault="00B0721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1027EF18" w14:textId="77777777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43F459DB" w14:textId="77777777" w:rsidR="00B07218" w:rsidRPr="00872610" w:rsidRDefault="00B0721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097A8EC2" w14:textId="77777777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70C1899" w14:textId="77777777" w:rsidR="00B07218" w:rsidRPr="00786373" w:rsidRDefault="00B0721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56189E37" w14:textId="77777777" w:rsidR="00B07218" w:rsidRPr="002E139C" w:rsidRDefault="00B0721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7D6F94A8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3DC355BC" w14:textId="77777777" w:rsidR="00B07218" w:rsidRPr="00BB7DA2" w:rsidRDefault="00B0721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DC0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8E8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2A689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92BB946" w14:textId="77777777" w:rsidR="00B07218" w:rsidRPr="00BB7DA2" w:rsidRDefault="00B0721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3A9BCC18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CA6F641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41F3F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B76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E0A34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228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6B5ECE" w14:textId="77777777" w:rsidR="00B07218" w:rsidRPr="00BB7DA2" w:rsidRDefault="00B0721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E20C7C0" w14:textId="77777777" w:rsidR="00B07218" w:rsidRPr="00BB7DA2" w:rsidRDefault="00B0721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54EA2DA3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F1892B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DEE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460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2DC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A7E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223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F8F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C790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20C31F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24D0199D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E5BAF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1FC5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A0C9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C4A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FA19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73D61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8CA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ABE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469BB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6A765A54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7371FA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6AC6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F770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3E6E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EB6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355709.88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FE3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2278807.44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8316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D8C7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1E38CF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0C71DD5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742F64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F83A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AE4D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82A9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5A32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355709.84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10F9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2278800.11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EE02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9C7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D8587A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44DF9F4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D0423A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A0B6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2055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6241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176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355715.25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ADD2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2278800.08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1300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CC4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7395FD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6D432A4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7AE6F9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B66C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3084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0547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600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355715.28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5099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2278807.44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BA93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6DB2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3A2CC3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15E8E336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A7BCE2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F4F4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2017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D7F7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EEC2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355709.88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3BA6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2278807.44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51D5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1C0A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EC864C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0714D133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2613AAD" w14:textId="77777777" w:rsidR="00B07218" w:rsidRPr="00590258" w:rsidRDefault="00B0721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47:26:1111001:158</w:t>
            </w:r>
          </w:p>
        </w:tc>
      </w:tr>
      <w:tr w:rsidR="00546C11" w:rsidRPr="00590258" w14:paraId="22B3E57D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AA368B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41FF" w14:textId="77777777" w:rsidR="00B07218" w:rsidRPr="00B634EE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1FA2C3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19E1C755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7AD4C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021FE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64B789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488D4143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A8C313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7669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DB7110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566A13D2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0D87FF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279E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27941E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77E1B316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873FB9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6D47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012B29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47:26:1111001:93</w:t>
            </w:r>
          </w:p>
        </w:tc>
      </w:tr>
      <w:tr w:rsidR="00546C11" w:rsidRPr="004A75A7" w14:paraId="4AD2E73C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A0421D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1466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BC59EE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</w:t>
            </w:r>
          </w:p>
        </w:tc>
      </w:tr>
      <w:tr w:rsidR="00546C11" w:rsidRPr="004A75A7" w14:paraId="682E7C65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FDD8AB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D2DE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3F51B6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32B7553E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672CC2" w14:textId="77777777" w:rsidR="00B07218" w:rsidRPr="00546C11" w:rsidRDefault="00B0721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EC96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7D15BA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5DAB50F5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3E4DE8BE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83DC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5D69AA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1C1A4869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04DBBAC" w14:textId="77777777" w:rsidR="00B07218" w:rsidRPr="00DF6CF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12561D8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2276353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612A0D7A" w14:textId="7777777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758B525" w14:textId="77777777" w:rsidR="00B07218" w:rsidRPr="005E14F4" w:rsidRDefault="00B0721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47:26:1111001:158</w:t>
            </w:r>
          </w:p>
        </w:tc>
      </w:tr>
      <w:tr w:rsidR="00546C11" w:rsidRPr="004A75A7" w14:paraId="539487E4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553F4A3" w14:textId="77777777" w:rsidR="00B0721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0DCD999" w14:textId="77777777" w:rsidR="00B07218" w:rsidRPr="00A552E8" w:rsidRDefault="00B0721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079ED228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2E1058" w14:textId="77777777" w:rsidR="00B07218" w:rsidRDefault="00B0721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7635C3A0" w14:textId="77777777" w:rsidR="00035E0C" w:rsidRPr="0091230B" w:rsidRDefault="00B0721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20CA385E" w14:textId="77777777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72F0F3E9" w14:textId="77777777" w:rsidR="00B07218" w:rsidRPr="00872610" w:rsidRDefault="00B0721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2E68D243" w14:textId="77777777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8E13868" w14:textId="77777777" w:rsidR="00B07218" w:rsidRPr="00786373" w:rsidRDefault="00B0721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433DA17B" w14:textId="77777777" w:rsidR="00B07218" w:rsidRPr="002E139C" w:rsidRDefault="00B0721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76F0CC96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657215F" w14:textId="77777777" w:rsidR="00B07218" w:rsidRPr="00BB7DA2" w:rsidRDefault="00B0721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E27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09B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E57FD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2065A828" w14:textId="77777777" w:rsidR="00B07218" w:rsidRPr="00BB7DA2" w:rsidRDefault="00B0721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513B8DDA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EE59054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DEA77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DFA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506F9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120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CA77B" w14:textId="77777777" w:rsidR="00B07218" w:rsidRPr="00BB7DA2" w:rsidRDefault="00B0721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0121851" w14:textId="77777777" w:rsidR="00B07218" w:rsidRPr="00BB7DA2" w:rsidRDefault="00B0721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292A5AA0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BDC766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8E6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43C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4B1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AAF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980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22C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D98C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6DC4F9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46D212B5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E3819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06DE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5192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A5A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A42F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7361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4469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362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FD5C7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6BB19084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2487CB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28A7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4118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18ED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0275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355598.90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0B7B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2279076.34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6ABE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B49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340BB2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209D8199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020487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6A29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8CCD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4926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04E2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355607.24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0FEB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2279076.39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7E97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46FC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A23379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A501B7D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819FD9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3CCB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2657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B558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AD5C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355607.21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8BB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2279081.97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0D60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C9F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B78AAF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AD06313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3B61EC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A0EE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B096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5A6F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3C8C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355601.23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BA2C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2279081.93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18BA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8365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A37BC8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80CCC6E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75AB50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0CFB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C8C2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9091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FF90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355601.25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1EF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2279078.56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BF0C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EB6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EFAEAC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19261712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0B90E5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817A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E875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A0C1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D43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355598.89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51F6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2279078.54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355E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1950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1FD474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271FC837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4FD877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3FA5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84CB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3024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D176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355598.90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636C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2279076.34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11FB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ABD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0D3E67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78351FF8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950B4CF" w14:textId="77777777" w:rsidR="00B07218" w:rsidRPr="00590258" w:rsidRDefault="00B0721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47:26:1111001:161</w:t>
            </w:r>
          </w:p>
        </w:tc>
      </w:tr>
      <w:tr w:rsidR="00546C11" w:rsidRPr="00590258" w14:paraId="468C2AF4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1864D5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FD0C" w14:textId="77777777" w:rsidR="00B07218" w:rsidRPr="00B634EE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D587BA4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6C3614D7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8AD88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FA8C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6992EC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0A150742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CA6347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9FA3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AC325E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5610FF26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C430E9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54D9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E512DA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01BBD9D3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19395B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4F1F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7A23C9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47:26:1111001:11</w:t>
            </w:r>
          </w:p>
        </w:tc>
      </w:tr>
      <w:tr w:rsidR="00546C11" w:rsidRPr="004A75A7" w14:paraId="1E664C72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A01440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8F40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7C57D56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</w:t>
            </w:r>
          </w:p>
        </w:tc>
      </w:tr>
      <w:tr w:rsidR="00546C11" w:rsidRPr="004A75A7" w14:paraId="11DA95C5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8F8316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BC61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DBC9D4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81bfe748-79cc-4503-bf05-e78b753eee62</w:t>
            </w:r>
          </w:p>
        </w:tc>
      </w:tr>
      <w:tr w:rsidR="00546C11" w:rsidRPr="004A75A7" w14:paraId="3E83081F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B0728C" w14:textId="77777777" w:rsidR="00B07218" w:rsidRPr="00546C11" w:rsidRDefault="00B0721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1F61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EBA0C1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3AB6D72A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43DB5857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DB98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6D35D4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13B096B1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369353C" w14:textId="77777777" w:rsidR="00B07218" w:rsidRPr="00DF6CF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62C0382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18F5B5C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08F0C2B8" w14:textId="7777777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891B59A" w14:textId="77777777" w:rsidR="00B07218" w:rsidRPr="005E14F4" w:rsidRDefault="00B0721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47:26:1111001:161</w:t>
            </w:r>
          </w:p>
        </w:tc>
      </w:tr>
      <w:tr w:rsidR="00546C11" w:rsidRPr="004A75A7" w14:paraId="62AA6D5A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76AC45E" w14:textId="77777777" w:rsidR="00B0721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5FC1479" w14:textId="77777777" w:rsidR="00B07218" w:rsidRPr="00A552E8" w:rsidRDefault="00B0721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2E00BFC2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31F83A" w14:textId="77777777" w:rsidR="00B07218" w:rsidRDefault="00B0721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7B0C9D70" w14:textId="77777777" w:rsidR="00035E0C" w:rsidRPr="0091230B" w:rsidRDefault="00B0721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5DFD7338" w14:textId="77777777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6DC948DF" w14:textId="77777777" w:rsidR="00B07218" w:rsidRPr="00872610" w:rsidRDefault="00B0721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312F4D18" w14:textId="77777777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F3A0DDF" w14:textId="77777777" w:rsidR="00B07218" w:rsidRPr="00786373" w:rsidRDefault="00B0721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51331EBE" w14:textId="77777777" w:rsidR="00B07218" w:rsidRPr="002E139C" w:rsidRDefault="00B0721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51A31FBC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7EAD6509" w14:textId="77777777" w:rsidR="00B07218" w:rsidRPr="00BB7DA2" w:rsidRDefault="00B0721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09D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96B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88ABA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212CE03C" w14:textId="77777777" w:rsidR="00B07218" w:rsidRPr="00BB7DA2" w:rsidRDefault="00B0721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4657763E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A054323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ED9FB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B94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70B0C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9F89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4164C" w14:textId="77777777" w:rsidR="00B07218" w:rsidRPr="00BB7DA2" w:rsidRDefault="00B0721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BB83F0B" w14:textId="77777777" w:rsidR="00B07218" w:rsidRPr="00BB7DA2" w:rsidRDefault="00B0721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69956D17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5FFBEC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469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7E4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FDF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4DE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F72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460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6FAB9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8D662C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056D15D9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86F3A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E47E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8400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3CB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EE8B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4D3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E7F1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CC6A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AE57D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4CDEB0B1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EBDC88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17D0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4833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AADD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AE10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355599.79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641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2279042.67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B79B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6D95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CAB069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AE66D2C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2D5C95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7148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B6FE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EDF7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DF58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355599.79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F8C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2279035.77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B567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FD99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E98D82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00538B0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F70C9F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0F39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C0EB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CE96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3AD0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355606.92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342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2279035.77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6A81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ADA2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2DE05E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53951FC5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5C76CD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7F86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047B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C37E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865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355606.92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F7EA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2279044.08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BD13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5F69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CE335B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66B8080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F0B032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29A9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F46A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4CF0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897F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355604.19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C625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2279044.14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60C5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2B8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E88CB9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25522FD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2DB2E7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F9E6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A5F4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3A5D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C88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355604.16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5BC6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2279042.67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A361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A205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23753A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2ACE3AC6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2C1390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3203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677E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34C6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6E4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355599.79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F47A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2279042.67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DAFD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009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4965AB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66FF2CF3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4B175C0" w14:textId="77777777" w:rsidR="00B07218" w:rsidRPr="00590258" w:rsidRDefault="00B0721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47:26:1111001:162</w:t>
            </w:r>
          </w:p>
        </w:tc>
      </w:tr>
      <w:tr w:rsidR="00546C11" w:rsidRPr="00590258" w14:paraId="28C57ADC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6C5D30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DE64" w14:textId="77777777" w:rsidR="00B07218" w:rsidRPr="00B634EE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438802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495CC808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245C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AC07B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86E71A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5A8CB0C9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72B0DA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5BC8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88F787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1370D213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66F871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F6B2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E5D6DE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54F9AB88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37EB0E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7536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3AA5DC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47:26:1111001:22</w:t>
            </w:r>
          </w:p>
        </w:tc>
      </w:tr>
      <w:tr w:rsidR="00546C11" w:rsidRPr="004A75A7" w14:paraId="78B3F881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366C9B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34E1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86428D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</w:t>
            </w:r>
          </w:p>
        </w:tc>
      </w:tr>
      <w:tr w:rsidR="00546C11" w:rsidRPr="004A75A7" w14:paraId="6DBF83E2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517289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CD68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0BEE3E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82ed6dec-3f3c-4858-b078-05a300667445</w:t>
            </w:r>
          </w:p>
        </w:tc>
      </w:tr>
      <w:tr w:rsidR="00546C11" w:rsidRPr="004A75A7" w14:paraId="1B0D30B5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335A41" w14:textId="77777777" w:rsidR="00B07218" w:rsidRPr="00546C11" w:rsidRDefault="00B0721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51D8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C2AA53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746A85DF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64126193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2BBB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386AEB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027B781B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59EA74F" w14:textId="77777777" w:rsidR="00B07218" w:rsidRPr="00DF6CF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2855FBD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1B6878F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107A8CE7" w14:textId="7777777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5BB60B9" w14:textId="77777777" w:rsidR="00B07218" w:rsidRPr="005E14F4" w:rsidRDefault="00B0721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47:26:1111001:162</w:t>
            </w:r>
          </w:p>
        </w:tc>
      </w:tr>
      <w:tr w:rsidR="00546C11" w:rsidRPr="004A75A7" w14:paraId="659FED38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87C2F6B" w14:textId="77777777" w:rsidR="00B0721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F33E9DF" w14:textId="77777777" w:rsidR="00B07218" w:rsidRPr="00A552E8" w:rsidRDefault="00B0721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4C1735FB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5C7C0C" w14:textId="77777777" w:rsidR="00B07218" w:rsidRDefault="00B0721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4E0FB81E" w14:textId="77777777" w:rsidR="00035E0C" w:rsidRPr="0091230B" w:rsidRDefault="00B0721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68494E9D" w14:textId="77777777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317ECB48" w14:textId="77777777" w:rsidR="00B07218" w:rsidRPr="00872610" w:rsidRDefault="00B0721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400B2B6E" w14:textId="77777777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F59C57C" w14:textId="77777777" w:rsidR="00B07218" w:rsidRPr="00786373" w:rsidRDefault="00B0721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11FA07D5" w14:textId="77777777" w:rsidR="00B07218" w:rsidRPr="002E139C" w:rsidRDefault="00B0721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5A66D1E0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78DE585" w14:textId="77777777" w:rsidR="00B07218" w:rsidRPr="00BB7DA2" w:rsidRDefault="00B0721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C88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B922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5A423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8AC05C9" w14:textId="77777777" w:rsidR="00B07218" w:rsidRPr="00BB7DA2" w:rsidRDefault="00B0721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09EA048F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58E60C2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22B8E9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929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30A3C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5CD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D8F00" w14:textId="77777777" w:rsidR="00B07218" w:rsidRPr="00BB7DA2" w:rsidRDefault="00B0721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2C3BB01" w14:textId="77777777" w:rsidR="00B07218" w:rsidRPr="00BB7DA2" w:rsidRDefault="00B0721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57149DA7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BDAAB4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A38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D18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080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E84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30B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0A7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A6E66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7A04BE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6B39AC02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F0E51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598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4766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DF2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9D22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D0EC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96B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1E8C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FD307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770E81E0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88B3F4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486A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143A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C983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9BA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355843.45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3EB0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2278872.83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BF8E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675B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98CD72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5F14342E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2996B22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BB76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7BFB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1C0F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370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355843.66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D220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2278878.28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FEC1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DF98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4DADE0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256F1315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229F54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3275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7D49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17A3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91F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355835.91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C090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2278878.57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3160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FA47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645DCC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ACDDE0F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3BDA68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9E79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67DE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764E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733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355835.70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E50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2278873.13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5F22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7A48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3921AF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26E91BFC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CCDB16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BBBA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9528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D70D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FE6A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355843.45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098B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2278872.83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D5AA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AF2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F64CB1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4AAAE4AC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7E36BC9" w14:textId="77777777" w:rsidR="00B07218" w:rsidRPr="00590258" w:rsidRDefault="00B0721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47:26:1111001:163</w:t>
            </w:r>
          </w:p>
        </w:tc>
      </w:tr>
      <w:tr w:rsidR="00546C11" w:rsidRPr="00590258" w14:paraId="4997E968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136E7B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2FEA" w14:textId="77777777" w:rsidR="00B07218" w:rsidRPr="00B634EE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74E592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7F27A549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0CAD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3724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09484F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4B1848DA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FCD044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93CD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08E3CF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617F61CA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AFA610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AFF8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A5962E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58F956F1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D75E9E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C43D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564748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47:26:1111001:78</w:t>
            </w:r>
          </w:p>
        </w:tc>
      </w:tr>
      <w:tr w:rsidR="00546C11" w:rsidRPr="004A75A7" w14:paraId="17527870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8947D2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2F2F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400D7E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</w:t>
            </w:r>
          </w:p>
        </w:tc>
      </w:tr>
      <w:tr w:rsidR="00546C11" w:rsidRPr="004A75A7" w14:paraId="43BB95B1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E3161C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1D92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7F2502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6f13b1ff-5c6e-4c99-bcd9-1392e2c2e886</w:t>
            </w:r>
          </w:p>
        </w:tc>
      </w:tr>
      <w:tr w:rsidR="00546C11" w:rsidRPr="004A75A7" w14:paraId="13615ADB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6A8A96" w14:textId="77777777" w:rsidR="00B07218" w:rsidRPr="00546C11" w:rsidRDefault="00B0721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4375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4FA45E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2E3DFDBF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8E73996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E18B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117838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3665972D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B3C568A" w14:textId="77777777" w:rsidR="00B07218" w:rsidRPr="00DF6CF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4D0B0EA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51FF779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39C72130" w14:textId="7777777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265785B" w14:textId="77777777" w:rsidR="00B07218" w:rsidRPr="005E14F4" w:rsidRDefault="00B0721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47:26:1111001:163</w:t>
            </w:r>
          </w:p>
        </w:tc>
      </w:tr>
      <w:tr w:rsidR="00546C11" w:rsidRPr="004A75A7" w14:paraId="0C201F3D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750F818" w14:textId="77777777" w:rsidR="00B0721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84A7966" w14:textId="77777777" w:rsidR="00B07218" w:rsidRPr="00A552E8" w:rsidRDefault="00B0721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566E4EF1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5B3130" w14:textId="77777777" w:rsidR="00B07218" w:rsidRDefault="00B0721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107AE9F6" w14:textId="77777777" w:rsidR="00035E0C" w:rsidRPr="0091230B" w:rsidRDefault="00B0721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4269DCD7" w14:textId="77777777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60D765D1" w14:textId="77777777" w:rsidR="00B07218" w:rsidRPr="00872610" w:rsidRDefault="00B0721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7F8FFBC7" w14:textId="77777777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249FCBE" w14:textId="77777777" w:rsidR="00B07218" w:rsidRPr="00786373" w:rsidRDefault="00B0721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1B7200A8" w14:textId="77777777" w:rsidR="00B07218" w:rsidRPr="002E139C" w:rsidRDefault="00B0721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51967BE7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1BAFDD3" w14:textId="77777777" w:rsidR="00B07218" w:rsidRPr="00BB7DA2" w:rsidRDefault="00B0721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5D4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F7B1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9DF4E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0CA07B5" w14:textId="77777777" w:rsidR="00B07218" w:rsidRPr="00BB7DA2" w:rsidRDefault="00B0721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37A097AC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151C1BE5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66E4E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3B0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AE1FF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04A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5490B" w14:textId="77777777" w:rsidR="00B07218" w:rsidRPr="00BB7DA2" w:rsidRDefault="00B0721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D6004B0" w14:textId="77777777" w:rsidR="00B07218" w:rsidRPr="00BB7DA2" w:rsidRDefault="00B0721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757AE5B8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E7831E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E36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ACA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114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E0D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431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936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A2837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45B69A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6D7817C0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CBB16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1262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B174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412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7560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DF2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8CC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144D9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8B0629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5EBCED71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341E2E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A73F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023C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BCCC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A178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355672.54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5DBF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2279075.23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4A9E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6E42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21B22B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ABCC694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EDEF61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2239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B135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298D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E442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355672.53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903F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2279081.57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7351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A74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D3C86D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569E3C3A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1AF275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5269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732A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F72F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B99C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355668.44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9978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2279081.57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7DE9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545F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249CC0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24A6E053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796C0B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95D9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73FB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4F55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402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355668.49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FA12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2279077.68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5457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523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46D6AF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53B0FD89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F8A772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8B58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7B06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56AB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AE85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355666.95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FA56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2279077.66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7CCC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89DB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8D3780B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2B8F2A75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FB4BCF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1247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EB9B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93E5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71F6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355667.04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C5E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2279075.19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13F4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3EF9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412AD4D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F196C03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5C88EC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84FA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29FC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871A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F97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355672.54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12CA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2279075.23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BC2F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00A9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0C25F8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12BB969E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D51B5E4" w14:textId="77777777" w:rsidR="00B07218" w:rsidRPr="00590258" w:rsidRDefault="00B0721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47:26:1111001:164</w:t>
            </w:r>
          </w:p>
        </w:tc>
      </w:tr>
      <w:tr w:rsidR="00546C11" w:rsidRPr="00590258" w14:paraId="48782893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8DD403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3BCC" w14:textId="77777777" w:rsidR="00B07218" w:rsidRPr="00B634EE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01F09A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4E79A3EE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6712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3E4F3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62F5B9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4425AAED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92C6B1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36FD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9354B7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419AB9C7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1B13A5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A111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A8FA64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21C69A85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D5CCE6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89F2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12BC18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47:26:1111001:17</w:t>
            </w:r>
          </w:p>
        </w:tc>
      </w:tr>
      <w:tr w:rsidR="00546C11" w:rsidRPr="004A75A7" w14:paraId="376CC1F5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22A3D3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C8BE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68FADD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</w:t>
            </w:r>
          </w:p>
        </w:tc>
      </w:tr>
      <w:tr w:rsidR="00546C11" w:rsidRPr="004A75A7" w14:paraId="26FC7F9B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59AD64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C9EB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180820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59930A96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B817D4" w14:textId="77777777" w:rsidR="00B07218" w:rsidRPr="00546C11" w:rsidRDefault="00B0721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F48A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90016A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067913AB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7909F67A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AC4C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7B8A66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3864F73A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DF44BD4" w14:textId="77777777" w:rsidR="00B07218" w:rsidRPr="00DF6CF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00DF382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243A6DB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3C5CAD22" w14:textId="7777777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46D337B" w14:textId="77777777" w:rsidR="00B07218" w:rsidRPr="005E14F4" w:rsidRDefault="00B0721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47:26:1111001:164</w:t>
            </w:r>
          </w:p>
        </w:tc>
      </w:tr>
      <w:tr w:rsidR="00546C11" w:rsidRPr="004A75A7" w14:paraId="6FBC2C25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A6AB4B6" w14:textId="77777777" w:rsidR="00B0721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AA38F44" w14:textId="77777777" w:rsidR="00B07218" w:rsidRPr="00A552E8" w:rsidRDefault="00B0721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5232EF32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F67ECE" w14:textId="77777777" w:rsidR="00B07218" w:rsidRDefault="00B0721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2B6B65F3" w14:textId="77777777" w:rsidR="00035E0C" w:rsidRPr="0091230B" w:rsidRDefault="00B0721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6E757A10" w14:textId="77777777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070F3BCA" w14:textId="77777777" w:rsidR="00B07218" w:rsidRPr="00872610" w:rsidRDefault="00B0721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4363240A" w14:textId="77777777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BD8B52B" w14:textId="77777777" w:rsidR="00B07218" w:rsidRPr="00786373" w:rsidRDefault="00B0721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33AB081E" w14:textId="77777777" w:rsidR="00B07218" w:rsidRPr="002E139C" w:rsidRDefault="00B0721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7F436F8B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4D6A75DD" w14:textId="77777777" w:rsidR="00B07218" w:rsidRPr="00BB7DA2" w:rsidRDefault="00B0721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7E2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29A1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E5FDA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04196CF" w14:textId="77777777" w:rsidR="00B07218" w:rsidRPr="00BB7DA2" w:rsidRDefault="00B0721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59192FEE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591B1A5C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CF26C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1EC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787FE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4D5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77BBD" w14:textId="77777777" w:rsidR="00B07218" w:rsidRPr="00BB7DA2" w:rsidRDefault="00B0721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7B30023" w14:textId="77777777" w:rsidR="00B07218" w:rsidRPr="00BB7DA2" w:rsidRDefault="00B0721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1721A0FF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50A8E9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B841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65A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F7C1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834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FE4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C30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116A8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6ED657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0706106B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2A24D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4FE09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2919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FCF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C794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5567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B339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2810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9DA66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26C1D9EC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B09F88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E2E6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57C3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B53F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10D2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355627.87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277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2279112.99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347A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1407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54F82F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57F36A8D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D20B12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B7AA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ADA2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CE28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B81C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355627.55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F35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2279119.81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5E3F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95E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C6212B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146C7B22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4B8DD9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8384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35F3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5A54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4B6A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355619.98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07EF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2279119.45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4147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1889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350E25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57A8E4FA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BC8B17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AC9F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4399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3DE4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30A9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355620.15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C59F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2279115.85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32EA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FFCB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A3DED9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4AD67C9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6522DD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3C2C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2D31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7609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0AD0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355622.71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BBB5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2279115.97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E90C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201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A0DF90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7FC0F48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736701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7B2A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C004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376B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AEC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355622.86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F1C0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2279112.76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0F37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A13A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97F0C2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D8E0945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E2F799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9C7E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8DF9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8191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7808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355627.87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BB5F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2279112.99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1E13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B4B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49FB276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5DDA4073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D0682F1" w14:textId="77777777" w:rsidR="00B07218" w:rsidRPr="00590258" w:rsidRDefault="00B0721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47:26:1111001:171</w:t>
            </w:r>
          </w:p>
        </w:tc>
      </w:tr>
      <w:tr w:rsidR="00546C11" w:rsidRPr="00590258" w14:paraId="7C1EF694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E76102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4C69" w14:textId="77777777" w:rsidR="00B07218" w:rsidRPr="00B634EE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5D4B50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7D45790B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86A6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63F4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AF2C5C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06B51B15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41A0F7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1B3F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26E894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607DE6C4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DCB9A3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9E36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245FD8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7E6B4569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0ACC70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B95C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40BBA3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47:26:1111001:12</w:t>
            </w:r>
          </w:p>
        </w:tc>
      </w:tr>
      <w:tr w:rsidR="00546C11" w:rsidRPr="004A75A7" w14:paraId="4E70D288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52CE3E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1F87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295362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</w:t>
            </w:r>
          </w:p>
        </w:tc>
      </w:tr>
      <w:tr w:rsidR="00546C11" w:rsidRPr="004A75A7" w14:paraId="27D09AEC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4995E1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B6D8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DFE8210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351BA913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D413FF" w14:textId="77777777" w:rsidR="00B07218" w:rsidRPr="00546C11" w:rsidRDefault="00B0721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E352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9097C8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6F097539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1321A71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2109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595B1F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23834D34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8E2F80D" w14:textId="77777777" w:rsidR="00B07218" w:rsidRPr="00DF6CF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652FDBE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8DD0E89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4111843E" w14:textId="7777777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F35768A" w14:textId="77777777" w:rsidR="00B07218" w:rsidRPr="005E14F4" w:rsidRDefault="00B0721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47:26:1111001:171</w:t>
            </w:r>
          </w:p>
        </w:tc>
      </w:tr>
      <w:tr w:rsidR="00546C11" w:rsidRPr="004A75A7" w14:paraId="0E1EBD46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80B1EF4" w14:textId="77777777" w:rsidR="00B0721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DAF6E14" w14:textId="77777777" w:rsidR="00B07218" w:rsidRPr="00A552E8" w:rsidRDefault="00B0721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14E2CEDF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4FEF42" w14:textId="77777777" w:rsidR="00B07218" w:rsidRDefault="00B0721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319AA619" w14:textId="77777777" w:rsidR="00035E0C" w:rsidRPr="0091230B" w:rsidRDefault="00B0721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60415144" w14:textId="77777777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5C2706EB" w14:textId="77777777" w:rsidR="00B07218" w:rsidRPr="00872610" w:rsidRDefault="00B0721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6D2F2885" w14:textId="77777777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D78D1F" w14:textId="77777777" w:rsidR="00B07218" w:rsidRPr="00786373" w:rsidRDefault="00B0721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1C4DBBED" w14:textId="77777777" w:rsidR="00B07218" w:rsidRPr="002E139C" w:rsidRDefault="00B0721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533FC09E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453263B6" w14:textId="77777777" w:rsidR="00B07218" w:rsidRPr="00BB7DA2" w:rsidRDefault="00B0721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1E7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F9B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8DD14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77A36AA9" w14:textId="77777777" w:rsidR="00B07218" w:rsidRPr="00BB7DA2" w:rsidRDefault="00B0721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140E872E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FCD448A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CB457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A0B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63007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B93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CC4BD9" w14:textId="77777777" w:rsidR="00B07218" w:rsidRPr="00BB7DA2" w:rsidRDefault="00B0721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08687A5" w14:textId="77777777" w:rsidR="00B07218" w:rsidRPr="00BB7DA2" w:rsidRDefault="00B0721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683227D2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64B912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9459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E5A2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66B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80A2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991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250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9DF7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AEE272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7DDDACC0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2E9F9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712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B6E7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928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3D261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B9D2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53F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86F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237F7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57FBE578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394E9E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C974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60FA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17C9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400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355739.25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32D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2278764.06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3396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B92B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A75886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2F54541E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9F0FCC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F1D4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416F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1D0E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AB35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355739.25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D350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2278755.12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93B5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52F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82506D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34E0D18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2BD9BD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1582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DAA5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AB2E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E93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355745.42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A7CB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2278755.02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0065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0106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633751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715FF3B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59366D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ABDF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4D4B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3ACC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6407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355745.56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11B2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2278763.96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B97F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234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D8B148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54546EA4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ED5FBD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9F50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AF1B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8023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BD0C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355739.25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326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2278764.06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5ADD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8CE7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A851BD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22C00461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6255F26" w14:textId="77777777" w:rsidR="00B07218" w:rsidRPr="00590258" w:rsidRDefault="00B0721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47:26:1111001:173</w:t>
            </w:r>
          </w:p>
        </w:tc>
      </w:tr>
      <w:tr w:rsidR="00546C11" w:rsidRPr="00590258" w14:paraId="581164DA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74D355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3268" w14:textId="77777777" w:rsidR="00B07218" w:rsidRPr="00B634EE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86810C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5DD537E4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6E194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B132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52C17B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5684C360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CE061C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49AC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901BBB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1618A34E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483030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7401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085102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53A11AC5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A3D9844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33A2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5499E8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47:26:1111001:124</w:t>
            </w:r>
          </w:p>
        </w:tc>
      </w:tr>
      <w:tr w:rsidR="00546C11" w:rsidRPr="004A75A7" w14:paraId="33AF1915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8CC7F6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24C0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EEA14E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</w:t>
            </w:r>
          </w:p>
        </w:tc>
      </w:tr>
      <w:tr w:rsidR="00546C11" w:rsidRPr="004A75A7" w14:paraId="226556A1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621C1C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4413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8967F1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d4f3d2db-a421-484e-8500-a42e0120dc12</w:t>
            </w:r>
          </w:p>
        </w:tc>
      </w:tr>
      <w:tr w:rsidR="00546C11" w:rsidRPr="004A75A7" w14:paraId="4D8BC97B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B91C4E" w14:textId="77777777" w:rsidR="00B07218" w:rsidRPr="00546C11" w:rsidRDefault="00B0721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B08E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A517B7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048A3EA2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6BD5339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5586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493C8C7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540B398E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6917324" w14:textId="77777777" w:rsidR="00B07218" w:rsidRPr="00DF6CF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4FAFEF3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C138612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5317733C" w14:textId="7777777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DABCE55" w14:textId="77777777" w:rsidR="00B07218" w:rsidRPr="005E14F4" w:rsidRDefault="00B0721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47:26:1111001:173</w:t>
            </w:r>
          </w:p>
        </w:tc>
      </w:tr>
      <w:tr w:rsidR="00546C11" w:rsidRPr="004A75A7" w14:paraId="1D295CD6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5ACB544" w14:textId="77777777" w:rsidR="00B0721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DB2BDD5" w14:textId="77777777" w:rsidR="00B07218" w:rsidRPr="00A552E8" w:rsidRDefault="00B0721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411773A7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DB4A05" w14:textId="77777777" w:rsidR="00B07218" w:rsidRDefault="00B0721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35B37836" w14:textId="77777777" w:rsidR="00035E0C" w:rsidRPr="0091230B" w:rsidRDefault="00B0721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4F0B7C8E" w14:textId="77777777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3BBCA4CF" w14:textId="77777777" w:rsidR="00B07218" w:rsidRPr="00872610" w:rsidRDefault="00B0721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3F60148C" w14:textId="77777777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6B627E2" w14:textId="77777777" w:rsidR="00B07218" w:rsidRPr="00786373" w:rsidRDefault="00B0721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1524C9D8" w14:textId="77777777" w:rsidR="00B07218" w:rsidRPr="002E139C" w:rsidRDefault="00B0721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4FFEC0CE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640117B9" w14:textId="77777777" w:rsidR="00B07218" w:rsidRPr="00BB7DA2" w:rsidRDefault="00B0721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FE62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B7D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277C7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17DE8E1E" w14:textId="77777777" w:rsidR="00B07218" w:rsidRPr="00BB7DA2" w:rsidRDefault="00B0721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63111F37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B37899B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A6F94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80F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7F8CC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905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2CA06" w14:textId="77777777" w:rsidR="00B07218" w:rsidRPr="00BB7DA2" w:rsidRDefault="00B0721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C7D040B" w14:textId="77777777" w:rsidR="00B07218" w:rsidRPr="00BB7DA2" w:rsidRDefault="00B0721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47F5571E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E77FB0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3C5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67F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357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DBB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D76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D2C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1C4CC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B7B706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6FDE9C9F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1BEFF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2B1C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C6B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FC2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D468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855A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DDF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CFC1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491CB1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51ACD398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A2B764C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293D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C4A7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1D0E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508C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355704.36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AFA6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2279007.31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5443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7838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56A2B4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227BFC06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3E56E4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5F83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1A01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640A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BF0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355710.28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6E5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2279007.40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E04C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767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1659B4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16BCFA9E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803D69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A6B6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451F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8829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54D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355710.26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0AE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2279015.91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26B1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1CA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1F2AE3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66B0C96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E7430E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711D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3748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A584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830F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355704.22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A29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2279015.90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D039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E6FC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CA27F1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34FE538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CEADA2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0334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DC8C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CE08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0DA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355704.36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A0F5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2279007.31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9B30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658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B25410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3ABCA4E2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B19757B" w14:textId="77777777" w:rsidR="00B07218" w:rsidRPr="00590258" w:rsidRDefault="00B0721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47:26:1111001:175</w:t>
            </w:r>
          </w:p>
        </w:tc>
      </w:tr>
      <w:tr w:rsidR="00546C11" w:rsidRPr="00590258" w14:paraId="640E5BA8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0E4A97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708D" w14:textId="77777777" w:rsidR="00B07218" w:rsidRPr="00B634EE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FAA811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68F19E8F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F20D0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A8ACE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ABC000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726D6878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5CB6A2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20CC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11F193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39ABE3CB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4DBC27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080C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999311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36930B24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4EBCD0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37C6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9E9A52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47:26:1111001:26</w:t>
            </w:r>
          </w:p>
        </w:tc>
      </w:tr>
      <w:tr w:rsidR="00546C11" w:rsidRPr="004A75A7" w14:paraId="58C6F67B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1F2544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7C97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E9935B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</w:t>
            </w:r>
          </w:p>
        </w:tc>
      </w:tr>
      <w:tr w:rsidR="00546C11" w:rsidRPr="004A75A7" w14:paraId="0BF68AFC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EAA027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DF58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9B1161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425EC5EF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3EA9BC" w14:textId="77777777" w:rsidR="00B07218" w:rsidRPr="00546C11" w:rsidRDefault="00B0721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5003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C45E35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4664332F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48DC41E2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66B3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E8B493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49620863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D0C6C5E" w14:textId="77777777" w:rsidR="00B07218" w:rsidRPr="00DF6CF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0A600E8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B7D84F1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069305D2" w14:textId="7777777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0E89B1A" w14:textId="77777777" w:rsidR="00B07218" w:rsidRPr="005E14F4" w:rsidRDefault="00B0721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47:26:1111001:175</w:t>
            </w:r>
          </w:p>
        </w:tc>
      </w:tr>
      <w:tr w:rsidR="00546C11" w:rsidRPr="004A75A7" w14:paraId="17B1241E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15306CE" w14:textId="77777777" w:rsidR="00B0721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938EB8B" w14:textId="77777777" w:rsidR="00B07218" w:rsidRPr="00A552E8" w:rsidRDefault="00B0721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7DD555CF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C346AE" w14:textId="77777777" w:rsidR="00B07218" w:rsidRDefault="00B0721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3B7B2208" w14:textId="77777777" w:rsidR="00035E0C" w:rsidRPr="0091230B" w:rsidRDefault="00B0721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3C0738EC" w14:textId="77777777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7C49F349" w14:textId="77777777" w:rsidR="00B07218" w:rsidRPr="00872610" w:rsidRDefault="00B0721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6260477F" w14:textId="77777777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C1F83E2" w14:textId="77777777" w:rsidR="00B07218" w:rsidRPr="00786373" w:rsidRDefault="00B0721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6013603F" w14:textId="77777777" w:rsidR="00B07218" w:rsidRPr="002E139C" w:rsidRDefault="00B0721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73B08FB8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22A3C195" w14:textId="77777777" w:rsidR="00B07218" w:rsidRPr="00BB7DA2" w:rsidRDefault="00B0721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40E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AF1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8B143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D947745" w14:textId="77777777" w:rsidR="00B07218" w:rsidRPr="00BB7DA2" w:rsidRDefault="00B0721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6A4EC1A3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57867736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9825B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A1D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AB9B9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4FA2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7F602" w14:textId="77777777" w:rsidR="00B07218" w:rsidRPr="00BB7DA2" w:rsidRDefault="00B0721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F7583D1" w14:textId="77777777" w:rsidR="00B07218" w:rsidRPr="00BB7DA2" w:rsidRDefault="00B0721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2E2F0223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678CD0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F86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7662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8E2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48D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0B12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81A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B2AB9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C2D33F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50FE6C4E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71C1E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3FF9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7E0A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BB5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D92B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253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55D2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85032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19988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1E1C0D18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8DDBAE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78E8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15D4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2CAC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A756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355754.49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7AD0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2278901.87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5EF9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2F07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34FEB4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BA6520B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2F130F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E8E9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10E7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5B17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4DC9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355754.52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D5F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2278895.77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06B5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FF49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4834979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B367B99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A6347A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2D45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A122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72DD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562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355761.69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4BF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2278895.81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097E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05C8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FAAFC8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567C9E46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3084A9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0668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BAC4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DC1F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992F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355761.72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66BC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2278901.97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F8C9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2397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973943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5D64BD53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D0C298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E88F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774A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1458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523A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355754.49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683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2278901.87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DF06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D47A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0B2A5C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6AB18DC1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CBFF1F0" w14:textId="77777777" w:rsidR="00B07218" w:rsidRPr="00590258" w:rsidRDefault="00B0721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47:26:1111001:176</w:t>
            </w:r>
          </w:p>
        </w:tc>
      </w:tr>
      <w:tr w:rsidR="00546C11" w:rsidRPr="00590258" w14:paraId="028EC978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9811D6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07B9" w14:textId="77777777" w:rsidR="00B07218" w:rsidRPr="00B634EE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C21AE7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5AF61457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3A0E3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0952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026C00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2FD4D0D9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772D5E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27DE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4A5CBF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7EB8F4AE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5CD6EC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D728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23CE95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555A88AC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8FAD27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610C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81E5D3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47:26:1111001:72</w:t>
            </w:r>
          </w:p>
        </w:tc>
      </w:tr>
      <w:tr w:rsidR="00546C11" w:rsidRPr="004A75A7" w14:paraId="3119E4F2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3A1118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7AB2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A5C240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</w:t>
            </w:r>
          </w:p>
        </w:tc>
      </w:tr>
      <w:tr w:rsidR="00546C11" w:rsidRPr="004A75A7" w14:paraId="1AEE8138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70EDA2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31E7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DC1A6C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6f13b1ff-5c6e-4c99-bcd9-1392e2c2e886</w:t>
            </w:r>
          </w:p>
        </w:tc>
      </w:tr>
      <w:tr w:rsidR="00546C11" w:rsidRPr="004A75A7" w14:paraId="63F06A77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AE00EF8" w14:textId="77777777" w:rsidR="00B07218" w:rsidRPr="00546C11" w:rsidRDefault="00B0721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20D4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172B9A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7A3ACECB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93147ED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09C5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0086A9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71CAC793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D1C33F0" w14:textId="77777777" w:rsidR="00B07218" w:rsidRPr="00DF6CF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E015121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392621E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30F76B66" w14:textId="7777777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B5758D4" w14:textId="77777777" w:rsidR="00B07218" w:rsidRPr="005E14F4" w:rsidRDefault="00B0721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47:26:1111001:176</w:t>
            </w:r>
          </w:p>
        </w:tc>
      </w:tr>
      <w:tr w:rsidR="00546C11" w:rsidRPr="004A75A7" w14:paraId="5A799046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EDFEC3E" w14:textId="77777777" w:rsidR="00B0721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F76C53E" w14:textId="77777777" w:rsidR="00B07218" w:rsidRPr="00A552E8" w:rsidRDefault="00B0721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27565A0D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A0A27A" w14:textId="77777777" w:rsidR="00B07218" w:rsidRDefault="00B0721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2185DC04" w14:textId="77777777" w:rsidR="00035E0C" w:rsidRPr="0091230B" w:rsidRDefault="00B0721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65B3C96A" w14:textId="77777777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36C95AF9" w14:textId="77777777" w:rsidR="00B07218" w:rsidRPr="00872610" w:rsidRDefault="00B0721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3A50F5FD" w14:textId="77777777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D42C1DF" w14:textId="77777777" w:rsidR="00B07218" w:rsidRPr="00786373" w:rsidRDefault="00B0721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45146419" w14:textId="77777777" w:rsidR="00B07218" w:rsidRPr="002E139C" w:rsidRDefault="00B0721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71A4BDFB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4EF9BBC2" w14:textId="77777777" w:rsidR="00B07218" w:rsidRPr="00BB7DA2" w:rsidRDefault="00B0721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DAF1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24B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3E7B0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75023B2A" w14:textId="77777777" w:rsidR="00B07218" w:rsidRPr="00BB7DA2" w:rsidRDefault="00B0721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7CD29D39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58192C9C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D1423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7D1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FC97A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83D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F6A228" w14:textId="77777777" w:rsidR="00B07218" w:rsidRPr="00BB7DA2" w:rsidRDefault="00B0721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7B7AF73" w14:textId="77777777" w:rsidR="00B07218" w:rsidRPr="00BB7DA2" w:rsidRDefault="00B0721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00DD2C98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E69ABB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B7B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179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7D62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FDE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76F1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9DD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2ED4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0076DF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6B4D1048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04860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7A1D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FFA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A2D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93E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412A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D6C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4DE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AC768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726F7980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768D2D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A3EF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BE39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659A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971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355734.51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4402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2278946.07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02F3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18CA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12E887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449B9E1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952A5F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568E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4979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7029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C07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355734.68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755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2278940.99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9292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C55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8D5FCA3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478A3B8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6CBD37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9D9A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06BE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9326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D066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355740.01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D0B8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2278941.17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D978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9408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5EBCAA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F7B1AED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2D9B24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90FD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1CBD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6EE8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718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355739.84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36AF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2278946.25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A2BB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9A88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530889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181ADACC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C4E7EA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D28E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3D32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7610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27EA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355734.51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2F9F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2278946.07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CB04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33A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E2F697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4B65AF92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94872B7" w14:textId="77777777" w:rsidR="00B07218" w:rsidRPr="00590258" w:rsidRDefault="00B0721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47:26:1111001:184</w:t>
            </w:r>
          </w:p>
        </w:tc>
      </w:tr>
      <w:tr w:rsidR="00546C11" w:rsidRPr="00590258" w14:paraId="3941D61B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0D4CC2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6459" w14:textId="77777777" w:rsidR="00B07218" w:rsidRPr="00B634EE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849B2C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79E68CC0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8B99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327E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ACD14E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650DD37C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B2A5C7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78DF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BFB19E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4CDAB5CF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773B20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16DD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8DE6C4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5F679CAE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7DA069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D0A8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74A841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47:26:1111001:48</w:t>
            </w:r>
          </w:p>
        </w:tc>
      </w:tr>
      <w:tr w:rsidR="00546C11" w:rsidRPr="004A75A7" w14:paraId="485607BF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F29B99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1500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5A615E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</w:t>
            </w:r>
          </w:p>
        </w:tc>
      </w:tr>
      <w:tr w:rsidR="00546C11" w:rsidRPr="004A75A7" w14:paraId="52A6B5DB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7417DC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14DC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610FC5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1CCD6605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9B82B9" w14:textId="77777777" w:rsidR="00B07218" w:rsidRPr="00546C11" w:rsidRDefault="00B0721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F030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F53A61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2662D6DC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ECF8BEF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198E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392C3C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650DD8A3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8D98054" w14:textId="77777777" w:rsidR="00B07218" w:rsidRPr="00DF6CF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B1CD828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C9D2E80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3B9F298C" w14:textId="7777777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F3CD408" w14:textId="77777777" w:rsidR="00B07218" w:rsidRPr="005E14F4" w:rsidRDefault="00B0721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47:26:1111001:184</w:t>
            </w:r>
          </w:p>
        </w:tc>
      </w:tr>
      <w:tr w:rsidR="00546C11" w:rsidRPr="004A75A7" w14:paraId="4A767A72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409B640" w14:textId="77777777" w:rsidR="00B0721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3A19FA5" w14:textId="77777777" w:rsidR="00B07218" w:rsidRPr="00A552E8" w:rsidRDefault="00B0721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47064E06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444AC5" w14:textId="77777777" w:rsidR="00B07218" w:rsidRDefault="00B0721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5CF53BDC" w14:textId="77777777" w:rsidR="00035E0C" w:rsidRPr="0091230B" w:rsidRDefault="00B0721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16B993A1" w14:textId="77777777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57EC139F" w14:textId="77777777" w:rsidR="00B07218" w:rsidRPr="00872610" w:rsidRDefault="00B0721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4BF35FF9" w14:textId="77777777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8614B4C" w14:textId="77777777" w:rsidR="00B07218" w:rsidRPr="00786373" w:rsidRDefault="00B0721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77928B35" w14:textId="77777777" w:rsidR="00B07218" w:rsidRPr="002E139C" w:rsidRDefault="00B0721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0D52349A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2B5A6B4" w14:textId="77777777" w:rsidR="00B07218" w:rsidRPr="00BB7DA2" w:rsidRDefault="00B0721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19A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532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856C3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7965545" w14:textId="77777777" w:rsidR="00B07218" w:rsidRPr="00BB7DA2" w:rsidRDefault="00B0721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5DB8AD8F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25B8A714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EE676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E30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EC8F2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EA7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72CF7D" w14:textId="77777777" w:rsidR="00B07218" w:rsidRPr="00BB7DA2" w:rsidRDefault="00B0721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28EDCC8" w14:textId="77777777" w:rsidR="00B07218" w:rsidRPr="00BB7DA2" w:rsidRDefault="00B0721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4FDC3A52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E73D0A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664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5E42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CBF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83B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2FB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563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9DC22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1EFCFC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0C55D0D5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B62F69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9DE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305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0EE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40A8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425D2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C82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31F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BCD57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48978709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39415C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5949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30D2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9FF6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78A2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355741.34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B7A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2278895.38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F1C8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726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4EBC38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AC711D1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24442D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5F5F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7E14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9272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D656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355741.39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808C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2278901.91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7CDC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E37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75C9AF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46D9B60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03778F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93E0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B3A4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8E6B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71D2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355733.89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3BB0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2278901.98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A3D5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FFF7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817B8D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60998B6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EE92D5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D0DD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A62B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B16F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EC28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355733.84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85A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2278895.44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6B89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1C0B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A9B174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62000FC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9347BB2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45FD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CB15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CC1A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FBC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355741.34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D91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2278895.38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22BD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8407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12D270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6B54DA05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4D28569" w14:textId="77777777" w:rsidR="00B07218" w:rsidRPr="00590258" w:rsidRDefault="00B0721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47:26:1111001:188</w:t>
            </w:r>
          </w:p>
        </w:tc>
      </w:tr>
      <w:tr w:rsidR="00546C11" w:rsidRPr="00590258" w14:paraId="5AA9257C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3CD998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65BA" w14:textId="77777777" w:rsidR="00B07218" w:rsidRPr="00B634EE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6F4B51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673E1E09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FF5B1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5381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FD4B4A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7EA628A6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133C66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FBEE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CDC25C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39A4DB44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72515B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DD04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D68478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73D0A523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7C9A38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1A01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337306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47:26:1111001:71</w:t>
            </w:r>
          </w:p>
        </w:tc>
      </w:tr>
      <w:tr w:rsidR="00546C11" w:rsidRPr="004A75A7" w14:paraId="492A7936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5C2893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68CB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FA01F9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</w:t>
            </w:r>
          </w:p>
        </w:tc>
      </w:tr>
      <w:tr w:rsidR="00546C11" w:rsidRPr="004A75A7" w14:paraId="49E10E3E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78D897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201A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4E5A0B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6f13b1ff-5c6e-4c99-bcd9-1392e2c2e886</w:t>
            </w:r>
          </w:p>
        </w:tc>
      </w:tr>
      <w:tr w:rsidR="00546C11" w:rsidRPr="004A75A7" w14:paraId="758B7C22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EC4DD8" w14:textId="77777777" w:rsidR="00B07218" w:rsidRPr="00546C11" w:rsidRDefault="00B0721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31D5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4B9478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5E05CAEF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3261B91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3CDA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B7535C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24F6F6B8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F471CDA" w14:textId="77777777" w:rsidR="00B07218" w:rsidRPr="00DF6CF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62A8B80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93658BC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5B43FA2D" w14:textId="7777777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163C331" w14:textId="77777777" w:rsidR="00B07218" w:rsidRPr="005E14F4" w:rsidRDefault="00B0721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47:26:1111001:188</w:t>
            </w:r>
          </w:p>
        </w:tc>
      </w:tr>
      <w:tr w:rsidR="00546C11" w:rsidRPr="004A75A7" w14:paraId="17E50FAC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9E18635" w14:textId="77777777" w:rsidR="00B0721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BE694BE" w14:textId="77777777" w:rsidR="00B07218" w:rsidRPr="00A552E8" w:rsidRDefault="00B0721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3F0C4274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96FA5F" w14:textId="77777777" w:rsidR="00B07218" w:rsidRDefault="00B0721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400FF3E4" w14:textId="77777777" w:rsidR="00035E0C" w:rsidRPr="0091230B" w:rsidRDefault="00B0721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3A195496" w14:textId="77777777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545E20B3" w14:textId="77777777" w:rsidR="00B07218" w:rsidRPr="00872610" w:rsidRDefault="00B0721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536770D2" w14:textId="77777777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8CEC4FF" w14:textId="77777777" w:rsidR="00B07218" w:rsidRPr="00786373" w:rsidRDefault="00B0721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2F6867EB" w14:textId="77777777" w:rsidR="00B07218" w:rsidRPr="002E139C" w:rsidRDefault="00B0721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6195F20A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426008F2" w14:textId="77777777" w:rsidR="00B07218" w:rsidRPr="00BB7DA2" w:rsidRDefault="00B0721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11E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39D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0A90B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95DE138" w14:textId="77777777" w:rsidR="00B07218" w:rsidRPr="00BB7DA2" w:rsidRDefault="00B0721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4EA0A763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50735B86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8B011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A2C9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8FA63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E0A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300C6" w14:textId="77777777" w:rsidR="00B07218" w:rsidRPr="00BB7DA2" w:rsidRDefault="00B0721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361810E" w14:textId="77777777" w:rsidR="00B07218" w:rsidRPr="00BB7DA2" w:rsidRDefault="00B0721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4A2B71B8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426EBD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001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F589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479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1B0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D2D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EF7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DFDA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887633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3532D7FD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B68EF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5B8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C35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0D59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D02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3F9D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F4F1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585B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88626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6E7D53D8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94D9F3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45B3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B8C5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481D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659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355666.24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1326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2278754.82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6DDA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FDE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4CE86C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1D0F57A8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0672CA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89D2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2059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AEC1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F357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355673.95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002F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2278754.71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F206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C00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576D78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16C8EE6C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A2914F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7644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DE34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4004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AC19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355674.07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2255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2278762.77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FC41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4099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501881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2D60030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6F6BBE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2EF2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A201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BAA8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A50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355666.46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1FBB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2278762.88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3941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30E2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5FFF68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62E538B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D20F40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CD9C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BED4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86BB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AB38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355666.24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63C7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2278754.82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9A5E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D027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92575D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6D355F6D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A47BD49" w14:textId="77777777" w:rsidR="00B07218" w:rsidRPr="00590258" w:rsidRDefault="00B0721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47:26:1111001:191</w:t>
            </w:r>
          </w:p>
        </w:tc>
      </w:tr>
      <w:tr w:rsidR="00546C11" w:rsidRPr="00590258" w14:paraId="20C1B8A8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9AC47F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0531" w14:textId="77777777" w:rsidR="00B07218" w:rsidRPr="00B634EE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E10676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24732B10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5CC10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26326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A25A68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63669AF2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47D223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73EF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4D9554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3CDB262B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53112D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CE53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E64469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074DF70E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541809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F7FF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78CC99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47:26:1111001:119</w:t>
            </w:r>
          </w:p>
        </w:tc>
      </w:tr>
      <w:tr w:rsidR="00546C11" w:rsidRPr="004A75A7" w14:paraId="7CD428BF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0B9619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17E5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C38BBA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</w:t>
            </w:r>
          </w:p>
        </w:tc>
      </w:tr>
      <w:tr w:rsidR="00546C11" w:rsidRPr="004A75A7" w14:paraId="0AE21111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2C20D8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E93E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A4C338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323F3DC6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B564DD" w14:textId="77777777" w:rsidR="00B07218" w:rsidRPr="00546C11" w:rsidRDefault="00B0721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21CA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7C225E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5A7B602D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3F31B5AA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0156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27447F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35CA9422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A258659" w14:textId="77777777" w:rsidR="00B07218" w:rsidRPr="00DF6CF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C9FEE22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E7F541C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508F9637" w14:textId="7777777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7A1ADA6" w14:textId="77777777" w:rsidR="00B07218" w:rsidRPr="005E14F4" w:rsidRDefault="00B0721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47:26:1111001:191</w:t>
            </w:r>
          </w:p>
        </w:tc>
      </w:tr>
      <w:tr w:rsidR="00546C11" w:rsidRPr="004A75A7" w14:paraId="1EA7DBA3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F829ED0" w14:textId="77777777" w:rsidR="00B0721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1135B71" w14:textId="77777777" w:rsidR="00B07218" w:rsidRPr="00A552E8" w:rsidRDefault="00B0721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55F23D31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A1D109" w14:textId="77777777" w:rsidR="00B07218" w:rsidRDefault="00B0721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62DD116C" w14:textId="77777777" w:rsidR="00035E0C" w:rsidRPr="0091230B" w:rsidRDefault="00B0721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463B5468" w14:textId="77777777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49225C4A" w14:textId="77777777" w:rsidR="00B07218" w:rsidRPr="00872610" w:rsidRDefault="00B0721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402ACCDB" w14:textId="77777777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D21E53B" w14:textId="77777777" w:rsidR="00B07218" w:rsidRPr="00786373" w:rsidRDefault="00B0721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48640544" w14:textId="77777777" w:rsidR="00B07218" w:rsidRPr="002E139C" w:rsidRDefault="00B0721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59B74AB2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4501CE84" w14:textId="77777777" w:rsidR="00B07218" w:rsidRPr="00BB7DA2" w:rsidRDefault="00B0721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797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B59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6193D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3720F06" w14:textId="77777777" w:rsidR="00B07218" w:rsidRPr="00BB7DA2" w:rsidRDefault="00B0721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57B6BAAE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67B96F9F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FC024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22C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15D16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7312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1448B" w14:textId="77777777" w:rsidR="00B07218" w:rsidRPr="00BB7DA2" w:rsidRDefault="00B0721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58F5B85" w14:textId="77777777" w:rsidR="00B07218" w:rsidRPr="00BB7DA2" w:rsidRDefault="00B0721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0C6463EA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249C5A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D4D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A25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5E2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349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507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7CE9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4B968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999E8D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36F2F00D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259AF9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14A4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B889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0BC9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F78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3051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ED0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DB21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B5CFD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77B2F011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EFFC1E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C9C4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26E5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C5A2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924C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355686.78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3B2A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2278763.70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6DA9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B719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C11797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CDBF478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B0B1D1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594B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7F31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58B1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2245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355686.58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6BBC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2278756.55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EDC0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D28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D0DDDB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B6D6A11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3E9E99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28EC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E1AB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2161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7248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355694.78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318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2278756.33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4415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BD22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81A395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192D7C9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8AC6F8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0C29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424F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9A22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BE2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355694.93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BF2B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2278761.94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C3E4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D1A0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9DD220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2700F0C6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6D22C5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C253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AD10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2085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62C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355689.43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A18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2278762.13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1426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F5C8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76DCC9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AC047E3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21A92E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2DF7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37EC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0E63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A18B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355689.48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0019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2278763.61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BE8A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6690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255F28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736107F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92BECE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E1E4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C7D0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442F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C62C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355686.78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4CA5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2278763.70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146F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AC89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C5BED0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153BAC50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023B74C" w14:textId="77777777" w:rsidR="00B07218" w:rsidRPr="00590258" w:rsidRDefault="00B0721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47:26:1111001:192</w:t>
            </w:r>
          </w:p>
        </w:tc>
      </w:tr>
      <w:tr w:rsidR="00546C11" w:rsidRPr="00590258" w14:paraId="5B63DFCE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4E3A67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43E1" w14:textId="77777777" w:rsidR="00B07218" w:rsidRPr="00B634EE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EFED00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4E6C6180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DD4A1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E274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565E4C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065EE4FF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E547D0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C803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205DF94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3AAA0C82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83AEE8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AA76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6D42D7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0A92E4A4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AEA3A8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21FF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2A15CC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47:26:1111001:121</w:t>
            </w:r>
          </w:p>
        </w:tc>
      </w:tr>
      <w:tr w:rsidR="00546C11" w:rsidRPr="004A75A7" w14:paraId="5E730990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5A1D87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957D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12C743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</w:t>
            </w:r>
          </w:p>
        </w:tc>
      </w:tr>
      <w:tr w:rsidR="00546C11" w:rsidRPr="004A75A7" w14:paraId="61B5E1E3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42CA4D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E8E0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8DD1C9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7F83E4BF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A7A173" w14:textId="77777777" w:rsidR="00B07218" w:rsidRPr="00546C11" w:rsidRDefault="00B0721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8667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D5FE26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528181CC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1EB77CA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325C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1BD32E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7ED11BEB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D5D5323" w14:textId="77777777" w:rsidR="00B07218" w:rsidRPr="00DF6CF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04B525D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4A37BCC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3CC87D52" w14:textId="7777777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7290C45" w14:textId="77777777" w:rsidR="00B07218" w:rsidRPr="005E14F4" w:rsidRDefault="00B0721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47:26:1111001:192</w:t>
            </w:r>
          </w:p>
        </w:tc>
      </w:tr>
      <w:tr w:rsidR="00546C11" w:rsidRPr="004A75A7" w14:paraId="09641209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27C8CDA" w14:textId="77777777" w:rsidR="00B0721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F346DC6" w14:textId="77777777" w:rsidR="00B07218" w:rsidRPr="00A552E8" w:rsidRDefault="00B0721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24DD7AFB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149339" w14:textId="77777777" w:rsidR="00B07218" w:rsidRDefault="00B0721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3360D523" w14:textId="77777777" w:rsidR="00035E0C" w:rsidRPr="0091230B" w:rsidRDefault="00B0721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70A2AF49" w14:textId="77777777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5FC3ABCD" w14:textId="77777777" w:rsidR="00B07218" w:rsidRPr="00872610" w:rsidRDefault="00B0721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2FC79C8F" w14:textId="77777777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2B7F3A" w14:textId="77777777" w:rsidR="00B07218" w:rsidRPr="00786373" w:rsidRDefault="00B0721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1BBCA9B7" w14:textId="77777777" w:rsidR="00B07218" w:rsidRPr="002E139C" w:rsidRDefault="00B0721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342784D4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7CDF3F1" w14:textId="77777777" w:rsidR="00B07218" w:rsidRPr="00BB7DA2" w:rsidRDefault="00B0721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DC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EC42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BF6EF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8104B5A" w14:textId="77777777" w:rsidR="00B07218" w:rsidRPr="00BB7DA2" w:rsidRDefault="00B0721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0C9CC07C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6B1F7747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2FDCD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523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59A701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8C7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23097" w14:textId="77777777" w:rsidR="00B07218" w:rsidRPr="00BB7DA2" w:rsidRDefault="00B0721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86EC588" w14:textId="77777777" w:rsidR="00B07218" w:rsidRPr="00BB7DA2" w:rsidRDefault="00B0721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58186ECC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9112DC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7C8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40F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524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26E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BC0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AE59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854D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BAD208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4AC0C726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5F658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772B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9B66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071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6CC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EA27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106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9FA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927C8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29DD5544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A4D0F3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D372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75BD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856A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FE5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355707.12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FADF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2279076.87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029E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694A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52FDBF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76A7C8F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1CD31E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EF55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43A8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4B37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45E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355707.00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E53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2279069.53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4677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2FE0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FE8CC1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11D07EDE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397FD9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7215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900E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4FD1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B99A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355714.89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1706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2279069.40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FF00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50DB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E1C1B2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20ECC9BF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9FBCC8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E5A0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01F8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4E93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422F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355714.94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C45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2279072.76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1697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7D6B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842E31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A073FB9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0463DA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7644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E0E7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BB5C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902B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355716.80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69A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2279072.73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458A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A93B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CD1E11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28443F79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249C56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59F3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66C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0173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680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355716.84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9B4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2279075.19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DE58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BC19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2DD4A9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6EF4C16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43C3F8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F815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0231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CCFF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1925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355714.95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775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2279075.23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D2E0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95AC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B8A719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028A9C0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46D84F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3355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F52F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D37B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F37F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355714.97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127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2279076.90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774A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341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161B78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2EDC8E0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051ED0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F956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4808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5B68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9267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355707.12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495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2279076.87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6DB9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0C2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590111F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1D87952D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7400187" w14:textId="77777777" w:rsidR="00B07218" w:rsidRPr="00590258" w:rsidRDefault="00B0721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47:26:1111001:193</w:t>
            </w:r>
          </w:p>
        </w:tc>
      </w:tr>
      <w:tr w:rsidR="00546C11" w:rsidRPr="00590258" w14:paraId="49E67501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729FDC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A3D2" w14:textId="77777777" w:rsidR="00B07218" w:rsidRPr="00B634EE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789484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10CCDE56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3742B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C5011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0869BA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18114A0E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7A53F3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486C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2E4B72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5247F712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52B574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1017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5DF9E2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62F950A8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DE3F34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77FF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A73DC4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47:26:1111001:19</w:t>
            </w:r>
          </w:p>
        </w:tc>
      </w:tr>
      <w:tr w:rsidR="00546C11" w:rsidRPr="004A75A7" w14:paraId="117C9913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982FAD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AFE1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8D0EC5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</w:t>
            </w:r>
          </w:p>
        </w:tc>
      </w:tr>
      <w:tr w:rsidR="00546C11" w:rsidRPr="004A75A7" w14:paraId="718F8430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092AF7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475C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385131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70663F39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CF18E7" w14:textId="77777777" w:rsidR="00B07218" w:rsidRPr="00546C11" w:rsidRDefault="00B0721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2C50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DFBD19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49C49EDE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D945110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A741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7B5DA6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6E1E896E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70F8444" w14:textId="77777777" w:rsidR="00B07218" w:rsidRPr="00DF6CF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951E178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5439E58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0CC8A003" w14:textId="7777777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48B3DA5" w14:textId="77777777" w:rsidR="00B07218" w:rsidRPr="005E14F4" w:rsidRDefault="00B0721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47:26:1111001:193</w:t>
            </w:r>
          </w:p>
        </w:tc>
      </w:tr>
      <w:tr w:rsidR="00546C11" w:rsidRPr="004A75A7" w14:paraId="6FF4DDA4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7AF47FE" w14:textId="77777777" w:rsidR="00B0721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A6997E3" w14:textId="77777777" w:rsidR="00B07218" w:rsidRPr="00A552E8" w:rsidRDefault="00B0721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599A9C56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E7D849" w14:textId="77777777" w:rsidR="00B07218" w:rsidRDefault="00B0721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1C613E2A" w14:textId="77777777" w:rsidR="00035E0C" w:rsidRPr="0091230B" w:rsidRDefault="00B0721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290DDC0B" w14:textId="77777777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1B6C693C" w14:textId="77777777" w:rsidR="00B07218" w:rsidRPr="00872610" w:rsidRDefault="00B0721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547F3A94" w14:textId="77777777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BF6325" w14:textId="77777777" w:rsidR="00B07218" w:rsidRPr="00786373" w:rsidRDefault="00B0721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304B516B" w14:textId="77777777" w:rsidR="00B07218" w:rsidRPr="002E139C" w:rsidRDefault="00B0721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39B80576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2FF72F43" w14:textId="77777777" w:rsidR="00B07218" w:rsidRPr="00BB7DA2" w:rsidRDefault="00B0721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DB9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A0F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E95E3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8D0B4E2" w14:textId="77777777" w:rsidR="00B07218" w:rsidRPr="00BB7DA2" w:rsidRDefault="00B0721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6B5363A4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63B66505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4E52E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127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04B2C1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672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56472" w14:textId="77777777" w:rsidR="00B07218" w:rsidRPr="00BB7DA2" w:rsidRDefault="00B0721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1CB3240" w14:textId="77777777" w:rsidR="00B07218" w:rsidRPr="00BB7DA2" w:rsidRDefault="00B0721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1920C1F4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2272BA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4CE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BD3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E69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EED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D91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5AB1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82FBD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6C2DAA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2CE1676B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BD766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E8D8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6C6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8AC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296F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1F3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100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53D0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9316E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58D12F1E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4937C1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D6AF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BCCF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24BF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7B2C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355903.21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FAE9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2278827.33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91C3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CCD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A93132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257941C0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097793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2EE6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07FE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7E55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3B4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355908.61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CA3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2278827.52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C47E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F7EF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B93D80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AC340DD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DC2BF5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1B3E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C6B4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D58A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C30F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355908.29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EB92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2278836.56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00B4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C9D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9C0046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D97A04E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9C4A68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55BD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2B52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C5B4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46DB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355904.51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2FC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2278836.43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A90F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7946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501738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C51CD6F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ED9C76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49AF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B137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6160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63E8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355904.61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B8C9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2278833.56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DA61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6952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5B3D78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482A15A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42CE93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C088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0729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7CFF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18F5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355902.91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2C12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2278833.50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89CD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6075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BA19F5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9DF5BEE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74A8E7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6A06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6CA8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21E7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6F97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355903.21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B11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2278827.33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E8BC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7567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25A2B2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1EEE53D5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8D6AE6D" w14:textId="77777777" w:rsidR="00B07218" w:rsidRPr="00590258" w:rsidRDefault="00B0721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47:26:1111001:194</w:t>
            </w:r>
          </w:p>
        </w:tc>
      </w:tr>
      <w:tr w:rsidR="00546C11" w:rsidRPr="00590258" w14:paraId="1C1F7B6D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12C9C0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AD81" w14:textId="77777777" w:rsidR="00B07218" w:rsidRPr="00B634EE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4571724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7E3DDD1C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B2AD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98BE2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6852D1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02DD7135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587C6D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21D0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DFF597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76A73DAE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4CBF72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2CF2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1DF0AE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156A84B5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F62530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6858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98E3DE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47:26:1111001:111</w:t>
            </w:r>
          </w:p>
        </w:tc>
      </w:tr>
      <w:tr w:rsidR="00546C11" w:rsidRPr="004A75A7" w14:paraId="57E13218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71CB0D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8D82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4CA19F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</w:t>
            </w:r>
          </w:p>
        </w:tc>
      </w:tr>
      <w:tr w:rsidR="00546C11" w:rsidRPr="004A75A7" w14:paraId="1E630D46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4B9AAE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0EDA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98B4F6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77735D55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00E9FB" w14:textId="77777777" w:rsidR="00B07218" w:rsidRPr="00546C11" w:rsidRDefault="00B0721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1AD4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9AE5EB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5641A25C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FD0747A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23B2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93200E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52D43B7A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EFE8534" w14:textId="77777777" w:rsidR="00B07218" w:rsidRPr="00DF6CF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548F74D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B4435E5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521B3E01" w14:textId="7777777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2FA9462" w14:textId="77777777" w:rsidR="00B07218" w:rsidRPr="005E14F4" w:rsidRDefault="00B0721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47:26:1111001:194</w:t>
            </w:r>
          </w:p>
        </w:tc>
      </w:tr>
      <w:tr w:rsidR="00546C11" w:rsidRPr="004A75A7" w14:paraId="3DF07D1D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A26945C" w14:textId="77777777" w:rsidR="00B0721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516921F" w14:textId="77777777" w:rsidR="00B07218" w:rsidRPr="00A552E8" w:rsidRDefault="00B0721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1FB818AB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FC90CF" w14:textId="77777777" w:rsidR="00B07218" w:rsidRDefault="00B0721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6D4C35C8" w14:textId="77777777" w:rsidR="00035E0C" w:rsidRPr="0091230B" w:rsidRDefault="00B0721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637C290B" w14:textId="77777777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749717E2" w14:textId="77777777" w:rsidR="00B07218" w:rsidRPr="00872610" w:rsidRDefault="00B0721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488621E8" w14:textId="77777777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D3F7339" w14:textId="77777777" w:rsidR="00B07218" w:rsidRPr="00786373" w:rsidRDefault="00B0721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76341E95" w14:textId="77777777" w:rsidR="00B07218" w:rsidRPr="002E139C" w:rsidRDefault="00B0721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66765B19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CCF8AC9" w14:textId="77777777" w:rsidR="00B07218" w:rsidRPr="00BB7DA2" w:rsidRDefault="00B0721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2221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0F0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FC2F0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23A40591" w14:textId="77777777" w:rsidR="00B07218" w:rsidRPr="00BB7DA2" w:rsidRDefault="00B0721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509B369E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6591BC99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FD36B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CAF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005B2D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8C3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DDCAA" w14:textId="77777777" w:rsidR="00B07218" w:rsidRPr="00BB7DA2" w:rsidRDefault="00B0721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F7758EC" w14:textId="77777777" w:rsidR="00B07218" w:rsidRPr="00BB7DA2" w:rsidRDefault="00B0721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05B73C14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8B1FFD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2FE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DE6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AF99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5CAB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EF0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B06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C5DF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C9B1CF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246E4041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8871A1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C075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1F331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51D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003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9164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6DC5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FF72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5FB34C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422F5EDD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A3C8B1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084B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DE7E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58EB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24B5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355682.63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1ED4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2278969.77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7439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73F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FCB818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311D53A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571E93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C285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4F58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B371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D309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355682.63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EA12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2278963.62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7A4D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939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8D1955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B1CCB2F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2DFBF2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3FA5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506B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EA8C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AFE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355688.42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65B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2278963.62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030E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FC1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A1D2B1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19B99350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AB9FB7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20ED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D7B8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B3D2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2A1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355688.42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E9E0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2278969.80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2173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01E8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5205E9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186BF169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552B77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7868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F123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D73C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E00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355682.63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48F7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2278969.77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D0F9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9E7F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AD6E45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5A2D1699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019004C" w14:textId="77777777" w:rsidR="00B07218" w:rsidRPr="00590258" w:rsidRDefault="00B0721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47:26:1111001:197</w:t>
            </w:r>
          </w:p>
        </w:tc>
      </w:tr>
      <w:tr w:rsidR="00546C11" w:rsidRPr="00590258" w14:paraId="534B06CE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C8C982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4888" w14:textId="77777777" w:rsidR="00B07218" w:rsidRPr="00B634EE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D66E1D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00760E27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F67D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CD13B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C3AAA3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3B87566F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09A6F7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1F6F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5DB221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65934D2A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0BADE0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4424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B4E3C7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6C4EA176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043878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493B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C13D05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47:26:1111001:43</w:t>
            </w:r>
          </w:p>
        </w:tc>
      </w:tr>
      <w:tr w:rsidR="00546C11" w:rsidRPr="004A75A7" w14:paraId="1BE48B48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9511FF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2D4B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365EEE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</w:t>
            </w:r>
          </w:p>
        </w:tc>
      </w:tr>
      <w:tr w:rsidR="00546C11" w:rsidRPr="004A75A7" w14:paraId="568C07CC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C01330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DD99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BE0329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0A1436B4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13F706" w14:textId="77777777" w:rsidR="00B07218" w:rsidRPr="00546C11" w:rsidRDefault="00B0721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79D1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66428F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3A99C800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44834732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1EA7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57F68A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1BCFBA63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89A86DC" w14:textId="77777777" w:rsidR="00B07218" w:rsidRPr="00DF6CF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B347E1D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7D6F05B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05A58FC8" w14:textId="7777777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B2E2DF4" w14:textId="77777777" w:rsidR="00B07218" w:rsidRPr="005E14F4" w:rsidRDefault="00B0721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47:26:1111001:197</w:t>
            </w:r>
          </w:p>
        </w:tc>
      </w:tr>
      <w:tr w:rsidR="00546C11" w:rsidRPr="004A75A7" w14:paraId="71D2F917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B89B097" w14:textId="77777777" w:rsidR="00B0721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C486EE4" w14:textId="77777777" w:rsidR="00B07218" w:rsidRPr="00A552E8" w:rsidRDefault="00B0721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3CD3048E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AAE682" w14:textId="77777777" w:rsidR="00B07218" w:rsidRDefault="00B0721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4859EC82" w14:textId="77777777" w:rsidR="00035E0C" w:rsidRPr="0091230B" w:rsidRDefault="00B0721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0BE66C7C" w14:textId="77777777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06628073" w14:textId="77777777" w:rsidR="00B07218" w:rsidRPr="00872610" w:rsidRDefault="00B0721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5D23985E" w14:textId="77777777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1DC8713" w14:textId="77777777" w:rsidR="00B07218" w:rsidRPr="00786373" w:rsidRDefault="00B0721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243695F5" w14:textId="77777777" w:rsidR="00B07218" w:rsidRPr="002E139C" w:rsidRDefault="00B0721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5277B1D3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3999291D" w14:textId="77777777" w:rsidR="00B07218" w:rsidRPr="00BB7DA2" w:rsidRDefault="00B0721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04A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EFE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685E9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F015DC8" w14:textId="77777777" w:rsidR="00B07218" w:rsidRPr="00BB7DA2" w:rsidRDefault="00B0721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02C1370D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54EDC245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42AA02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D981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250E57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0FB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B15AD" w14:textId="77777777" w:rsidR="00B07218" w:rsidRPr="00BB7DA2" w:rsidRDefault="00B0721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D7B6AE8" w14:textId="77777777" w:rsidR="00B07218" w:rsidRPr="00BB7DA2" w:rsidRDefault="00B0721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66BB8CBF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69AF6F" w14:textId="77777777" w:rsidR="00B07218" w:rsidRPr="00BB7DA2" w:rsidRDefault="00B0721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1AA0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7326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389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029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4F79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D14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1DE5E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4C8C9E" w14:textId="77777777" w:rsidR="00B07218" w:rsidRPr="00BB7DA2" w:rsidRDefault="00B0721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7651ACEA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13654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8811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0CE03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411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422A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6217F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CF9E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A902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7C6594" w14:textId="77777777" w:rsidR="00B07218" w:rsidRPr="00BB7DA2" w:rsidRDefault="00B0721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15140234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638F29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DF01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EB4D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BCD1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8195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355601.94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FAEE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2279014.93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7972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BCF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11270E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A3326AD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A54E9F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F969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0E34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D1A8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021C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355601.99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AB1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2279010.96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4131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BD7C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97F8DE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E42EEE2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5FA65F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5717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D941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92E4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0D77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355600.67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89DD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2279010.94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B1E3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19B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6F9F66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2AB6C365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D3446C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A17F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832A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D02D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3A2B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355600.71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6C1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2279008.16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D079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74F2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4E2A3A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1B43C384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72C8BE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ECB4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7A67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800F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9398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355608.75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076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2279008.27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1A49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3AB5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C629F1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EDA70CB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B064F0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17B1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A63B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29D5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A8B8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355608.67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7A9B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2279015.02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4507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0AA3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FBFB09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7464187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26047F" w14:textId="77777777" w:rsidR="00B07218" w:rsidRPr="00AB6621" w:rsidRDefault="00B0721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536E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6DE3" w14:textId="77777777" w:rsidR="00B07218" w:rsidRPr="00590258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8FE1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9297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355601.94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7B41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2279014.93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42A1" w14:textId="77777777" w:rsidR="00B07218" w:rsidRPr="009067AB" w:rsidRDefault="00B0721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0868" w14:textId="77777777" w:rsidR="00B07218" w:rsidRDefault="00B0721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7D6988" w14:textId="77777777" w:rsidR="00B07218" w:rsidRPr="005E14F4" w:rsidRDefault="00B0721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1E600A2B" w14:textId="77777777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D4C9796" w14:textId="77777777" w:rsidR="00B07218" w:rsidRPr="00590258" w:rsidRDefault="00B0721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47:26:1111001:198</w:t>
            </w:r>
          </w:p>
        </w:tc>
      </w:tr>
      <w:tr w:rsidR="00546C11" w:rsidRPr="00590258" w14:paraId="5564DF12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72E1B2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4DD9" w14:textId="77777777" w:rsidR="00B07218" w:rsidRPr="00B634EE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3C2BB1" w14:textId="77777777" w:rsidR="00B07218" w:rsidRPr="00590258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308C3369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A81B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3E33C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013CF5" w14:textId="77777777" w:rsidR="00B07218" w:rsidRPr="00F13182" w:rsidRDefault="00B0721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31D5C7FD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9D03A9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2CEE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A28BB0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39B1624B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6601DC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43AA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CABC94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6EC1D190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1499A1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B324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235D5F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2EAAE510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91692A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40CF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CF02CA" w14:textId="77777777" w:rsidR="00B07218" w:rsidRPr="00BE7498" w:rsidRDefault="00B07218" w:rsidP="00B138FB">
            <w:pPr>
              <w:spacing w:before="120" w:after="120"/>
            </w:pPr>
            <w:r w:rsidRPr="00BE7498">
              <w:rPr>
                <w:lang w:val="en-US"/>
              </w:rPr>
              <w:t>47:26:1111001</w:t>
            </w:r>
          </w:p>
        </w:tc>
      </w:tr>
      <w:tr w:rsidR="00546C11" w:rsidRPr="004A75A7" w14:paraId="2A1D6168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225CF1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8A5A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4C81D3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32EB30A4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2EA008" w14:textId="77777777" w:rsidR="00B07218" w:rsidRPr="00546C11" w:rsidRDefault="00B0721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3729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56FB15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5D3FEC71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3B5DF85" w14:textId="77777777" w:rsidR="00B07218" w:rsidRPr="00546C11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9FEB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9FF9D3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5C09FD45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85E8E41" w14:textId="77777777" w:rsidR="00B07218" w:rsidRPr="00DF6CF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E844055" w14:textId="77777777" w:rsidR="00B07218" w:rsidRPr="00BE7498" w:rsidRDefault="00B0721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2A4EC4D" w14:textId="77777777" w:rsidR="00B07218" w:rsidRPr="00BE7498" w:rsidRDefault="00B0721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4AA76797" w14:textId="7777777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6461BDB" w14:textId="77777777" w:rsidR="00B07218" w:rsidRPr="005E14F4" w:rsidRDefault="00B0721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47:26:1111001:198</w:t>
            </w:r>
          </w:p>
        </w:tc>
      </w:tr>
      <w:tr w:rsidR="00546C11" w:rsidRPr="004A75A7" w14:paraId="1151ACB3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33DED31" w14:textId="77777777" w:rsidR="00B07218" w:rsidRDefault="00B0721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9C12267" w14:textId="77777777" w:rsidR="00B07218" w:rsidRPr="00A552E8" w:rsidRDefault="00B07218" w:rsidP="005C4E99">
            <w:pPr>
              <w:spacing w:before="120" w:after="120"/>
            </w:pPr>
            <w:r w:rsidRPr="00A552E8">
              <w:t>–</w:t>
            </w:r>
          </w:p>
        </w:tc>
      </w:tr>
    </w:tbl>
    <w:p w14:paraId="055B1C5B" w14:textId="77777777" w:rsidR="00B07218" w:rsidRDefault="00B07218"/>
    <w:sectPr w:rsidR="00B07218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63C95" w14:textId="77777777" w:rsidR="00156451" w:rsidRDefault="00156451">
      <w:r>
        <w:separator/>
      </w:r>
    </w:p>
  </w:endnote>
  <w:endnote w:type="continuationSeparator" w:id="0">
    <w:p w14:paraId="38362E62" w14:textId="77777777" w:rsidR="00156451" w:rsidRDefault="00156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9FDD5" w14:textId="77777777"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19BB44A" w14:textId="77777777"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2C148" w14:textId="77777777" w:rsidR="00156451" w:rsidRDefault="00156451">
      <w:r>
        <w:separator/>
      </w:r>
    </w:p>
  </w:footnote>
  <w:footnote w:type="continuationSeparator" w:id="0">
    <w:p w14:paraId="5302045F" w14:textId="77777777" w:rsidR="00156451" w:rsidRDefault="00156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2B7DD" w14:textId="77777777"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098868867">
    <w:abstractNumId w:val="33"/>
  </w:num>
  <w:num w:numId="2" w16cid:durableId="811866213">
    <w:abstractNumId w:val="29"/>
  </w:num>
  <w:num w:numId="3" w16cid:durableId="1882129466">
    <w:abstractNumId w:val="39"/>
  </w:num>
  <w:num w:numId="4" w16cid:durableId="1203131606">
    <w:abstractNumId w:val="15"/>
  </w:num>
  <w:num w:numId="5" w16cid:durableId="333841320">
    <w:abstractNumId w:val="12"/>
  </w:num>
  <w:num w:numId="6" w16cid:durableId="1870950139">
    <w:abstractNumId w:val="28"/>
  </w:num>
  <w:num w:numId="7" w16cid:durableId="1159268395">
    <w:abstractNumId w:val="17"/>
  </w:num>
  <w:num w:numId="8" w16cid:durableId="1401557583">
    <w:abstractNumId w:val="43"/>
  </w:num>
  <w:num w:numId="9" w16cid:durableId="1257716994">
    <w:abstractNumId w:val="7"/>
  </w:num>
  <w:num w:numId="10" w16cid:durableId="1009675326">
    <w:abstractNumId w:val="1"/>
  </w:num>
  <w:num w:numId="11" w16cid:durableId="1024525366">
    <w:abstractNumId w:val="13"/>
  </w:num>
  <w:num w:numId="12" w16cid:durableId="1658993579">
    <w:abstractNumId w:val="31"/>
  </w:num>
  <w:num w:numId="13" w16cid:durableId="2057700613">
    <w:abstractNumId w:val="25"/>
  </w:num>
  <w:num w:numId="14" w16cid:durableId="1855923576">
    <w:abstractNumId w:val="32"/>
  </w:num>
  <w:num w:numId="15" w16cid:durableId="1600987253">
    <w:abstractNumId w:val="5"/>
  </w:num>
  <w:num w:numId="16" w16cid:durableId="1297181099">
    <w:abstractNumId w:val="36"/>
  </w:num>
  <w:num w:numId="17" w16cid:durableId="2110467788">
    <w:abstractNumId w:val="0"/>
  </w:num>
  <w:num w:numId="18" w16cid:durableId="267928369">
    <w:abstractNumId w:val="40"/>
  </w:num>
  <w:num w:numId="19" w16cid:durableId="372119242">
    <w:abstractNumId w:val="10"/>
  </w:num>
  <w:num w:numId="20" w16cid:durableId="743257375">
    <w:abstractNumId w:val="4"/>
  </w:num>
  <w:num w:numId="21" w16cid:durableId="1001277705">
    <w:abstractNumId w:val="38"/>
  </w:num>
  <w:num w:numId="22" w16cid:durableId="734930610">
    <w:abstractNumId w:val="11"/>
  </w:num>
  <w:num w:numId="23" w16cid:durableId="1348826195">
    <w:abstractNumId w:val="34"/>
  </w:num>
  <w:num w:numId="24" w16cid:durableId="776027558">
    <w:abstractNumId w:val="21"/>
  </w:num>
  <w:num w:numId="25" w16cid:durableId="1239437473">
    <w:abstractNumId w:val="2"/>
  </w:num>
  <w:num w:numId="26" w16cid:durableId="1064138059">
    <w:abstractNumId w:val="22"/>
  </w:num>
  <w:num w:numId="27" w16cid:durableId="137385871">
    <w:abstractNumId w:val="45"/>
  </w:num>
  <w:num w:numId="28" w16cid:durableId="1309744111">
    <w:abstractNumId w:val="30"/>
  </w:num>
  <w:num w:numId="29" w16cid:durableId="341396232">
    <w:abstractNumId w:val="37"/>
  </w:num>
  <w:num w:numId="30" w16cid:durableId="1480730542">
    <w:abstractNumId w:val="14"/>
  </w:num>
  <w:num w:numId="31" w16cid:durableId="853419380">
    <w:abstractNumId w:val="6"/>
  </w:num>
  <w:num w:numId="32" w16cid:durableId="1539397550">
    <w:abstractNumId w:val="8"/>
  </w:num>
  <w:num w:numId="33" w16cid:durableId="1860387394">
    <w:abstractNumId w:val="27"/>
  </w:num>
  <w:num w:numId="34" w16cid:durableId="1856161">
    <w:abstractNumId w:val="18"/>
  </w:num>
  <w:num w:numId="35" w16cid:durableId="791245417">
    <w:abstractNumId w:val="19"/>
  </w:num>
  <w:num w:numId="36" w16cid:durableId="111438503">
    <w:abstractNumId w:val="24"/>
  </w:num>
  <w:num w:numId="37" w16cid:durableId="744647267">
    <w:abstractNumId w:val="3"/>
  </w:num>
  <w:num w:numId="38" w16cid:durableId="778793181">
    <w:abstractNumId w:val="9"/>
  </w:num>
  <w:num w:numId="39" w16cid:durableId="1932813090">
    <w:abstractNumId w:val="26"/>
  </w:num>
  <w:num w:numId="40" w16cid:durableId="995651257">
    <w:abstractNumId w:val="44"/>
  </w:num>
  <w:num w:numId="41" w16cid:durableId="1879583584">
    <w:abstractNumId w:val="44"/>
    <w:lvlOverride w:ilvl="0">
      <w:startOverride w:val="1"/>
    </w:lvlOverride>
  </w:num>
  <w:num w:numId="42" w16cid:durableId="1265500235">
    <w:abstractNumId w:val="44"/>
    <w:lvlOverride w:ilvl="0">
      <w:startOverride w:val="1"/>
    </w:lvlOverride>
  </w:num>
  <w:num w:numId="43" w16cid:durableId="831217010">
    <w:abstractNumId w:val="44"/>
    <w:lvlOverride w:ilvl="0">
      <w:startOverride w:val="1"/>
    </w:lvlOverride>
  </w:num>
  <w:num w:numId="44" w16cid:durableId="872694174">
    <w:abstractNumId w:val="16"/>
  </w:num>
  <w:num w:numId="45" w16cid:durableId="1826704136">
    <w:abstractNumId w:val="20"/>
  </w:num>
  <w:num w:numId="46" w16cid:durableId="505021102">
    <w:abstractNumId w:val="42"/>
  </w:num>
  <w:num w:numId="47" w16cid:durableId="209343244">
    <w:abstractNumId w:val="41"/>
  </w:num>
  <w:num w:numId="48" w16cid:durableId="37362124">
    <w:abstractNumId w:val="35"/>
  </w:num>
  <w:num w:numId="49" w16cid:durableId="60885120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56451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52FB1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2122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07218"/>
    <w:rsid w:val="00B24595"/>
    <w:rsid w:val="00B334E1"/>
    <w:rsid w:val="00B4125C"/>
    <w:rsid w:val="00B443C4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  <w:rsid w:val="00FE5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6A374E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8</Pages>
  <Words>50264</Words>
  <Characters>286507</Characters>
  <Application>Microsoft Office Word</Application>
  <DocSecurity>0</DocSecurity>
  <Lines>2387</Lines>
  <Paragraphs>672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336099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2026-07-30T05:57:00Z</dcterms:created>
  <dcterms:modified xsi:type="dcterms:W3CDTF">2026-07-30T05:57:00Z</dcterms:modified>
</cp:coreProperties>
</file>