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14:paraId="21F32FD2" w14:textId="7777777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1D9616BE" w14:textId="77777777"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14:paraId="4F28C99C" w14:textId="7777777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7E58FE" w14:textId="77777777"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14:paraId="148F3C66" w14:textId="7777777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CB4E7F" w14:textId="77777777"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14:paraId="1AE5F33B" w14:textId="7777777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0CDC03" w14:textId="77777777"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Волна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47:26:1111003</w:t>
            </w:r>
          </w:p>
          <w:p w14:paraId="46613974" w14:textId="77777777"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14:paraId="46C16E96" w14:textId="7777777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B0DAFB" w14:textId="77777777"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14:paraId="55CD79AB" w14:textId="77777777"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14:paraId="263CB0DE" w14:textId="7777777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BC5CB1" w14:textId="77777777"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15.05.2026</w:t>
            </w:r>
          </w:p>
        </w:tc>
      </w:tr>
      <w:tr w:rsidR="00A61837" w:rsidRPr="004A75A7" w14:paraId="7504D8EF" w14:textId="7777777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15A01D4" w14:textId="77777777"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14:paraId="2214273A" w14:textId="7777777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6034E7F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14:paraId="57E74550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14:paraId="5E5AEC78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14:paraId="612EB2B3" w14:textId="77777777"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14:paraId="578A6793" w14:textId="77777777"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14:paraId="73B4577A" w14:textId="77777777"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14:paraId="688CE4CB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14:paraId="00323B28" w14:textId="77777777"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14:paraId="5F5354C1" w14:textId="7777777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31B0AA" w14:textId="77777777"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14:paraId="15FBD406" w14:textId="7777777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14:paraId="1AE758A4" w14:textId="77777777"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14:paraId="38404DF7" w14:textId="77777777"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14:paraId="518DBF39" w14:textId="7777777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7901B51B" w14:textId="77777777"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14:paraId="50297F38" w14:textId="7777777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EDD5A2" w14:textId="77777777"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14:paraId="6C266774" w14:textId="7777777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6302593D" w14:textId="77777777"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14:paraId="1149A41A" w14:textId="7777777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185BB55E" w14:textId="77777777"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14:paraId="36CF2753" w14:textId="7777777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512941D3" w14:textId="77777777"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14:paraId="45C2E4C8" w14:textId="7777777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442475AA" w14:textId="77777777"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14:paraId="1952C663" w14:textId="7777777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CFA751" w14:textId="77777777"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14:paraId="76219670" w14:textId="7777777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919664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432650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14:paraId="0946D121" w14:textId="7777777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3C8E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BC6C" w14:textId="77777777"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54DA" w14:textId="77777777"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F76D" w14:textId="77777777"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EE56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C15A2" w14:textId="77777777"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14:paraId="05B5963E" w14:textId="7777777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9A67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6332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3FB8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56B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EFF7" w14:textId="77777777"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29A542" w14:textId="77777777"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14:paraId="183474C6" w14:textId="7777777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518405" w14:textId="77777777"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426FD6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92B2E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8A2D4C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F88F2E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99B7FF" w14:textId="77777777"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14:paraId="7CBC98DC" w14:textId="7777777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F70A02E" w14:textId="77777777"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EBDCCCC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66578C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395A7E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517C4C" w14:textId="77777777"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1A585C" w14:textId="77777777"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14:paraId="61BAAF20" w14:textId="7777777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12F26" w14:textId="77777777"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14:paraId="3318ED5F" w14:textId="7777777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DD5529" w14:textId="77777777"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14:paraId="50DD4B95" w14:textId="7777777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57296E" w14:textId="77777777"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14:paraId="0580B858" w14:textId="7777777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97F2D" w14:textId="77777777"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14:paraId="30F30744" w14:textId="77777777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2CB706" w14:textId="77777777"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3DB7" w14:textId="77777777"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14:paraId="0F2A7BD6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7903" w14:textId="77777777"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51BE" w14:textId="77777777"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49DFE" w14:textId="77777777"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8E0D6A" w14:textId="77777777"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14:paraId="31A563D1" w14:textId="77777777"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14:paraId="20B19BA6" w14:textId="77777777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9A56" w14:textId="77777777"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BEE3" w14:textId="77777777"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0F29" w14:textId="77777777"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8C1D" w14:textId="77777777"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DD72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C43EFF" w14:textId="77777777"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14:paraId="71AB8E74" w14:textId="77777777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EF11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4F1D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19F9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4AD7" w14:textId="77777777"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C45D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0EB6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74F" w14:textId="77777777"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1E93" w14:textId="77777777"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8F9DF6" w14:textId="77777777"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14:paraId="14255FAA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EFCA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0C72" w14:textId="77777777"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591D" w14:textId="77777777"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965C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25AF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7162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8908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B5DE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4D0E2B" w14:textId="77777777"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14:paraId="13344193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D3C0A4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325" w14:textId="77777777"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E1C" w14:textId="77777777"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91F" w14:textId="77777777"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14:paraId="5070DB54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031B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D144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8DB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A84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E67571" w14:textId="77777777"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14:paraId="4903FB07" w14:textId="77777777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C46FDB" w14:textId="77777777"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14:paraId="7A3B9EA4" w14:textId="77777777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C2068C" w14:textId="77777777"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FBE2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A78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6C2E5E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14:paraId="2C4ACF66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F941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203B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6DAC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5D2B16" w14:textId="77777777"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14:paraId="05397402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033ED1" w14:textId="77777777"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8DABB3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00A85A" w14:textId="77777777"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24752A0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A61837" w:rsidRPr="004A75A7" w14:paraId="5CFF3B46" w14:textId="7777777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2426D5" w14:textId="77777777"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2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F26307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геодезическая спутниковая ГЕОСПАЙДЕР БС № 300068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CDF431" w14:textId="77777777"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300068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1DB6EC" w14:textId="77777777"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С-ГКФ/26-03-2026/514145007 действительно до 25.03.2027</w:t>
            </w:r>
          </w:p>
        </w:tc>
      </w:tr>
      <w:tr w:rsidR="00035E0C" w:rsidRPr="00EB43A2" w14:paraId="619E14AB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91C77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5900630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88BC84E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</w:t>
            </w:r>
          </w:p>
        </w:tc>
      </w:tr>
      <w:tr w:rsidR="00105FDF" w:rsidRPr="00EB43A2" w14:paraId="304F575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14A65EF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E355D77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FC3455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ED5F4B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5AC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9BB5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4EF2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AC71F8F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125E9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63B30F2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489BF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E9E9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E87E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0974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8BAB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6FC73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133D7F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A02F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16F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1784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DA54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84E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A18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A64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105FB0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F0FA8F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612C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9962B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F0E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8196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4AE1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F73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1653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856F68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19E37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D30BA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48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1B5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735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843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84F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31D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59338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F304FB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38DD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D6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D40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191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0C7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A54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90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18CAF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DA3E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6EC00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lastRenderedPageBreak/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938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9A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52D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356075.96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E3D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9D1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BAC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99017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B2673C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AAC8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C2E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F16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CB9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C3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BEB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B2C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A626A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920A19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350E6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BC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925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2BD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4E4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4FE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62E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873C4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B6B486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E445B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A9B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82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419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1A6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54C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55A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FD532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05EF86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C52D12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</w:t>
            </w:r>
          </w:p>
        </w:tc>
      </w:tr>
      <w:tr w:rsidR="00590258" w:rsidRPr="00666D74" w14:paraId="5571E5F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6CAB1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B534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6120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44D499E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40DEE0A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7170C6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8F7FE9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EF2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37A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126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CB235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E28988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2CE4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B9A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4F6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302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BE21E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AF7E8A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70508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257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08F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A5F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FB3A4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629668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A4F1E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532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CAA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325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B162D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A034A6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506C6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111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55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BFA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B90BB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B94834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4AA3A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4D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F3F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9B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311F8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52B21F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7C561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856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7A3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F1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8D3B5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5E4177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C40AEE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</w:t>
            </w:r>
          </w:p>
        </w:tc>
      </w:tr>
      <w:tr w:rsidR="00EB43A2" w:rsidRPr="00666D74" w14:paraId="42B9FB8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0341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91F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F1AF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EC5F6C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36D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B72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D9560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FA182E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98040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07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B695E7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1826B5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26C1E9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EF1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74C2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B0B69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C87E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661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7455C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CBAC1D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D9E09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929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CA6CB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10.19 кв.м</w:t>
            </w:r>
          </w:p>
        </w:tc>
      </w:tr>
      <w:tr w:rsidR="00E70CD1" w:rsidRPr="004A75A7" w14:paraId="317CCEE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A2E0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70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4AB7E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+ 1.43²)/(2 * 1.43)) = 10.19</w:t>
            </w:r>
          </w:p>
        </w:tc>
      </w:tr>
      <w:tr w:rsidR="00E70CD1" w:rsidRPr="004A75A7" w14:paraId="44E6BE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1AA5E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451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18439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919C9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34320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39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AEF5D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14:paraId="54E8E37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62FDA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CB7D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4D34A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1BFA9B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6C654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AB4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8D13A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859270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DF815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C91B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DFF225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5C03B5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3BB44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51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1FCB1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47:26:0000000:25032</w:t>
            </w:r>
          </w:p>
        </w:tc>
      </w:tr>
      <w:tr w:rsidR="00AF1B59" w:rsidRPr="004A75A7" w14:paraId="0644574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B0E1E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3355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D92A9B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7F48C4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D4DF8A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90731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39B4D62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30C1A60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BB589C8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E739447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lastRenderedPageBreak/>
              <w:t>47:26:1111003:1</w:t>
            </w:r>
          </w:p>
        </w:tc>
      </w:tr>
      <w:tr w:rsidR="006360AC" w:rsidRPr="004A75A7" w14:paraId="6903008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5C794B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lastRenderedPageBreak/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0A5F05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43EC8D8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786E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AF683ED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7ABF584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</w:t>
            </w:r>
          </w:p>
        </w:tc>
      </w:tr>
      <w:tr w:rsidR="00105FDF" w:rsidRPr="00EB43A2" w14:paraId="1EACEE07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E2FCCB4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ACCD24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7C112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B34476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117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F9E9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3A07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1206D2B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08E66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8DB596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ABCCA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072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82CA1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4E9D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ABBC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C2E51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CFA583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B6B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B4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668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D057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89D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279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C86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DC0D63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73B2C1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3517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82C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FAD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D45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816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C23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104D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601CBB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BCF1D8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16650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000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E18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37A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E6E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EE5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23B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8D38F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044C85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AC3D3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9F9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C65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B7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355856.42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03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F1E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C1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D4802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92B95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C73EC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0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7B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BA0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355876.81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36C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30A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</w:t>
            </w:r>
            <w:r w:rsidRPr="00737280">
              <w:rPr>
                <w:lang w:val="en-US"/>
              </w:rPr>
              <w:lastRenderedPageBreak/>
              <w:t>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77F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C938B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665396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DC78F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24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B10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165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355875.62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E08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2278510.42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12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FED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896E9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7186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8F3E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93C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E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257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355863.27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C5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2278510.19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EC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39E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6B60E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DDEC8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33CF1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88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FE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C37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355863.55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72B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9C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5DB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704A4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D1C66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C5A6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27C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60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0B7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A0A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0B4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143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818C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03E502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94801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CB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BB2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0A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260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06A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174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35B3C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854E30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95BBDE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</w:t>
            </w:r>
          </w:p>
        </w:tc>
      </w:tr>
      <w:tr w:rsidR="00590258" w:rsidRPr="00666D74" w14:paraId="4A1251E0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956F6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FE50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1841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Описание прохождения </w:t>
            </w:r>
            <w:r w:rsidRPr="00666D74">
              <w:rPr>
                <w:b/>
                <w:sz w:val="22"/>
                <w:szCs w:val="22"/>
              </w:rPr>
              <w:lastRenderedPageBreak/>
              <w:t>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E149A87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Сведения</w:t>
            </w:r>
          </w:p>
          <w:p w14:paraId="07790DC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о согласовании </w:t>
            </w:r>
            <w:r w:rsidRPr="00A9191B">
              <w:rPr>
                <w:b/>
                <w:sz w:val="22"/>
                <w:szCs w:val="22"/>
              </w:rPr>
              <w:lastRenderedPageBreak/>
              <w:t>местоположения границ (согласовано/спорное)</w:t>
            </w:r>
          </w:p>
        </w:tc>
      </w:tr>
      <w:tr w:rsidR="00590258" w:rsidRPr="00590258" w14:paraId="5AE60AC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DBDC43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lastRenderedPageBreak/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C0AA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412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7B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1E426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921453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37AE2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342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30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715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97A1A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3E851F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69BFC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D5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1D8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403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239A6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45FB04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9E438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86F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662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D24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CA851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A69288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FA31C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046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688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50E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0C0D5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8163F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45E13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0BE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34F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19F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6FD5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2D8481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E5F75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0C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8F2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56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4D9EF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8F4AC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5181F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35F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699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B10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65698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55E01D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344DC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4F1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F7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741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F95C7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485F71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79C4F7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</w:t>
            </w:r>
          </w:p>
        </w:tc>
      </w:tr>
      <w:tr w:rsidR="00EB43A2" w:rsidRPr="00666D74" w14:paraId="18C547F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2D5D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361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13843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920D4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C75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FF7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14E2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EE930F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5C4D7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B2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8EA1FC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58452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0752B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DCC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AE447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6A1D5F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5D11B3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1C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88794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9A07E1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9B170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A31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075B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11.45 кв.м</w:t>
            </w:r>
          </w:p>
        </w:tc>
      </w:tr>
      <w:tr w:rsidR="00E70CD1" w:rsidRPr="004A75A7" w14:paraId="7433172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1304C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771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611A1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+ 1.78²)/(2 * 1.78)) = 11.45</w:t>
            </w:r>
          </w:p>
        </w:tc>
      </w:tr>
      <w:tr w:rsidR="00E70CD1" w:rsidRPr="004A75A7" w14:paraId="2194B86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0B5C5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86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2C32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71A2D40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734B7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09D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E0442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17B14BA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ADA86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3B61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4CC86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BD16A9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EE6A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8BD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05566E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76BF1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F2F847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71F8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BFF715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3C129C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8EAE4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AA9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0108F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47:26:0000000:29268</w:t>
            </w:r>
          </w:p>
        </w:tc>
      </w:tr>
      <w:tr w:rsidR="00AF1B59" w:rsidRPr="004A75A7" w14:paraId="4F0F50C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6D309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3D1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E6D1E7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CEEFF9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99BAA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9B726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801D41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FF1F4DA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7CEEC97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85715F3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</w:t>
            </w:r>
          </w:p>
        </w:tc>
      </w:tr>
      <w:tr w:rsidR="006360AC" w:rsidRPr="004A75A7" w14:paraId="738059A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4B267D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105457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776D3A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FC69E2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5F9A8CF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4A26B43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47:26:1111003:102</w:t>
            </w:r>
          </w:p>
        </w:tc>
      </w:tr>
      <w:tr w:rsidR="00105FDF" w:rsidRPr="00EB43A2" w14:paraId="1285B421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5CDBAE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088287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68118D7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E5C075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6F8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A415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A9D40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A0F5B85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36E1C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8842BB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1A2BFC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2C2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284B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BA1B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49211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716D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92F6958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F89B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3151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68F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CF2A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3665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9BBA6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90F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6559B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CEE1A9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920B9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2530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5CF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F787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A552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2C3B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AD6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FE7D9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A68D31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7FEE5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9D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4C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546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57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990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18C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8808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B1775F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776EA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C1B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4F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70B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E0E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2278474.27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848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4E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8A061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064B02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1582F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D9D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9E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66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1F3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BEB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AF9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A2460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F204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C620C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7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36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6F0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355945.09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93D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BA2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36D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4C0F4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B1541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9380C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3D4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6EA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C8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D77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FEA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18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009DC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042362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F43280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47:26:1111003:102</w:t>
            </w:r>
          </w:p>
        </w:tc>
      </w:tr>
      <w:tr w:rsidR="00590258" w:rsidRPr="00666D74" w14:paraId="39CC548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249EA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E8669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529A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90B509F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220A7A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8AC3D4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D2EAD3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8B34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08C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BD2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65C11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89B4E2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B6DA8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6C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E0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43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AA917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E14094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11484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315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D23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CC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CCD1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7C546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B4A52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E55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690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791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8BC30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872720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33174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C1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ED2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E9D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F8020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111B23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8C515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C98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000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EB4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9AA0A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CE6AD3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EE740B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47:26:1111003:102</w:t>
            </w:r>
          </w:p>
        </w:tc>
      </w:tr>
      <w:tr w:rsidR="00EB43A2" w:rsidRPr="00666D74" w14:paraId="76D4538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6A40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E23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2C82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85CFCA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756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BB8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14F73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610AA3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48BE0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CC9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64A4BC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554d9100-0bfb-4cae-82e9-18cba95c87ff</w:t>
            </w:r>
          </w:p>
        </w:tc>
      </w:tr>
      <w:tr w:rsidR="0014372A" w:rsidRPr="004A75A7" w14:paraId="40DB1AA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60069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7D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DBF1E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3A6628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9B6C3D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30A2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A93D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F4AEA7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1F344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7F9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3EFBB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10.02 кв.м</w:t>
            </w:r>
          </w:p>
        </w:tc>
      </w:tr>
      <w:tr w:rsidR="00E70CD1" w:rsidRPr="004A75A7" w14:paraId="144840E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10BC2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880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E2364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+ 1.49²)/(2 * 1.49)) = 10.02</w:t>
            </w:r>
          </w:p>
        </w:tc>
      </w:tr>
      <w:tr w:rsidR="00E70CD1" w:rsidRPr="004A75A7" w14:paraId="7B6A55D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EF410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723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0D5E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BAE035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6C9E1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584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BC950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14:paraId="48FFA5F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C2D35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3C9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4B6F7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3414CE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8F7D2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1B6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444CC0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FAAAC9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2FE3C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DEA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DF902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C2662D2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AD11E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737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7C335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47:26:1111003:119,</w:t>
            </w:r>
          </w:p>
          <w:p w14:paraId="76CA5B8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47:26:0000000:8271</w:t>
            </w:r>
          </w:p>
        </w:tc>
      </w:tr>
      <w:tr w:rsidR="00AF1B59" w:rsidRPr="004A75A7" w14:paraId="043C461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9FA3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E759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E8136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48E3E7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5A59C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338E6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4E9B33E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64F0B21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FFF6DD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526A330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47:26:1111003:102</w:t>
            </w:r>
          </w:p>
        </w:tc>
      </w:tr>
      <w:tr w:rsidR="006360AC" w:rsidRPr="004A75A7" w14:paraId="4A9F69C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6ACEA7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869217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6AA1998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A8CC1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9535ED3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6A4BF81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47:26:1111003:103</w:t>
            </w:r>
          </w:p>
        </w:tc>
      </w:tr>
      <w:tr w:rsidR="00105FDF" w:rsidRPr="00EB43A2" w14:paraId="4699DA4F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69AFE1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78CFB85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1469C2A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58DCF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E36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9B15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94494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ECC860F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FAFC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A15AD7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CE1C64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9061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C9E3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FBBE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7EDF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142A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CE9B6D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C688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A42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416E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B835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994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1DC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EF4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0069DB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320485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876D3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6E3E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2873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9B2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AC57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4D8A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690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4CB83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F19942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85079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92E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5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BF2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355945.09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18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999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F80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A59A3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C98F40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569A0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46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9E5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FFF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B10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FF3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A88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CB556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16C662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D6FB6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603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50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F15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355965.92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3F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2278474.67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928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64F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353CD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617C3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98337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771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1F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541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49F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EDA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167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F761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27D304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E6FE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D7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73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1F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CF9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97E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96B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8DFF0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D5E86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B2800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4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F96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9BF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355945.09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5CF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9B2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8AD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838D7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1D8BA1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420578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47:26:1111003:103</w:t>
            </w:r>
          </w:p>
        </w:tc>
      </w:tr>
      <w:tr w:rsidR="00590258" w:rsidRPr="00666D74" w14:paraId="241D218E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66E01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08C6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648E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32742FE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4420740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A82CDDF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9D0F7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2724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F5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532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4FCD4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9126A0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20BCE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C78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2E7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2E3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713E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FC6509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7AF08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3E4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6F2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15F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1B923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63525E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0F1C5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A4E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F81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0B4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A49D5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98075D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FC5FE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E8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355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9C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DD07C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43EEC4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35D8C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270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192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E70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8D8BF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52B2B6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FA409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FB6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7AA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98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FEEF3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5981F1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2BF663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47:26:1111003:103</w:t>
            </w:r>
          </w:p>
        </w:tc>
      </w:tr>
      <w:tr w:rsidR="00EB43A2" w:rsidRPr="00666D74" w14:paraId="21806C8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6BC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C61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21A33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EE1F81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12D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AAD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A6AD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E49419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F8AFA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67B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2F0E6C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910E70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6711F4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A963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F71C9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D894E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7CFD65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E873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0F7F0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C830FE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940F0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A40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CDD57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10.03 кв.м</w:t>
            </w:r>
          </w:p>
        </w:tc>
      </w:tr>
      <w:tr w:rsidR="00E70CD1" w:rsidRPr="004A75A7" w14:paraId="20CCDC8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06947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A13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87FB9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+ 1.43²)/(2 * 1.43)) = 10.03</w:t>
            </w:r>
          </w:p>
        </w:tc>
      </w:tr>
      <w:tr w:rsidR="00E70CD1" w:rsidRPr="004A75A7" w14:paraId="1DF5870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34F1B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09E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278A6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C2E18B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4B130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225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00A7B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14:paraId="2E9F28F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767E5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BE59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68480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C3976D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F2E34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A49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88C6A5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3C3E71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90FA3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B6D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0346E8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54314BA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85D2D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9E3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3EC0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B16FBA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7ED5E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9AF9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030D03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878F04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C17ED9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2C3FC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983D6B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997FBF0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2A70620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CA2B8CB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47:26:1111003:103</w:t>
            </w:r>
          </w:p>
        </w:tc>
      </w:tr>
      <w:tr w:rsidR="006360AC" w:rsidRPr="004A75A7" w14:paraId="2F0F345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6A92F3B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385CCD1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ECE781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587D5E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7799CE3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1E19E10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47:26:1111003:104</w:t>
            </w:r>
          </w:p>
        </w:tc>
      </w:tr>
      <w:tr w:rsidR="00105FDF" w:rsidRPr="00EB43A2" w14:paraId="4FBC4823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F84787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80E82C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776139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5284ED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608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3137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F451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2EAD41C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D7EB9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96A6CD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DB4F5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A11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1B8D1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BF75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C1D5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9E8BE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057CEA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765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8E0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5CF4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AE9E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C32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B49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D82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3B55D0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8A41A7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9817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5F6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E35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29D0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0D0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476B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9C1B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C66F2E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1BFA29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83BF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72C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4CC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69B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91D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E3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A3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27C51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70EAAA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CCA58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28A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44C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F29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472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454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0DB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0CD33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DF10D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B4ECA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C0C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3A4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9C0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355965.92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7C4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2278474.67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916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01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03BB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77E031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9658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65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090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1F9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E7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19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EFD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C966E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8151BC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4A3C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F4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8B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086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801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7A9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18A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63573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30F6D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6F8A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A5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0A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960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767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961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7E7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DBAA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8311A3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D8068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13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183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AB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11A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BED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CDB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8CD0B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2FC94D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C84A6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829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D7C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25C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6B9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31C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DE5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13504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F0874F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E76B33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47:26:1111003:104</w:t>
            </w:r>
          </w:p>
        </w:tc>
      </w:tr>
      <w:tr w:rsidR="00590258" w:rsidRPr="00666D74" w14:paraId="0CAB7CE5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C283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04CF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6021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CFAFC14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3A56F4B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188AB2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E31F34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E8B5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20E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EE4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2CECE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97B05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1B36E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5B8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B84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A08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67783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C05757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9D824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2B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2ED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4E4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BF329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E64EBF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776A0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AA0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57F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340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7B472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D8715F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BC81D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411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FDD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368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C520C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FE18F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62438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5EB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A59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2E6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662D3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F84190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4C850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A2C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5CB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25B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127E4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5DDA9B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C0FF3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49D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1EF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82A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97FE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1B92FD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C4028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FDD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E9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B6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8ACBC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642145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6DC597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47:26:1111003:104</w:t>
            </w:r>
          </w:p>
        </w:tc>
      </w:tr>
      <w:tr w:rsidR="00EB43A2" w:rsidRPr="00666D74" w14:paraId="7875388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0E77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B70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988D6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0431B9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6EF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683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97592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DDC83F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85FFB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E2F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00918B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B8EC41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BEBDE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201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906C11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23403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062A6F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A1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07C59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92690F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69CC1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FE1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0ECE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10.06 кв.м</w:t>
            </w:r>
          </w:p>
        </w:tc>
      </w:tr>
      <w:tr w:rsidR="00E70CD1" w:rsidRPr="004A75A7" w14:paraId="4027FA6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93B57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3B0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D60FC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+ 1.50²)/(2 * 1.50)) = 10.06</w:t>
            </w:r>
          </w:p>
        </w:tc>
      </w:tr>
      <w:tr w:rsidR="00E70CD1" w:rsidRPr="004A75A7" w14:paraId="1B002CA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BEAC6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6A2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CE3E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0900FB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BDAF5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E6E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D53CF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14:paraId="2C4FBE3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B8C13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490E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D44B0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3F07A7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1EA7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11C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D2A429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4B52AA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96B1DF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9E9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E17793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93B265D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312F7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CA6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63C9A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80FDD8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3BA7CF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8ADE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911E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8D7E4E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B23008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5E947E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78F83C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55474F1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D760461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392E47D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47:26:1111003:104</w:t>
            </w:r>
          </w:p>
        </w:tc>
      </w:tr>
      <w:tr w:rsidR="006360AC" w:rsidRPr="004A75A7" w14:paraId="754E297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416F9BF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77F711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19D2ABD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9A3983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22B598E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57D477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47:26:1111003:105</w:t>
            </w:r>
          </w:p>
        </w:tc>
      </w:tr>
      <w:tr w:rsidR="00105FDF" w:rsidRPr="00EB43A2" w14:paraId="3E2E439D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41759D6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EDE389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FFE572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FE4A57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BDD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F8AA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6C118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D7A97C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E646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4AB092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6137B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9609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2A02C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A7AE1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DCC9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2DC35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8BB01A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6B11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711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B028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C898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5CD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402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4E10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CFA35D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55588C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C09FD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F4F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A18F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F87D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8B1E4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79E7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7958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2E0A80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284F43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6CD7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72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2C8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5B4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F5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5B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395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B76AB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C07E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99119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5E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472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A0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BCC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42F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A0D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63B26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6DDEBB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C96B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0C3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56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D7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5E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2278475.50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A94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143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AC1CE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D3FE33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A79EF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713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C10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B05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EDC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3A9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B03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F7032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A64F49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FC10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3AC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DAC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FE9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1C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2FB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956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FC8B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91DCE7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074CE6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47:26:1111003:105</w:t>
            </w:r>
          </w:p>
        </w:tc>
      </w:tr>
      <w:tr w:rsidR="00590258" w:rsidRPr="00666D74" w14:paraId="01A04752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85E2C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9AD5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B62D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1EB4DC3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B12F726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D3BFEF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DCD872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E71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623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9CC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B8951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6302EE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B1871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BDF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934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0AB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DF50E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66582D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84EE9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304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66C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1A4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C2FE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2EE56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A0DA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E64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75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835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ED00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57A45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23398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777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C30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99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311DF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D5A0BA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47562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B56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738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01F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FC7D2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9A52F9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7DA80F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47:26:1111003:105</w:t>
            </w:r>
          </w:p>
        </w:tc>
      </w:tr>
      <w:tr w:rsidR="00EB43A2" w:rsidRPr="00666D74" w14:paraId="776291FE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ED01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12D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35C8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D6A5B1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B86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4BD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022F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1762FC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35306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08AF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4CE190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87E636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1480D2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DEB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D2F7E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11FC7B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B8C062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588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850BB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53BD71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3CCB8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1DE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7F3C5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10.32 кв.м</w:t>
            </w:r>
          </w:p>
        </w:tc>
      </w:tr>
      <w:tr w:rsidR="00E70CD1" w:rsidRPr="004A75A7" w14:paraId="344C1ED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B83BC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ABF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A5F8F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+ 1.39²)/(2 * 1.39)) = 10.32</w:t>
            </w:r>
          </w:p>
        </w:tc>
      </w:tr>
      <w:tr w:rsidR="00E70CD1" w:rsidRPr="004A75A7" w14:paraId="7EFC65C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47665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C2D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F6AA9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78A95F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D9A98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AF3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2F8EE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14:paraId="3F0C0D1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A8720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916B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76A10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6F9FFE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5E0D4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783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49F23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F67FF5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DAC98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626A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3647A9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44607B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BBFB2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0B9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E9B80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335C8F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A3A8A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54C7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E33A07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FDEFC3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6B0B2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97170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5B552A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18D8754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7E4FD4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0C931EF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47:26:1111003:105</w:t>
            </w:r>
          </w:p>
        </w:tc>
      </w:tr>
      <w:tr w:rsidR="006360AC" w:rsidRPr="004A75A7" w14:paraId="2DD8E7C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D8D4B67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927681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B75B30C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4176C1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2BA144C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D62CF5E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47:26:1111003:106</w:t>
            </w:r>
          </w:p>
        </w:tc>
      </w:tr>
      <w:tr w:rsidR="00105FDF" w:rsidRPr="00EB43A2" w14:paraId="2B44EA8B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7A9AEE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3A8BC18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EFCF24E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DE699DC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4BB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A6734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5E073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BE07C36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09F4B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4C6ED05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8E8899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CF07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A49E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3428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CBDD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FBB7C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29A13D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9F7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C9D0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F6C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C4FA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6364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D27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D31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DEC0DF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03674E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D714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E81F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962D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F69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F7AF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DAB4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F4F9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81B62B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CB8A43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3071C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C1C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9E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999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1BC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64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F2F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22A24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D60068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06F5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B15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B0F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31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285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2278475.50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54E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32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1CD68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04804C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E7A6C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D6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4A9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B87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356026.23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05D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2278475.87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0E4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5EA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0610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559C0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EBB3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C5C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487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45A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356025.68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606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1A9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41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5378F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963614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4FF77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3CD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D45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600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9BC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FEF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29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25ACD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E57BEB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96F591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47:26:1111003:106</w:t>
            </w:r>
          </w:p>
        </w:tc>
      </w:tr>
      <w:tr w:rsidR="00590258" w:rsidRPr="00666D74" w14:paraId="206AFA12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CB39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1C54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009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658809C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C4AE61F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8D7C88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0850F7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F810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399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C73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4BCBD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F50FE9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35B41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12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99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08F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8D78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DF93DC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4357E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ED34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959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CEE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2C850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9D6AD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C3F76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FE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069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21E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56751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D74714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D37F2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D90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B86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B8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1EDF9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85954F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29BCC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FDC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BE6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E3C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FA85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300FEE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61E49C5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47:26:1111003:106</w:t>
            </w:r>
          </w:p>
        </w:tc>
      </w:tr>
      <w:tr w:rsidR="00EB43A2" w:rsidRPr="00666D74" w14:paraId="7B5E703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CDAC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F17D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E1D96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2F2CE2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4E2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8D1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C20C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619C5B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DAC5A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15D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9CD811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12694D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C3BB08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E472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4AA84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7565DD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28EF45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0AE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5E00E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D01B84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5BB1F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146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C4411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10.25 кв.м</w:t>
            </w:r>
          </w:p>
        </w:tc>
      </w:tr>
      <w:tr w:rsidR="00E70CD1" w:rsidRPr="004A75A7" w14:paraId="5AB172A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06E94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748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F3452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+ 1.45²)/(2 * 1.45)) = 10.25</w:t>
            </w:r>
          </w:p>
        </w:tc>
      </w:tr>
      <w:tr w:rsidR="00E70CD1" w:rsidRPr="004A75A7" w14:paraId="0B0D4A4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87C64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B32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5EF5E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8092EC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E6928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1D7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251E5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14:paraId="7A22896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54F71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02EC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B5023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9806AD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FF73E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C25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E6C0D4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DB2778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8FB48A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E455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FD4E5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44E240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06AD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343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5007F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47:26:1111003:133</w:t>
            </w:r>
          </w:p>
        </w:tc>
      </w:tr>
      <w:tr w:rsidR="00AF1B59" w:rsidRPr="004A75A7" w14:paraId="1AC8A54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C8510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78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FAACE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04E5F3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E78D8C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21112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9CBEBF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F9F4127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9A83CF6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637A419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47:26:1111003:106</w:t>
            </w:r>
          </w:p>
        </w:tc>
      </w:tr>
      <w:tr w:rsidR="006360AC" w:rsidRPr="004A75A7" w14:paraId="3EA87CD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B93489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539C85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F994399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CA6533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878D228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5C317E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47:26:1111003:107</w:t>
            </w:r>
          </w:p>
        </w:tc>
      </w:tr>
      <w:tr w:rsidR="00105FDF" w:rsidRPr="00EB43A2" w14:paraId="78B467D7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E232F2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6D5F212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F7D67B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C00920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DD3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4D8C28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6C57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CD1D4B2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D99D8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DBCB83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FF996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BA0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DF8BE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9C4CA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061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3EB7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3324AC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6E6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C4F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9A8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CC66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1AC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273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A06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B5C57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F0549D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621A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7229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6C41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DFE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0558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E0C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FE87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D943A8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F20080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EF88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733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82B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752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28A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D12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9A2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5709C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1CA4C8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E055B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677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FDD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6D2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A27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04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75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1CAA9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BA8E8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6F52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4A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A8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5C6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356055.54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8A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C4F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183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CA8E1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F3725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FAC0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C8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B2D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5C6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097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654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84C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DE79C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8869B7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75FDF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97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67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B7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6CA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28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A5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BC86A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143FA0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072C87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47:26:1111003:107</w:t>
            </w:r>
          </w:p>
        </w:tc>
      </w:tr>
      <w:tr w:rsidR="00590258" w:rsidRPr="00666D74" w14:paraId="62E71F05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DBC73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67FA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C922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3506DA9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F8BD7EA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2826CB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9DFC2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462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8ED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600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DE62D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2141C6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9291A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512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46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23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58647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BE578F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3559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37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C45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14F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6A665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D7D7DA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5F6A2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8D9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1A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D5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BCDD2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090096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4B775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490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3D6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ACC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91AA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D30A2D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C4951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99C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61F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49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AB1AD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96A4054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DE4B115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47:26:1111003:107</w:t>
            </w:r>
          </w:p>
        </w:tc>
      </w:tr>
      <w:tr w:rsidR="00EB43A2" w:rsidRPr="00666D74" w14:paraId="4E18BAE4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BE3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2CC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9BB91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56DF9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6894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726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0DD9E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7AA3CD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19754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F48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154FFB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334D19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EC798B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BE3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A6346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2CEEB4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5A8CD1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EF6B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6585E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6D5D80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25B08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16C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61250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10.31 кв.м</w:t>
            </w:r>
          </w:p>
        </w:tc>
      </w:tr>
      <w:tr w:rsidR="00E70CD1" w:rsidRPr="004A75A7" w14:paraId="0BA3E46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CC782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4B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A2E7D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+ 1.47²)/(2 * 1.47)) = 10.31</w:t>
            </w:r>
          </w:p>
        </w:tc>
      </w:tr>
      <w:tr w:rsidR="00E70CD1" w:rsidRPr="004A75A7" w14:paraId="5ABE68B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7E85C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2A3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64452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5BB3D8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C5575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199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69B2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14:paraId="284FB17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3512E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091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20F47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E67635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58884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3E3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10AA70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E823C0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5A62C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879E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BA6FD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34FD8C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44FB8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66D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CB09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47:26:1111003:134</w:t>
            </w:r>
          </w:p>
        </w:tc>
      </w:tr>
      <w:tr w:rsidR="00AF1B59" w:rsidRPr="004A75A7" w14:paraId="504BE11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3BA25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5E05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39AF1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7F7B36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06615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D1B68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554240C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764342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4A973F9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3D2C1D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47:26:1111003:107</w:t>
            </w:r>
          </w:p>
        </w:tc>
      </w:tr>
      <w:tr w:rsidR="006360AC" w:rsidRPr="004A75A7" w14:paraId="6A6C592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A3148C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C101BC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5A736E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A5B896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B046F31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AF1D851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47:26:1111003:108</w:t>
            </w:r>
          </w:p>
        </w:tc>
      </w:tr>
      <w:tr w:rsidR="00105FDF" w:rsidRPr="00EB43A2" w14:paraId="34CA2560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42AADDA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45C5233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A44AC0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A08AC3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99B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DC6B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E541F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51DEEB8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5BF14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C4AA77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8863F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788E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0D58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C4BE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9793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6B528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82A623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5B92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B3B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B4B0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BE5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390D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811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03C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371B97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710FE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F90C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15E2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2E62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30AE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5D32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4D22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08DE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5CD556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B97871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7C95B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7F0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03B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501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D52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2B1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75A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47BFD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82F69E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25DA4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226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5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BD9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356075.96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306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B94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EAA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ABBB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485ED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E1B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EF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BFB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BDD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6E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F9E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ECE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A25FF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6D2CD0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6B75B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A60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9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A6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915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2F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9E2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740AE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6B895B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107D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70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7CC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F7E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5D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B8A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58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92CC6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99166F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5532F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47:26:1111003:108</w:t>
            </w:r>
          </w:p>
        </w:tc>
      </w:tr>
      <w:tr w:rsidR="00590258" w:rsidRPr="00666D74" w14:paraId="38D0A15E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27791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CD76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0237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91C9985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93A3359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E4E3E9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CB6A4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7C3D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047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BD3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C3CAF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3EA1B9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C4376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DFE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76D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031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86A16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329B18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08A5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DA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66E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964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D6528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02C5E7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8B8A3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20F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FF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0D7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5CEE3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AC90D1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31FAC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EA4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56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9B6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BE2D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7B6A39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0923A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526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F2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1CC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27E63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44A658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4AFB89E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47:26:1111003:108</w:t>
            </w:r>
          </w:p>
        </w:tc>
      </w:tr>
      <w:tr w:rsidR="00EB43A2" w:rsidRPr="00666D74" w14:paraId="1844457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EDF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71B9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5A10D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EDC88C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E09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F22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28DF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200776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79256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68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7BBCA3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8E08F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F1A17A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B73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9D700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550DF2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FFF0A3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B6F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55029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19332C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8CB60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F77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368B8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10.12 кв.м</w:t>
            </w:r>
          </w:p>
        </w:tc>
      </w:tr>
      <w:tr w:rsidR="00E70CD1" w:rsidRPr="004A75A7" w14:paraId="294DA9F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0FBE6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710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87A83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+ 1.47²)/(2 * 1.47)) = 10.12</w:t>
            </w:r>
          </w:p>
        </w:tc>
      </w:tr>
      <w:tr w:rsidR="00E70CD1" w:rsidRPr="004A75A7" w14:paraId="7059180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7F1E7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682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C518E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DB713F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FAC02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6E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A449F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1B7B635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871A7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8C0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00D86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D8956B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9E5AE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B53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BE387A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E70058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D0A5B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15DC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1A565C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74459F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90DA6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148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D99C0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D7AB6F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3D32C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CE02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7C0FE6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9831A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CA9F8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5646D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E7C525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1D71820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5AF7A89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7FCA1C7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47:26:1111003:108</w:t>
            </w:r>
          </w:p>
        </w:tc>
      </w:tr>
      <w:tr w:rsidR="006360AC" w:rsidRPr="004A75A7" w14:paraId="29DE7B3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C54C6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3100D63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830ADB9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2A98B1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A61B5A6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E854982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47:26:1111003:109</w:t>
            </w:r>
          </w:p>
        </w:tc>
      </w:tr>
      <w:tr w:rsidR="00105FDF" w:rsidRPr="00EB43A2" w14:paraId="71968363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1828EB4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8A94A5C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EC728BA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63B503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4E4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238B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67110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76C4F94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358F4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1D253A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9726AC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E380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2A0D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0E47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9A84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ABAF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3955C8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FBB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ACC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692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81D9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128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EE2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4CF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94C6A5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36BD45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C079A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92B5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1BF1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E5DC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05AF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DF7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D0B6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26D951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8F3CD8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BEC8C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6D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3CA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C26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493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257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A1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BD305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106DC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21553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10C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27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EC6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E3B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7A5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1E2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45566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00E69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506C9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D6D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EAF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401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356136.28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C8E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04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523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DA97D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ED8FCB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9BA2B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5C7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39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97F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356135.88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B4A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117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BF3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3B9BE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12548A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6375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66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892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4D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2D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9AA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B50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F03B7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B0C4A4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E61DA9A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47:26:1111003:109</w:t>
            </w:r>
          </w:p>
        </w:tc>
      </w:tr>
      <w:tr w:rsidR="00590258" w:rsidRPr="00666D74" w14:paraId="25049044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8A0A8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22E7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C594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079C36C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A4ADCC6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BD5392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1F4FC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6ACB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2C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B1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2020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316CCC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FEB99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3AE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BAF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0E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174DF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224768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B9E1A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9FD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88E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7CD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6C91D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C6484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E39EB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8B0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71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B65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D5C3D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077FC9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D072D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474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259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232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9EFDB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37D3D2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223D0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AE9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26D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CC3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C660D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F3113B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9F7AA7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47:26:1111003:109</w:t>
            </w:r>
          </w:p>
        </w:tc>
      </w:tr>
      <w:tr w:rsidR="00EB43A2" w:rsidRPr="00666D74" w14:paraId="4E1D7E1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0C0E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DF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CE4A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9BB096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50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EED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B139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5BEA65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6593AF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686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B62537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40647B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003F1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DC8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99D17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75B59D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FAA7ED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0483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F187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2CCC62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924C4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1A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6AC9C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10.25 кв.м</w:t>
            </w:r>
          </w:p>
        </w:tc>
      </w:tr>
      <w:tr w:rsidR="00E70CD1" w:rsidRPr="004A75A7" w14:paraId="4AEAD4A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DA38E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05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A27EE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+ 1.45²)/(2 * 1.45)) = 10.25</w:t>
            </w:r>
          </w:p>
        </w:tc>
      </w:tr>
      <w:tr w:rsidR="00E70CD1" w:rsidRPr="004A75A7" w14:paraId="65FE756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EC229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EF9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AF73E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1830E3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E9EBD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A2F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1A357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14:paraId="1FAD699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5665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017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8B725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96C0DB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B8895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A7D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71637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24B951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5778E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0CB7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3FA28C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0683BA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A2C6E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67D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B957C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82AAC4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C4C2B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D2E6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9DBB63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ADC454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207F3A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BDC6E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85AA20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8765C7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F5B4CE0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CA10629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47:26:1111003:109</w:t>
            </w:r>
          </w:p>
        </w:tc>
      </w:tr>
      <w:tr w:rsidR="006360AC" w:rsidRPr="004A75A7" w14:paraId="77468C9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C60796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1DF4D5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2699E2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C1E0C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2458DAE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8E6332A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47:26:1111003:111</w:t>
            </w:r>
          </w:p>
        </w:tc>
      </w:tr>
      <w:tr w:rsidR="00105FDF" w:rsidRPr="00EB43A2" w14:paraId="199104C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159014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E9231E6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A6B8A3A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B70C69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849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D964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4BE9D3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E564C66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BDAB8F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6DF6F0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AA2C7E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09C3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23D74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C6D2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42BC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FB35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587B56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9E17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8876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E1E0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FB07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45A2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4F1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F25A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EE42DC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96F0FF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300D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3C90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31FC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69F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EA6B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B043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DD52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7833FB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681672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C315F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C1C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BE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5B0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457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580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BDF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A7F4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902A35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5F7BB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03E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A33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CE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356156.07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2DB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2278478.99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A1A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08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5D654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5D8DF1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411E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D1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2BC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E5C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80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2278479.69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E8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60E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98113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6A0F19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F26D9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E83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305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850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356180.50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F87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2278498.91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F0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531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F73B0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C0DFD6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61B4A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EE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8D2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FF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34D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83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00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AD7FD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D9AF5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BFF96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47E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2E1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81E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73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0B5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FB8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86CFA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B463F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2926E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348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D2E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695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9D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B11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F0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4F24D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6CA9F37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0FA20D7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47:26:1111003:111</w:t>
            </w:r>
          </w:p>
        </w:tc>
      </w:tr>
      <w:tr w:rsidR="00590258" w:rsidRPr="00666D74" w14:paraId="4EA9624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4AC2E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4853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772A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795A105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24F1370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2C8D57F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2B957B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742A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38F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119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C0780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869039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B32AC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C4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A7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A8F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F0D6B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C9962F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BC8A8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5DD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0A8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957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EC78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6A256A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760D7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A4E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633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6C6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12786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BF5D9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E3C7F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E5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1FA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0EC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75818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4162FB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AE805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BC2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1ED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259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A787E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A08D1D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3073A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1CD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6D6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CCB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1BAEA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61AD5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66879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499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772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33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A80F5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331678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A448F12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47:26:1111003:111</w:t>
            </w:r>
          </w:p>
        </w:tc>
      </w:tr>
      <w:tr w:rsidR="00EB43A2" w:rsidRPr="00666D74" w14:paraId="3ED1CCB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6709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A3C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CFE00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53AF37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14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6B6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EE623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46BF06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9AA5A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8CF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773654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BE2206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F1BE76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8D0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444A4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025584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0188AD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218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42FE5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94F7C3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B9815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2B7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236E6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10.33 кв.м</w:t>
            </w:r>
          </w:p>
        </w:tc>
      </w:tr>
      <w:tr w:rsidR="00E70CD1" w:rsidRPr="004A75A7" w14:paraId="39274FF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5E6F6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A4B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320CF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+ 1.16²)/(2 * 1.16)) = 10.33</w:t>
            </w:r>
          </w:p>
        </w:tc>
      </w:tr>
      <w:tr w:rsidR="00E70CD1" w:rsidRPr="004A75A7" w14:paraId="6995EC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32BAF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D36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CD933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F4A94E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9992E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F15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CC9A5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2F01EA8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3E9DA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240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F9ECE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15DAEA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90097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4B0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4FB84A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2A2D852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01DFE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C92D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90A8A6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C6AB72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51B0D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BC9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C3AA5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2C91A0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0039A4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1B73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19E09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A50F03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F95CD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6B37D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48F7A3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BF4A59D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E1C838A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6EF0DE3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47:26:1111003:111</w:t>
            </w:r>
          </w:p>
        </w:tc>
      </w:tr>
      <w:tr w:rsidR="006360AC" w:rsidRPr="004A75A7" w14:paraId="0B62F6D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82644E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C4EF03B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7393B58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A4E6DA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5668CFE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9A68C70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47:26:1111003:113</w:t>
            </w:r>
          </w:p>
        </w:tc>
      </w:tr>
      <w:tr w:rsidR="00105FDF" w:rsidRPr="00EB43A2" w14:paraId="1DD4A360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A3B99C1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B8664C4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A613747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18C4A3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8CC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15B23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1F17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A98E1A3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14E35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0F7DB9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E924FA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5743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E9BE1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EC7D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5CA1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27A52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E0A6A7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93C1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4EE4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83BB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5CF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881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B1F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77B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9E8969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826FB0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4C73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A819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BC7F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1FE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E39CE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74B7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8B5D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D446D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CB6CC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79889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1B5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DCA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0E5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73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AEE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0C3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EB7A1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F2E53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CC1FF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7E4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2A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FA5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574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81A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871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DC13D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7838D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4F8CD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567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F41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AAF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355937.37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775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DB2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813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5D2C9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511B7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E18E6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2A9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6A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45D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355937.05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03A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2278589.22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9F6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C61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2ED0E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FC0F9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BAFFC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41B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EE1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59B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BE3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346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C5D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5C875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0798AB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9208AC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47:26:1111003:113</w:t>
            </w:r>
          </w:p>
        </w:tc>
      </w:tr>
      <w:tr w:rsidR="00590258" w:rsidRPr="00666D74" w14:paraId="5862AED0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BDA8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8A9E5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A60C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E8F89F5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3AC69C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2EF4DD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9524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68A6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646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6A7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94D65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50D064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9746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F26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48D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76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F8A63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58588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70B5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625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C45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95D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1061D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22AA83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D3C21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44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A77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771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925DF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716A01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8317C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D4B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EC0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E02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2B16C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D08504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09A39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F25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7BB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735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28030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BB3596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FD5504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47:26:1111003:113</w:t>
            </w:r>
          </w:p>
        </w:tc>
      </w:tr>
      <w:tr w:rsidR="00EB43A2" w:rsidRPr="00666D74" w14:paraId="7E3F8204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0A1F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3B53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9EC6D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644D41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D82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1E0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C751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E1C58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893CF0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A11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77203C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23696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7AAFB0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C05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89956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3E56E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FB1E8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C6C7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7EB4A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4334B0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C5F8D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FFC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F05D2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200 кв.м ± 5.67 кв.м</w:t>
            </w:r>
          </w:p>
        </w:tc>
      </w:tr>
      <w:tr w:rsidR="00E70CD1" w:rsidRPr="004A75A7" w14:paraId="1E67F1A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D1666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DBE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6EE58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√200 * √((1 + 1.08²)/(2 * 1.08)) = 5.67</w:t>
            </w:r>
          </w:p>
        </w:tc>
      </w:tr>
      <w:tr w:rsidR="00E70CD1" w:rsidRPr="004A75A7" w14:paraId="2AA1AF7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AED22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583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5051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200</w:t>
            </w:r>
          </w:p>
        </w:tc>
      </w:tr>
      <w:tr w:rsidR="00E70CD1" w:rsidRPr="004A75A7" w14:paraId="3A4672C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D4DC6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CDB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3B696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26BA863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AEDDA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AFA1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08A6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B1C4A6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C661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65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53ACE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E5D102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5FCF6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594B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F8423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143F23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416F0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191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26742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256D2E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AFD1D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9B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034AB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BD0D4E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E6F3F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22B10B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92E2F14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98ED145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5838193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10EA2F8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47:26:1111003:113</w:t>
            </w:r>
          </w:p>
        </w:tc>
      </w:tr>
      <w:tr w:rsidR="006360AC" w:rsidRPr="004A75A7" w14:paraId="75F656F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FF215B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AF5902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D8AC43A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747A76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6D8CECA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F96CA3A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47:26:1111003:13</w:t>
            </w:r>
          </w:p>
        </w:tc>
      </w:tr>
      <w:tr w:rsidR="00105FDF" w:rsidRPr="00EB43A2" w14:paraId="13B4F2A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681EC4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1534CC5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F33DCE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FCD459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545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6BCE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9F86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67C803C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50435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41D909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3AF9A7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62D5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A72C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1F74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79D6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7D7C7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D7E7F21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C2A2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466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4D6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008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806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2534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32BA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6BE6B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FA553C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D2A7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3D50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0E7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B98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4309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7A74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60DF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FC35B7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A0B8D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8B7F7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C17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64B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F8C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A44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2278599.49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4F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F10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9CF26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D8289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2F9B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627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B99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355643.87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60D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196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C4C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F1E48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20186A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9B03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CE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6FB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A05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46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39D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272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AADD8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E30EF0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97326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21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0F6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6AC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355663.09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6E3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2278599.88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779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CC5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C47E6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186F2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4DFA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00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DB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E50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20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2278599.49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937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38C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5C8C8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5C4114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117B694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47:26:1111003:13</w:t>
            </w:r>
          </w:p>
        </w:tc>
      </w:tr>
      <w:tr w:rsidR="00590258" w:rsidRPr="00666D74" w14:paraId="03B0DAEF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D8800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46A3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B28D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53A21FB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23699A4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9934D7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CBB8B3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8C80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E12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84C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1CEBE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4D695D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0ED54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980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E9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499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9D3A6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C36C6D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B68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DC7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8EE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6E6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F1903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FABDFC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7690F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981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3E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2EE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7E19A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9FFC50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5D97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BA0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413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BEA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63F6C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DCB86A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35897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36E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57F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CB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451F3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821DFC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3F9904F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47:26:1111003:13</w:t>
            </w:r>
          </w:p>
        </w:tc>
      </w:tr>
      <w:tr w:rsidR="00EB43A2" w:rsidRPr="00666D74" w14:paraId="17FEA11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5853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190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C25B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B4745A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96A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323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229F5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D4C1F0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475C2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FBA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6DC5DA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154DF5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4F196D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21D2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114A1B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C75400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085430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7188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A3BC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D47789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261F7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DB2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EEFC0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10.34 кв.м</w:t>
            </w:r>
          </w:p>
        </w:tc>
      </w:tr>
      <w:tr w:rsidR="00E70CD1" w:rsidRPr="004A75A7" w14:paraId="0A13F25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EA808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0AC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73085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+ 1.50²)/(2 * 1.50)) = 10.34</w:t>
            </w:r>
          </w:p>
        </w:tc>
      </w:tr>
      <w:tr w:rsidR="00E70CD1" w:rsidRPr="004A75A7" w14:paraId="18ACE55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4482F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20A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2DDE1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BBE9F8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E789D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806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6BEF0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14:paraId="74BA3D5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FC291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04E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88232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6C30B1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D094E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B79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4BB748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B5C4D9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8C50B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1F2C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15B8B8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70787F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19D00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A60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E666E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47:26:0000000:1072</w:t>
            </w:r>
          </w:p>
        </w:tc>
      </w:tr>
      <w:tr w:rsidR="00AF1B59" w:rsidRPr="004A75A7" w14:paraId="1ECBA1A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F7B77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2F6B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F3031F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E3C2EF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504E148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432C5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7082339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D7B29BA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5E21A0A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E0DAB8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47:26:1111003:13</w:t>
            </w:r>
          </w:p>
        </w:tc>
      </w:tr>
      <w:tr w:rsidR="006360AC" w:rsidRPr="004A75A7" w14:paraId="326EB84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FC6E74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7264696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1D37544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A0D9E1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1E06DA5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846741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47:26:1111003:14</w:t>
            </w:r>
          </w:p>
        </w:tc>
      </w:tr>
      <w:tr w:rsidR="00105FDF" w:rsidRPr="00EB43A2" w14:paraId="2849D5AF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9DB443C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BD57DD9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311D30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3976AF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A87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F17E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3D81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DE6FEBF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C7A50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8B8C99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D8BDA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A0C3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1500E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8DC4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6D28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C6626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4C76BF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F2C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DAB2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91B2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0188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63CB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551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B8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9D475D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7E073A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4B605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C3DE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04A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3409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02C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61E4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457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2BA833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C71D17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C0F6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0A0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F8B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813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0B6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0C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565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942C3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80299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D89A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0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FE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461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355683.87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029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5EC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1FE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9DC7B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3882A7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CE93E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F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40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7E1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355703.64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02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1AC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F04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159F2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19EB3E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2A62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B8A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DFB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B3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355702.94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7F0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DF5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8B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CED3C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C081E3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68C3D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F2E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AC6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205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355683.32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34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2278600.27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BE6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77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5BA64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056410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7CAF1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47:26:1111003:14</w:t>
            </w:r>
          </w:p>
        </w:tc>
      </w:tr>
      <w:tr w:rsidR="00590258" w:rsidRPr="00666D74" w14:paraId="21D73626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0A69F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EEA5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C0D06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3075C6D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C71B91C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0BF650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451483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D515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6B4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9AB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82533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FFB99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93CE0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DE0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4D1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45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009FB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8C3F60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3DA16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4EE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47D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A44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AC299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BF0A6D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C2F7B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DFC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C2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D6B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2EC2B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6097EA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3D878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544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F22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966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06341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DBEFEA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4C586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61A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40D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98D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79EE7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2AD2FF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3C7DA6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47:26:1111003:14</w:t>
            </w:r>
          </w:p>
        </w:tc>
      </w:tr>
      <w:tr w:rsidR="00EB43A2" w:rsidRPr="00666D74" w14:paraId="7561BF1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9DFF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313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7C65F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EAD41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3B2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4B5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70C3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FBB291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ADEE5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B6F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809AB1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C81D3E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23C79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30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52472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5629E1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AA37A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D91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62264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7F6D15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58030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E4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54B02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10.39 кв.м</w:t>
            </w:r>
          </w:p>
        </w:tc>
      </w:tr>
      <w:tr w:rsidR="00E70CD1" w:rsidRPr="004A75A7" w14:paraId="7C15F31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CABDA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C1A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44810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+ 1.56²)/(2 * 1.56)) = 10.39</w:t>
            </w:r>
          </w:p>
        </w:tc>
      </w:tr>
      <w:tr w:rsidR="00E70CD1" w:rsidRPr="004A75A7" w14:paraId="46B32D8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1B3FC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66E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5868A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608A25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E7491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E5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4CF96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14:paraId="22EA63F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478BE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F7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31A74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C1A45C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09140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5A1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F9AACE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5DC1E6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3ABD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90E6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AA99D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B2A05D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880F3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A61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3CBC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47:26:0000000:26736</w:t>
            </w:r>
          </w:p>
        </w:tc>
      </w:tr>
      <w:tr w:rsidR="00AF1B59" w:rsidRPr="004A75A7" w14:paraId="5608B1F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2E756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ACA8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9EAAB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9ECC30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9FDEA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2E17B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50C044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0CB740B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B03951A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37BD5F2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47:26:1111003:14</w:t>
            </w:r>
          </w:p>
        </w:tc>
      </w:tr>
      <w:tr w:rsidR="006360AC" w:rsidRPr="004A75A7" w14:paraId="029FBBE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2F7648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FD9690B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121781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F75FC2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4539DFA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C08AFF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47:26:1111003:16</w:t>
            </w:r>
          </w:p>
        </w:tc>
      </w:tr>
      <w:tr w:rsidR="00105FDF" w:rsidRPr="00EB43A2" w14:paraId="1ABC595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6E0545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7106341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6F3BE7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6BBC581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C57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68841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0CEC8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A29B9B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C7041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2508F6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DDCCB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7641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C5323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6E300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5F70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52AA0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DFE3D7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2E3F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F9D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3D2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2F9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BC95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569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2DC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C2C59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413CAF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67C9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4429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D74D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68EF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6900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E61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BA74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E9DEC5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09D51D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5E1D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07C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54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8B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7B7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F8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4E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A492B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9720D9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58A8E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6D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214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B3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31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633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E7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CFBC2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4D96EB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80497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FB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BE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58F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5B4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6C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8F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A02C8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86B20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785DD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87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1D9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22F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658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BE6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877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DC6DB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A029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BAD4D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343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DC4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295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C66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C8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68E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57854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831157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9590C13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47:26:1111003:16</w:t>
            </w:r>
          </w:p>
        </w:tc>
      </w:tr>
      <w:tr w:rsidR="00590258" w:rsidRPr="00666D74" w14:paraId="6A9966B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12150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EA03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5278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89B8107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0B1A87B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A819FD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05D026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0397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A42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4B9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62FC9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4058B5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DE23F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B12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CB8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FA3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34148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AB95DF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BF56D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F52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56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884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538F9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7638E0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57989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9EF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2A5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7B6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B463C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01CDB6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4D3F4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CE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6D7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18E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3D777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44B65B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191F8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8C7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763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11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F6A60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CDB395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8A89F5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47:26:1111003:16</w:t>
            </w:r>
          </w:p>
        </w:tc>
      </w:tr>
      <w:tr w:rsidR="00EB43A2" w:rsidRPr="00666D74" w14:paraId="0F327BB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C24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3D0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79BD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303290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276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FFD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C808B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A34628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48BAA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170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D8F4CF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F7F31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4606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4D2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71A2C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EA0E95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A32FDD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3131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1BDAA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B9A502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24044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B33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C314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10.43 кв.м</w:t>
            </w:r>
          </w:p>
        </w:tc>
      </w:tr>
      <w:tr w:rsidR="00E70CD1" w:rsidRPr="004A75A7" w14:paraId="3A4D6A4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018AD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F7A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81CAC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+ 1.48²)/(2 * 1.48)) = 10.43</w:t>
            </w:r>
          </w:p>
        </w:tc>
      </w:tr>
      <w:tr w:rsidR="00E70CD1" w:rsidRPr="004A75A7" w14:paraId="17F74E5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F3A0F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851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686BA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297732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84796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478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EFAB9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14:paraId="67AAAFC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28DC0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0255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FC789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96DB0F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26B30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A4F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581D6D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748D13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29FF4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AFB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EA0182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DA28F1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8FD21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DB9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01BC5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A3F14E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588ED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D73A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898EF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7C3B05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11434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4EA31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9D41202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88F05D2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950DCBC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E30FE0D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47:26:1111003:16</w:t>
            </w:r>
          </w:p>
        </w:tc>
      </w:tr>
      <w:tr w:rsidR="006360AC" w:rsidRPr="004A75A7" w14:paraId="537BD5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1DF45F9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D8C1E87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5697639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B618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3FE4E4A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9E93E0D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47:26:1111003:17</w:t>
            </w:r>
          </w:p>
        </w:tc>
      </w:tr>
      <w:tr w:rsidR="00105FDF" w:rsidRPr="00EB43A2" w14:paraId="0B577CDC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E0E575B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73A1C2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E77C6B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65DB24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E8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5B96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1632C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4A7DDE2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F7E0C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E311DB0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40EC40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152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5212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5B14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DED9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D0B80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8EAD118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E2C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86E4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C52D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1BDA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3F22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B306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C57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267F33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4847D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7270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2207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63C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44F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C901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571C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B313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4BAF0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1D705C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D4477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0F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8E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AAD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4D0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EB9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0F3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DEC27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8EDB3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05862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438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897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10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E5F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6B8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22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7AB56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8C902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7D5C9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1E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0C8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999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35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A87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97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31621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4AA397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83F2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59A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1E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6FC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2A9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C20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E12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137CD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8460AC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6BB5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EC2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09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8B8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C0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DD5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554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F17C9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095F5D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218E856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47:26:1111003:17</w:t>
            </w:r>
          </w:p>
        </w:tc>
      </w:tr>
      <w:tr w:rsidR="00590258" w:rsidRPr="00666D74" w14:paraId="350F37F1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06428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4138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F23D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A6F1FF0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4290771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EB37FE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E1F3BE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5AC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236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B3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2092F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188B7D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3E76C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143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BDA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701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60FAF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F24324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00777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B07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2FC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EDA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08369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071D03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A9906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BB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6AD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CC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0FDBD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147CD8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4E03F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5E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04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C1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4AA27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99E182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A5930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861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524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63A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95F32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89D9BF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1125D99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47:26:1111003:17</w:t>
            </w:r>
          </w:p>
        </w:tc>
      </w:tr>
      <w:tr w:rsidR="00EB43A2" w:rsidRPr="00666D74" w14:paraId="7E57199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FCFD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60D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1AD02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9B4224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A29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8A9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CEB8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252AF7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94239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F06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E0E234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553A31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2177FE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FB0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1E23E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EFE61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A48B37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90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97BB6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A78A54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E68D01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194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22C8A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10.26 кв.м</w:t>
            </w:r>
          </w:p>
        </w:tc>
      </w:tr>
      <w:tr w:rsidR="00E70CD1" w:rsidRPr="004A75A7" w14:paraId="6AB7FBC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69833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8B1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D183B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+ 1.55²)/(2 * 1.55)) = 10.26</w:t>
            </w:r>
          </w:p>
        </w:tc>
      </w:tr>
      <w:tr w:rsidR="00E70CD1" w:rsidRPr="004A75A7" w14:paraId="5873D8B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42963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00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6C292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EBBF3A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4DE7F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98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7D809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14:paraId="5AE42F4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80429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4F4D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FA42D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F8937C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F61DC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CEC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699BC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79A3260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2E4A2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7BA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F5D286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D94FA2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B629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334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858D9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6759B6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4E458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E459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1B1807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D3263F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D6EC7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39B63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90F5B68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6092442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131197A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3AB19CA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47:26:1111003:17</w:t>
            </w:r>
          </w:p>
        </w:tc>
      </w:tr>
      <w:tr w:rsidR="006360AC" w:rsidRPr="004A75A7" w14:paraId="4DA6ED6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7C0FBED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8D87F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42FCEE8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EE188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1AA6F5D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921684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47:26:1111003:18</w:t>
            </w:r>
          </w:p>
        </w:tc>
      </w:tr>
      <w:tr w:rsidR="00105FDF" w:rsidRPr="00EB43A2" w14:paraId="3E7A889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27F417D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700383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4D82E8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DD6586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471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86278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662C6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567FCD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5C168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CEF9A5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47CC3F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7795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63FFC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16A8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FCD6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B7A98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E65E1E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4CC7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33F9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4D1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4FB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EDB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923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66A6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2FCA0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1D4C61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5A30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E164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A03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D3CB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D19C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36B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2428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830146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258D58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C0ADF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7A0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39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77D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B89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57B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5D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47DF9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5D063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05898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74F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B9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B2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90B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940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BA9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67275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405D5E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C3CB6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E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76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BD6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243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C35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DD5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D1430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CF71B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ED22F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59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53A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B16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0C7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35F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DF5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885E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3FA85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ECE35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067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70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6F5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617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7AD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39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44303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0EE4F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E318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D20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8C9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723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355793.56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2F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3AE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7C6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97002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915148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72B84D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47:26:1111003:18</w:t>
            </w:r>
          </w:p>
        </w:tc>
      </w:tr>
      <w:tr w:rsidR="00590258" w:rsidRPr="00666D74" w14:paraId="16637CD2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C2300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85FF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6F89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5BA7C56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E40C8C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DCCF5AF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B847F4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0FF2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622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353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D1E1B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0CAA20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FA0A1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4A0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13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35B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41865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220AEE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B7914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8B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AF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02D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D84D7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418E5D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E2209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30C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EA3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F26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DC3CE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27EEC3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377D3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14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704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D67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6B67E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F607C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953F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53E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17A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935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DDA45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F64EC3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622C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E4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D2B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2CF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8AD6F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0C4945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DC7B056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47:26:1111003:18</w:t>
            </w:r>
          </w:p>
        </w:tc>
      </w:tr>
      <w:tr w:rsidR="00EB43A2" w:rsidRPr="00666D74" w14:paraId="5C564FF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3AFA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737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CA22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3B8605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C83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9C8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7C9E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C3BB25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45B1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23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94F9B0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F7545A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6D3C3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D0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3CE6F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ECF2E2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FE1327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FD5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01DED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5CD456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2B848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5B5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C8435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588 кв.м ± 10.07 кв.м</w:t>
            </w:r>
          </w:p>
        </w:tc>
      </w:tr>
      <w:tr w:rsidR="00E70CD1" w:rsidRPr="004A75A7" w14:paraId="1F69639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ECCC4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62D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E9B24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√588 * √((1 + 1.48²)/(2 * 1.48)) = 10.07</w:t>
            </w:r>
          </w:p>
        </w:tc>
      </w:tr>
      <w:tr w:rsidR="00E70CD1" w:rsidRPr="004A75A7" w14:paraId="4000DF2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1DDC1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2D9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3233F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0405F8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7DB32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02A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C7CE4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14:paraId="289DBBA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9D24D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314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1BB93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124C6E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3446B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AC0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3D2798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57EE37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EED60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4D32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C51E6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A21723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E9DA7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1AC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C0C3B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F8BB37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2771EF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C274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12B3E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203DAE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71290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F1BE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51E2F27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DDB1FED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8F109A2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20B7D84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47:26:1111003:18</w:t>
            </w:r>
          </w:p>
        </w:tc>
      </w:tr>
      <w:tr w:rsidR="006360AC" w:rsidRPr="004A75A7" w14:paraId="174462D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647AF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BCD8A6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CFB0450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8FE96E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6EE5906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4E16BB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47:26:1111003:19</w:t>
            </w:r>
          </w:p>
        </w:tc>
      </w:tr>
      <w:tr w:rsidR="00105FDF" w:rsidRPr="00EB43A2" w14:paraId="72889C00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0D9F34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457ACAF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4D4E06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DD59CE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B30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DA3F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79903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DF5EBF8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6A734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2AF0D0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B0B98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985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A0F37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8E13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5C62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200D6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501FD3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5D07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9D1A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B3D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AD7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70B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A5AC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858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5FA321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560F4D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BA63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438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6A8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D11B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C04B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BBA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280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B2472B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4ECBAF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9CD89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949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30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625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0F4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146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249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24696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68F41B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CE27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68B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C28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5A6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204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0AD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481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4CFCE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11E79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D9303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DC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F61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2C3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0B3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C5E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F9B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B42C3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65539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ED83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5C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0BB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3E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1C0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CC4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846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070C0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9CC62F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459D8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28A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63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D7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E84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D75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C4C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9F6C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A05C98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FD8C8C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47:26:1111003:19</w:t>
            </w:r>
          </w:p>
        </w:tc>
      </w:tr>
      <w:tr w:rsidR="00590258" w:rsidRPr="00666D74" w14:paraId="690C96BE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1009E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85A3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A3A3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E80D0D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B4960A0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4A1CB7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FFE5D8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5BBF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84C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B0B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424D7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2FC4B4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0808F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0E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3F0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051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99591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25844B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E0E74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FAE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DD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BE2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722DE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E47FA4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522BF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FDF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94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1A4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2F43C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080645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59D04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4D7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E35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45E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4CFC8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F05E1A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96384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80A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C2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D30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FB1D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A9829B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AF13D1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47:26:1111003:19</w:t>
            </w:r>
          </w:p>
        </w:tc>
      </w:tr>
      <w:tr w:rsidR="00EB43A2" w:rsidRPr="00666D74" w14:paraId="4CC9EBA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534E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8F4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92977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7295C0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3DD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DE3A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635E6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6B37BD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BB49E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53CA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B173C7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249924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A22206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7E3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3B62C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981D12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7CD4A2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F8A2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50380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7F812D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4103D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CD3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9A3BE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10.27 кв.м</w:t>
            </w:r>
          </w:p>
        </w:tc>
      </w:tr>
      <w:tr w:rsidR="00E70CD1" w:rsidRPr="004A75A7" w14:paraId="37D5999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F85FE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326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314FF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+ 1.42²)/(2 * 1.42)) = 10.27</w:t>
            </w:r>
          </w:p>
        </w:tc>
      </w:tr>
      <w:tr w:rsidR="00E70CD1" w:rsidRPr="004A75A7" w14:paraId="497F082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70F33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7C6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66B6C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9A397F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6960F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D90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6B262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14:paraId="519DD46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0A750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E576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6A8C8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4B134F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EA90E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9D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7272F7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84AD762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4A9DCA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F3A0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5FF2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B3C457F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35B55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BE0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35D51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0407BD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2DBD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FA75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5014F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C0D3C5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DB4DC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43BC8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A3B2BF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42C0371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2D02E91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7975886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47:26:1111003:19</w:t>
            </w:r>
          </w:p>
        </w:tc>
      </w:tr>
      <w:tr w:rsidR="006360AC" w:rsidRPr="004A75A7" w14:paraId="5BD092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78CDC1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E36619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4E0EC06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8FC0B6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ACFDDA2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3CB56DB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47:26:1111003:20</w:t>
            </w:r>
          </w:p>
        </w:tc>
      </w:tr>
      <w:tr w:rsidR="00105FDF" w:rsidRPr="00EB43A2" w14:paraId="7BDC2AA0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376740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24E2B34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B4B6A6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85C39E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386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B9233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46CA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398BFA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DF92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5A6A30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73E2EE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88A6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9004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C719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DB67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FEF26A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9A6E19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FBB1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AA91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3A6A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E81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184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904A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50D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ACF12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867E04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62D0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7523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CD0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759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DDFE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3A75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6FFF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006D24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07279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1515A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C70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8B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AC1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A7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26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D05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F4CD3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0512F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A808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83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FEF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B1B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546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061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66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CFE5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C25E3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B44C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C5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92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43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84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B64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FE9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B0769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05A4C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62C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166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9FF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E78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F83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200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FE5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2D403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B90757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8F002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587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C2F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7F2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C33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844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37D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D0E93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8800A5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F6574D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47:26:1111003:20</w:t>
            </w:r>
          </w:p>
        </w:tc>
      </w:tr>
      <w:tr w:rsidR="00590258" w:rsidRPr="00666D74" w14:paraId="5BE7825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19EF5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EE15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7F4E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F1A9555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9DFDB29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6F28821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804AA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C21A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17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C91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E0824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C83950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5D258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166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C13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080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53B5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CB70E5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F8645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25A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0B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374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B520C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75FE68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AD10B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2DC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D0F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150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4CAA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023390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1B8BC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319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E3F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7B9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A198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1061DF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5060E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FB5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3E9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B1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43183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A74934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B9BC2C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47:26:1111003:20</w:t>
            </w:r>
          </w:p>
        </w:tc>
      </w:tr>
      <w:tr w:rsidR="00EB43A2" w:rsidRPr="00666D74" w14:paraId="2592272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262C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6CC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5E954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85321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2F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38B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3201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10568F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37CFE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026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7BA8BE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D80917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9809A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D0D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76900A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521236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5A8204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4DE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DD21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8E5323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5813F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B3A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243F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577 кв.м ± 10.11 кв.м</w:t>
            </w:r>
          </w:p>
        </w:tc>
      </w:tr>
      <w:tr w:rsidR="00E70CD1" w:rsidRPr="004A75A7" w14:paraId="2857379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C454A1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667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3C174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√577 * √((1 + 1.58²)/(2 * 1.58)) = 10.11</w:t>
            </w:r>
          </w:p>
        </w:tc>
      </w:tr>
      <w:tr w:rsidR="00E70CD1" w:rsidRPr="004A75A7" w14:paraId="78043D8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CB2D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95C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30E66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6355E2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B9801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E68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C848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14:paraId="5C70DF1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69C49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17E5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97EC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66E705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2C91C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B61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B65883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435B94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D939F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6ECC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F7744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25AFEFF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1132E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BF0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82289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4243B1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F5389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6B98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947A4A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051671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CFB521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885448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161C88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6C1D76E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DECEDD1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56C4C8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47:26:1111003:20</w:t>
            </w:r>
          </w:p>
        </w:tc>
      </w:tr>
      <w:tr w:rsidR="006360AC" w:rsidRPr="004A75A7" w14:paraId="093ACD1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724364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904885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5870F72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DABCB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B08BEAB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9688D7C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47:26:1111003:23</w:t>
            </w:r>
          </w:p>
        </w:tc>
      </w:tr>
      <w:tr w:rsidR="00105FDF" w:rsidRPr="00EB43A2" w14:paraId="0F3A18AE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98759D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88DB3D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E9AA20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2D1743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89B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70C5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258B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562A49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5150EF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416CEA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4627F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8853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29E3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C511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FA02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40700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9F2CB8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BE2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9DB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03CB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50D3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C7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D0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0AB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BA2A3A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BA559E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1AA5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02C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A08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3348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106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D838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BAE8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1B129A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D8782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763F4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F45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99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4C9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355903.13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2E6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8D3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839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43888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C522E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857DE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E0A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646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950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B2F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A41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EC7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CB60E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E1700D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D1AC8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27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8B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996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A71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BAD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592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318DB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F0F5EC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893ED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3B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76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37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A0C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2278588.93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EC9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D43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FC4C7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8D01F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B4E74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F5A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AD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C44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745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2278604.86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56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8E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0882C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E9D9F8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91A1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27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50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27D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355903.13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85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8B3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B55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4DD97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22E517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FFDAEF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47:26:1111003:23</w:t>
            </w:r>
          </w:p>
        </w:tc>
      </w:tr>
      <w:tr w:rsidR="00590258" w:rsidRPr="00666D74" w14:paraId="260A710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F7EEE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45E3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E74E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008EDAE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1932BF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0BA8AF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9F12A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258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7B4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10E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8AAA7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A4C687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73247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BC2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E71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F21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72484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55B11E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4FB95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86A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00D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6BE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82CF6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0FCAF8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CBD92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E3D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A92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85F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5599D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6FB574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E63AE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D6D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CA4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C3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E811B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FC3CB9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4FACB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8AC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DB8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22D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29057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96E1F9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6681E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36A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023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6F8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B06B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798FD5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BF57D2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47:26:1111003:23</w:t>
            </w:r>
          </w:p>
        </w:tc>
      </w:tr>
      <w:tr w:rsidR="00EB43A2" w:rsidRPr="00666D74" w14:paraId="3FEBE55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C0BB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712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2510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B26A28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2C5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1D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62B78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1DFB17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35537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71FF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2151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D15916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A86FE8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084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7C3BF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574FDC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78F7DC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971B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B694B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6CACF4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7F94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180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9D622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10.29 кв.м</w:t>
            </w:r>
          </w:p>
        </w:tc>
      </w:tr>
      <w:tr w:rsidR="00E70CD1" w:rsidRPr="004A75A7" w14:paraId="0D096C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7DB1B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007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D7A60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+ 1.49²)/(2 * 1.49)) = 10.29</w:t>
            </w:r>
          </w:p>
        </w:tc>
      </w:tr>
      <w:tr w:rsidR="00E70CD1" w:rsidRPr="004A75A7" w14:paraId="7286AC4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A5A3A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34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1E5A9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159894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8CBE1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7A8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19944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14:paraId="4F16823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F573A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240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6A60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1D084A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8EC22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951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F6DEDD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518B5B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7DAF4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B12C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CEE449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EADF6E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00D8B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DCF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35F2B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A5F277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E4F4C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2984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DB7689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5E01C3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F7A7EF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66799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B52785C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8AA07F7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1A8408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EC14CBF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47:26:1111003:23</w:t>
            </w:r>
          </w:p>
        </w:tc>
      </w:tr>
      <w:tr w:rsidR="006360AC" w:rsidRPr="004A75A7" w14:paraId="211F81D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E005AA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EA1D2C3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322D122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510D0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0E691FA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9BDC976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47:26:1111003:28</w:t>
            </w:r>
          </w:p>
        </w:tc>
      </w:tr>
      <w:tr w:rsidR="00105FDF" w:rsidRPr="00EB43A2" w14:paraId="5D9043B1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87B030F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23104C1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435F8D5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281C694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D71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8219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E9015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C4A1567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23C47F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B565DD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597BBC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78B1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F1A9C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C934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A3AD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0519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A8F941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6E4D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4330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394A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B636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DF81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1FF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56B6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8C6F1D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4CC01B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EC33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37D3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3E3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B666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288B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2CE4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2336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56962C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F5899D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6B449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C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6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B0A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F49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43E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041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91A44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CAA35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131A7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DC3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FE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0E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B7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142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70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7FC4B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88B1B3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DA63E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D6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57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8BA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049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CC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69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92A32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71B5A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A0D2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80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55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AC6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4A7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2278606.85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20B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94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2AAE6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7631D9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52BAD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5E3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24F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D7A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D2B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87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F5E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D97B7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1FAF38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72DFA8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47:26:1111003:28</w:t>
            </w:r>
          </w:p>
        </w:tc>
      </w:tr>
      <w:tr w:rsidR="00590258" w:rsidRPr="00666D74" w14:paraId="2A303874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5DE83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2B80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A14B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37AAC11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427E95C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03B901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F27F4D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798C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22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F9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63C9A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58A109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13915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2EB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DFB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BEF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D956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41CAFC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AB988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F9F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11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23A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8A6A4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DC9D00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90ABA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11C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2A4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ACD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80B5C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2F34CA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3DB23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F1D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41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8A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59E6A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28FCE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D1237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B8C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DD5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DE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B4A4F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AE37AB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77B2912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47:26:1111003:28</w:t>
            </w:r>
          </w:p>
        </w:tc>
      </w:tr>
      <w:tr w:rsidR="00EB43A2" w:rsidRPr="00666D74" w14:paraId="07CB0F1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B7BE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E35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6863D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474F68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2F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27E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928F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C2B300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22635F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48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5FFAF3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0D6D51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DEE1E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0E7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70EA3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AD9404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8BBC6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898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90B76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D68B38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83339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FB3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34ECA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10.22 кв.м</w:t>
            </w:r>
          </w:p>
        </w:tc>
      </w:tr>
      <w:tr w:rsidR="00E70CD1" w:rsidRPr="004A75A7" w14:paraId="2EE054F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BC974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C9C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BD8D3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+ 1.48²)/(2 * 1.48)) = 10.22</w:t>
            </w:r>
          </w:p>
        </w:tc>
      </w:tr>
      <w:tr w:rsidR="00E70CD1" w:rsidRPr="004A75A7" w14:paraId="56D5992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2898F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302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C39FC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002AD7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1D47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F53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6CB90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446FED6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C56DF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993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17BB0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5D2D3A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F2DEF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323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D0BC40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CF2298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0E261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8007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B43215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258490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30922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1DF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821B2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47:26:0000000:21047</w:t>
            </w:r>
          </w:p>
        </w:tc>
      </w:tr>
      <w:tr w:rsidR="00AF1B59" w:rsidRPr="004A75A7" w14:paraId="7EAF68B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F6BC01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5531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AC290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A104E6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A51B0B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F4395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496E11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F6D22C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E9BAEAA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58877EB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47:26:1111003:28</w:t>
            </w:r>
          </w:p>
        </w:tc>
      </w:tr>
      <w:tr w:rsidR="006360AC" w:rsidRPr="004A75A7" w14:paraId="4F82A88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8DBECCE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81883B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750A3BD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8805BA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48F8D5D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BA6441C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47:26:1111003:29</w:t>
            </w:r>
          </w:p>
        </w:tc>
      </w:tr>
      <w:tr w:rsidR="00105FDF" w:rsidRPr="00EB43A2" w14:paraId="6BF38A96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22EDC30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AC1E825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113F73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91890B4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3F1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5B013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08465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0C3F912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371457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0549547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FEE56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4DC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F4E3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9972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7E1C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E1EE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B2C95C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AD51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E540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A69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9645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9D5F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2A37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5E9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0796B0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21299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19AE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F8C2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0E6E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77A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4B7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8E48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EA5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A9B85D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481FFB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84B7A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021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5C8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2B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B9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694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8A3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BFDCA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3BC2D5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BD6A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0A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497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D7B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4DC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1A3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8AC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9B6D4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690E3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240F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0A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FDF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803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03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3C9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82F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76BE2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A547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535B7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343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78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C3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8CF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25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A9B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7D6C0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682F3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BE2BA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612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444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1E3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670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FD6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9F3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841D6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553DF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E8191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4AC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ED6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B56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356052.62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001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8F5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7F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D8E85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2F903F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2383FE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47:26:1111003:29</w:t>
            </w:r>
          </w:p>
        </w:tc>
      </w:tr>
      <w:tr w:rsidR="00590258" w:rsidRPr="00666D74" w14:paraId="3BA261F5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19322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5065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FFB3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9861445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7C4955A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EA4D82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94B9B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6BED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5EE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BA4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9FF5C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22AAC2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04B8D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E3A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6B8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8B7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FC112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DD59DE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1A593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3C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CD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5BA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EBC9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0D20BC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18B2B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F41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BED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5B2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23DC9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4FCF40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1BC93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DB4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71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496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00BA6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D601A4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2A003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11C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CF6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C99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6D624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70A13D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DC0F0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F5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8B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A3C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1043E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0847C6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A802E9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47:26:1111003:29</w:t>
            </w:r>
          </w:p>
        </w:tc>
      </w:tr>
      <w:tr w:rsidR="00EB43A2" w:rsidRPr="00666D74" w14:paraId="1BD8BB6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B057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D372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758E1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5334E8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6CD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CCC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EC6D8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642398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58739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2C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AF4DA3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C470B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A61603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3161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1E2A3B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30CC4D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7ECD1B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5C2E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CFFC3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C4B61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E76E2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B0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DDCC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10.12 кв.м</w:t>
            </w:r>
          </w:p>
        </w:tc>
      </w:tr>
      <w:tr w:rsidR="00E70CD1" w:rsidRPr="004A75A7" w14:paraId="6C3A35B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E2E09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BB7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9EC00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+ 1.44²)/(2 * 1.44)) = 10.12</w:t>
            </w:r>
          </w:p>
        </w:tc>
      </w:tr>
      <w:tr w:rsidR="00E70CD1" w:rsidRPr="004A75A7" w14:paraId="50C65DA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2BB7E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D2B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563F4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F48BA3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02FDB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7A7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2526A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60B1262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1BEEB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1209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9AD38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5F5BCF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12612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79C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1A81E3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EE3FD5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5EAE2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4CB7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27B8A8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AB8035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7BCE3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463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6C244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DBDC83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651B1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00B3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FDB2B6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D34693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B770A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697BC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5BD60BA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4EBD06D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EB5D5F8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0DE8D9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47:26:1111003:29</w:t>
            </w:r>
          </w:p>
        </w:tc>
      </w:tr>
      <w:tr w:rsidR="006360AC" w:rsidRPr="004A75A7" w14:paraId="33A2509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5A799E5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9C7DE26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9882D4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FA8333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A596C8B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83D7FB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47:26:1111003:30</w:t>
            </w:r>
          </w:p>
        </w:tc>
      </w:tr>
      <w:tr w:rsidR="00105FDF" w:rsidRPr="00EB43A2" w14:paraId="089BD2ED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3A5DAE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CCB918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69846B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CF7758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EAE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737E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82AD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43FCA4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40CA2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FD93F2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DE6AD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C46C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D490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8BEE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FB67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77252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760723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A4C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0A7C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06B1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B7B9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251F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0C47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B69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8AA0C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07AACD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CDF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7144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17C4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A0C7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E5C2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19D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440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5781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512DB7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4621D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F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0DE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EB7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91D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D6B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78B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66A69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38EF6E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9EC1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57B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E9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C42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DBB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B80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8F0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21D90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57BD7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A383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798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0D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DE3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356093.49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390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582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AAA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AC992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CE5A28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F66A9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CEC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1FC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13E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1D8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2278608.16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0E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4AD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1049A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FAFF0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998E7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24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016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C5F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130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2278607.68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2CD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58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41218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E98078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B735CF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47:26:1111003:30</w:t>
            </w:r>
          </w:p>
        </w:tc>
      </w:tr>
      <w:tr w:rsidR="00590258" w:rsidRPr="00666D74" w14:paraId="0F07AE16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65FB9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1D48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4195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C7DCD18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131D010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DC39A3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AE4547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92FB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70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21B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A2C09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A67688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008B7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6F3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E39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7B7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7F3D8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EDAE32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328F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5EA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EFB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E87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3BDEA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0D59A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49012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C83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2B9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ECC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8F070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F474FA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34576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8D3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860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3E2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4EBA2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BF7917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C8239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5B3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C3B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231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0ED46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B97382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93790A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47:26:1111003:30</w:t>
            </w:r>
          </w:p>
        </w:tc>
      </w:tr>
      <w:tr w:rsidR="00EB43A2" w:rsidRPr="00666D74" w14:paraId="33D35A86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B02C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3B7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5EF8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556B6C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94E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540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1A94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01CB03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AE781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B9A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7B6D4A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E6E99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A1CD7B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BFC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4EE65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3CF56F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9C7E8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DD9C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D58EA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129DA5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9277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35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0BBBA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10.14 кв.м</w:t>
            </w:r>
          </w:p>
        </w:tc>
      </w:tr>
      <w:tr w:rsidR="00E70CD1" w:rsidRPr="004A75A7" w14:paraId="3747365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AA270D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9B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E5C1C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+ 1.51²)/(2 * 1.51)) = 10.14</w:t>
            </w:r>
          </w:p>
        </w:tc>
      </w:tr>
      <w:tr w:rsidR="00E70CD1" w:rsidRPr="004A75A7" w14:paraId="504C1D9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CCC5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42C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C2FC0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FD474D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1823C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DDF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0E6D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14:paraId="2D4743E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9402F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F4BF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5746E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19EC30C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052C7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B85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15926B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0BD081F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AD9BB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CA8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79DA6A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63A1B4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ED718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B02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FA311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47:26:1111003:136</w:t>
            </w:r>
          </w:p>
        </w:tc>
      </w:tr>
      <w:tr w:rsidR="00AF1B59" w:rsidRPr="004A75A7" w14:paraId="0EBD8CD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35E13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D412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8D8F41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861EF3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D151A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1372274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B31965B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D2BF27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022AF67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DAFD284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47:26:1111003:30</w:t>
            </w:r>
          </w:p>
        </w:tc>
      </w:tr>
      <w:tr w:rsidR="006360AC" w:rsidRPr="004A75A7" w14:paraId="5A18509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A0170E8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4555E89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AB5969D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D95C44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D442815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35FCCE4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47:26:1111003:33</w:t>
            </w:r>
          </w:p>
        </w:tc>
      </w:tr>
      <w:tr w:rsidR="00105FDF" w:rsidRPr="00EB43A2" w14:paraId="697E5AE2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AC2A4FD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8406563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C57536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F717AB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F74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34F9C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1C2B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8E8361C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70902A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CD53F4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268BF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CFB4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411EB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042E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4872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515276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9075A0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3CEC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FC61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FC7D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2CF0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D1D3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4EF0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2B5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FC1B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73239B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93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A7C3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ACD3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CAFB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DF19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7962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5A07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5859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73EB54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DDB95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02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64F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B67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356134.42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DA4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0C8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0B2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88F57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1E1E7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BCF16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03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DEC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03B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418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747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E6D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A8E32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4473C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846F6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C5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376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23D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C1A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40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791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2A4FC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D5EE3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1A0F8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7CE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3E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ADC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EA1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2CD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94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42666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B4C156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4A38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B89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769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07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356134.42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AA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7F0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15A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EB774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EFA32B7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DD906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47:26:1111003:33</w:t>
            </w:r>
          </w:p>
        </w:tc>
      </w:tr>
      <w:tr w:rsidR="00590258" w:rsidRPr="00666D74" w14:paraId="4C06BBE4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7841C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0BBC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0692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6BEEF49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5EE8F93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FCE302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62EA3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8917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FEE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1C6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DD09C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BE2563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1B105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D0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80B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EA8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736B2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E2D983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1150E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2D4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B17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16A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62824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C7C25F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346FF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FF6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517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BCD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E6349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1C0602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9A66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F13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AF5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BD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76E87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08402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3603A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C43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D9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618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9C878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3E9B64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92DB0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47:26:1111003:33</w:t>
            </w:r>
          </w:p>
        </w:tc>
      </w:tr>
      <w:tr w:rsidR="00EB43A2" w:rsidRPr="00666D74" w14:paraId="49801F4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524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4622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5E661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63BA3F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EDB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249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5703D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EFF7E4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0E893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8D5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428544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255A39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9D793C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92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D7654A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DA3CDF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71E4A5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736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20C14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7BD111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2111F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E72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E66BA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10.35 кв.м</w:t>
            </w:r>
          </w:p>
        </w:tc>
      </w:tr>
      <w:tr w:rsidR="00E70CD1" w:rsidRPr="004A75A7" w14:paraId="1518FD0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454B1D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745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003C6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+ 1.55²)/(2 * 1.55)) = 10.35</w:t>
            </w:r>
          </w:p>
        </w:tc>
      </w:tr>
      <w:tr w:rsidR="00E70CD1" w:rsidRPr="004A75A7" w14:paraId="7CA5AF6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AFBA5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89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CD7F9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0D62BC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470EE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CA4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44B4B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14:paraId="0739174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AFDF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945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1CFD9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3B134A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3E794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52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D5AF4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9FF0D9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3D643A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C715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F44B70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F42BC1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B8FDC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627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2CBC5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6FF007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36675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C27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07456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316852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FC108C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7B962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3D709F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85A146F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1FF6A69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EA20300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47:26:1111003:33</w:t>
            </w:r>
          </w:p>
        </w:tc>
      </w:tr>
      <w:tr w:rsidR="006360AC" w:rsidRPr="004A75A7" w14:paraId="74718BE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CE9C80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569A7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1A2834A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10ABF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2F55CEB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2939630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47:26:1111003:35</w:t>
            </w:r>
          </w:p>
        </w:tc>
      </w:tr>
      <w:tr w:rsidR="00105FDF" w:rsidRPr="00EB43A2" w14:paraId="44B9421E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9FA870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B1AF86D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421F45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22A4E8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F59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0E26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9F60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71FA934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AB211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122289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A72D7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AD69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448B3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5AD4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65E9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A82F1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1B5C18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0AE4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B056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8F1D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0407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7F1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B3E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8C3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D912DE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AFEED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A9F7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E275F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52A9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ED7E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DB48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3132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356A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CDECB6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D38D02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F2590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295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F7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D72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355579.85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3A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77D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A2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5DF97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6B2A1C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974F2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47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A1B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6DF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355580.86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E5C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50D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251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DAF34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10DA3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F482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CE8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6F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268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642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047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153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9F732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4BDA7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91057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8B2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4B2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F83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58C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FC7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5F7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4ECE4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42ACE0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930A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F7D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5E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684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355598.28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BE4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94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C70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268E3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A742C6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2F2B5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EDB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67E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5D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355579.85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85A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306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FBD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3489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8049347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5D7848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47:26:1111003:35</w:t>
            </w:r>
          </w:p>
        </w:tc>
      </w:tr>
      <w:tr w:rsidR="00590258" w:rsidRPr="00666D74" w14:paraId="738FE39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92C8E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25C6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E9E8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AE457BD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506DE6E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DB8E4F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1B42E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FF39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FD0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E9A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74ED1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B849B3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4045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2AB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6F4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6EB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74D7B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65EAA6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44547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DB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5EF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10F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E92C8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DEB01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BC623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FE8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8D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9F3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5B12C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27674C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AE1C5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A1C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177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275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9A59D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F8BA21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6A31E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8B2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87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00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51D2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162FF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D5B55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209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4C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393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4A1F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2B1D77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639CE72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47:26:1111003:35</w:t>
            </w:r>
          </w:p>
        </w:tc>
      </w:tr>
      <w:tr w:rsidR="00EB43A2" w:rsidRPr="00666D74" w14:paraId="2BB88EE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A103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AD1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0D2E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DCDFC6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5F0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70D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B5F9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41B11E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8637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BB1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7567C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608DB8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8A0E13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C3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EF512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66A6DF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D975EB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AFF4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41FF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C9B546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08871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AE0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A874F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734 кв.м ± 11.02 кв.м</w:t>
            </w:r>
          </w:p>
        </w:tc>
      </w:tr>
      <w:tr w:rsidR="00E70CD1" w:rsidRPr="004A75A7" w14:paraId="45A0DEE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021A9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A92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E14F0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√734 * √((1 + 1.30²)/(2 * 1.30)) = 11.02</w:t>
            </w:r>
          </w:p>
        </w:tc>
      </w:tr>
      <w:tr w:rsidR="00E70CD1" w:rsidRPr="004A75A7" w14:paraId="196B005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93782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CAF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F801D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6A9383A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F94A7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CC4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6B0B0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14:paraId="78BCCD0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2DA12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99E6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9BF2C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E013FB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12432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52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1E99D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45B59A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F67BE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B1F2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E65BC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BA58A2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8B214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70E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5FBB6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017BAF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B1E04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8D43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963263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25745B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96B3AC9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BB3AAA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C65929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682285B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91A9D28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D0BBDE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47:26:1111003:35</w:t>
            </w:r>
          </w:p>
        </w:tc>
      </w:tr>
      <w:tr w:rsidR="006360AC" w:rsidRPr="004A75A7" w14:paraId="62E698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52FD2E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CC7AA8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A1D3177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7DBF3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00E12CC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CFF7A92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47:26:1111003:37</w:t>
            </w:r>
          </w:p>
        </w:tc>
      </w:tr>
      <w:tr w:rsidR="00105FDF" w:rsidRPr="00EB43A2" w14:paraId="0E83040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6F3FB31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8F873E6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E109D9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33DCF8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C2E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5666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707C9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FA29FF4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DF501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E718C1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7B2AE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F4AE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999BE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BE26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9046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AA905F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91E5F51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91B2F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D496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14A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E9EE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27A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037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B9B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5C4DB9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F1FFEB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673E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6D92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4EC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3935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64F8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5935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1B4D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F312AA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D58D46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7B8F1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52A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1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A0B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FC4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C07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220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A6DC2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F264C8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D9668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63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54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E23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355604.29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72E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069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27B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D850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C7F52E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533DE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6C7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E7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276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ABB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3B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B6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0C720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3B672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9D4CE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141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046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F76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FA4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DAD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B3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9935E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8201A2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539B8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3E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0E0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BED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DA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22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979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5552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ACB018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97F627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47:26:1111003:37</w:t>
            </w:r>
          </w:p>
        </w:tc>
      </w:tr>
      <w:tr w:rsidR="00590258" w:rsidRPr="00666D74" w14:paraId="55141A5F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07275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DC38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3A48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58AD01D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95ECE10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A3F1F5C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44913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E71C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DCA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2D4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871BB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5C551F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A2EB2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19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B15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70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ADEF6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A93A98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E5BED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A5E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756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764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D6EEC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1B02C0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DB7A5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E41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748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782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DE1A9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7BE7D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96532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8A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2B5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988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E01B1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D7E265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7B176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7A0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8A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58C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4D36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9D92B5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B91222E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47:26:1111003:37</w:t>
            </w:r>
          </w:p>
        </w:tc>
      </w:tr>
      <w:tr w:rsidR="00EB43A2" w:rsidRPr="00666D74" w14:paraId="23453E6E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12A6F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F2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A2814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B647C5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50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64C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13FA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8444D8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03850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37F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F95525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84A425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5FDD48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02C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AD3EA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523A1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E01F75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9E27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76FF0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C95B6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F622D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F01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F907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10.24 кв.м</w:t>
            </w:r>
          </w:p>
        </w:tc>
      </w:tr>
      <w:tr w:rsidR="00E70CD1" w:rsidRPr="004A75A7" w14:paraId="5D15899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74854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D09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91D14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+ 1.52²)/(2 * 1.52)) = 10.24</w:t>
            </w:r>
          </w:p>
        </w:tc>
      </w:tr>
      <w:tr w:rsidR="00E70CD1" w:rsidRPr="004A75A7" w14:paraId="390A29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4D7EE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BA6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410FD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9B2E16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F4CCF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23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CD729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14:paraId="520F096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7EFE1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B7D7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847F2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090124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E7C50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670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E5F260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02B1B8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194F7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169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B0795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7E87CB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CB553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1D0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2C3A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533052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044D6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E7C6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3A71F7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C70402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5A26F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951A8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526CC17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DCD084D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95B1CE6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7706484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47:26:1111003:37</w:t>
            </w:r>
          </w:p>
        </w:tc>
      </w:tr>
      <w:tr w:rsidR="006360AC" w:rsidRPr="004A75A7" w14:paraId="00B3D66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DC43EA0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CA352FF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B82D291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3612F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81C907D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4D4F08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47:26:1111003:39</w:t>
            </w:r>
          </w:p>
        </w:tc>
      </w:tr>
      <w:tr w:rsidR="00105FDF" w:rsidRPr="00EB43A2" w14:paraId="129940C2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ADFC14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506D800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14F3A9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C561444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3A9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95E9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8DD018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9750660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829306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8F438B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786FAB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D644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1AB9E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1C01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2F73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02D00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CCE131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CFCD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23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C97D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ADE1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791E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285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DD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B9B7D5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C02456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03E0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65AB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AED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CCB7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16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3703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5292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D6803C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EE9CF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2E59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F6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288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011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48A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A1A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867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F2491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85B8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D3793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76D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E8D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EA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55C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036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0B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C0338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AF1B26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09CD1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A1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E49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61A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39B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B5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9D3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ACB03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9FE6C9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570E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93C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D06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CA5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846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8B7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18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83D13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6AE9DA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98EA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425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4C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A3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355623.10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9CD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6A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EB2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763A7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BFB2C1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3E3247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47:26:1111003:39</w:t>
            </w:r>
          </w:p>
        </w:tc>
      </w:tr>
      <w:tr w:rsidR="00590258" w:rsidRPr="00666D74" w14:paraId="65CFED6C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D865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9EAB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E573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4A549BA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40A2F94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60294A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D42BF6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7382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EE8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D87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95A5B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BB67FE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D8F3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85A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380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088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78FE0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415E6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56988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C02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44E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F02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BD23D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6BC65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411EB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C71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EE3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2E7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BB6DB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48AB40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4C36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4C4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CFD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CE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EAD8C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8BF029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29BF7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392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D10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C6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83AE3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E036687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2D344CE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47:26:1111003:39</w:t>
            </w:r>
          </w:p>
        </w:tc>
      </w:tr>
      <w:tr w:rsidR="00EB43A2" w:rsidRPr="00666D74" w14:paraId="5674A6A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4521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AEA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4AD25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F4779C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2ED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A87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3C16E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ACCA81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189E3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23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DA4D1A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D8949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59B61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CAC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ED314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6ADA0F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D422AF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863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0C26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8EB6B5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05C1A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34B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6AB69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10.41 кв.м</w:t>
            </w:r>
          </w:p>
        </w:tc>
      </w:tr>
      <w:tr w:rsidR="00E70CD1" w:rsidRPr="004A75A7" w14:paraId="577719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82A49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A64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27F88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+ 1.44²)/(2 * 1.44)) = 10.41</w:t>
            </w:r>
          </w:p>
        </w:tc>
      </w:tr>
      <w:tr w:rsidR="00E70CD1" w:rsidRPr="004A75A7" w14:paraId="7EADF84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2D027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76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84E0B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09F534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1B1BF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31A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36491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14:paraId="4D68FF4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4A5C6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A931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B2AB7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BD682D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16E53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652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7272B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1C898A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65A93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D8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E4D4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43FF46A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9621E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AD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7DDA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EAFAF9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9053B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54D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AF7887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82DAA7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4EFA71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EB086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AD7351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5E76B2E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AF262D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FC78FE1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47:26:1111003:39</w:t>
            </w:r>
          </w:p>
        </w:tc>
      </w:tr>
      <w:tr w:rsidR="006360AC" w:rsidRPr="004A75A7" w14:paraId="7B343DC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A077F47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AAB025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B3BC8BC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31E570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015BCC4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F90C65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47:26:1111003:46</w:t>
            </w:r>
          </w:p>
        </w:tc>
      </w:tr>
      <w:tr w:rsidR="00105FDF" w:rsidRPr="00EB43A2" w14:paraId="3CEAEADD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CF777C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CBAFF8F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1B9730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B40F8E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715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BF1C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61AF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EF5ECEB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8ED62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6284F5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7F831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970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DB8FE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EB0C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1A21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D3D1E7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3F2478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1D22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967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2967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038B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F55E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D304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1F4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1F1842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3238CF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3486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C8ED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1A8C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1673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E5F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D4D4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2B284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274234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B8E914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E3FC4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34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2D3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FE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4B4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2278530.16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3E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0F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61A1F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87ED9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69801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6D3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8FD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4CC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077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61A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51E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ACD54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97EB2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58283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EE4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A5B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E6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355704.76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42C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BAE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43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94AB5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F634B9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8DF1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98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5DF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923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355705.18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23E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2278530.02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9D3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55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5358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09949E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8C27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2A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8D3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18B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80E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2278530.16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00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CA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76549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CBF358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3B408B7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47:26:1111003:46</w:t>
            </w:r>
          </w:p>
        </w:tc>
      </w:tr>
      <w:tr w:rsidR="00590258" w:rsidRPr="00666D74" w14:paraId="41113C06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4C50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82AE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3067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02C94B8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952303B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6D61F3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387DEF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05CE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6A5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F99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D6786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90E676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78A7B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374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499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81B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001AB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D95A89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A2A53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79C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EF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46E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FCE97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C826C1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71765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6DA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4A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27A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2AD03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10A80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79FC0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AFF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0F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B7F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398E3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FAB061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0AA6D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D2C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0C3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41D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66ED5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7EBE3E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151C4F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47:26:1111003:46</w:t>
            </w:r>
          </w:p>
        </w:tc>
      </w:tr>
      <w:tr w:rsidR="00EB43A2" w:rsidRPr="00666D74" w14:paraId="60BDA3B9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1F34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40062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F781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423D59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ECF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58F3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24998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160123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C60F7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53F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3E4815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046E2D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A69CF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A92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22C75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67CC82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7A65AA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719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9D9C2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737F63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186D2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F58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1A90F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10.29 кв.м</w:t>
            </w:r>
          </w:p>
        </w:tc>
      </w:tr>
      <w:tr w:rsidR="00E70CD1" w:rsidRPr="004A75A7" w14:paraId="06BFF54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ECCB4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716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ED897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+ 1.46²)/(2 * 1.46)) = 10.29</w:t>
            </w:r>
          </w:p>
        </w:tc>
      </w:tr>
      <w:tr w:rsidR="00E70CD1" w:rsidRPr="004A75A7" w14:paraId="0C0BFFB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30495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F46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A1176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B4F2C2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5F0BB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B3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1B887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14:paraId="1FFAC91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C9AD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2F4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8C7E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77F73AD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00F96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D46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06F6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9232072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858DD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2A5A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288FD9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4BD76B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A07A2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E6C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965EB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32520D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7F2BD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C4F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5BFDD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29C912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69400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CB2729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AA3413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83F351B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B783265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D322841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47:26:1111003:46</w:t>
            </w:r>
          </w:p>
        </w:tc>
      </w:tr>
      <w:tr w:rsidR="006360AC" w:rsidRPr="004A75A7" w14:paraId="45BE03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BE53170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2A66D5C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B2EE25C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97CA0C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AF5C122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0AEBF82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47:26:1111003:49</w:t>
            </w:r>
          </w:p>
        </w:tc>
      </w:tr>
      <w:tr w:rsidR="00105FDF" w:rsidRPr="00EB43A2" w14:paraId="35DC0478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FF063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29DABF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180FE8E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4A4373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786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3A498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E417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6B37CA7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C1F28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654D5C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B2503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7A5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20059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449D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2CD7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C07BA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C0ECD16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698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316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7756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5F2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6E9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BCD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AAF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E2B38C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3E5E59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ACEA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8ABC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46B4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63B2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8A9E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98E8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B707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A74A9A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DDB015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A59E0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74D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7D8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A14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DBB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90B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990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014C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2628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CE829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2EC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97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AC0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F8B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2278540.89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11B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CBD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F0638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9138FB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F157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ECA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A3C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F27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ECB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C2A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A97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B2B69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77BA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7CC5D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7C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AEB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A1B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355732.16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AD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7F1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933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8A44A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BEBD56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C29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DD0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54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E6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A28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A7B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60A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07023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45537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660AA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B3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C97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38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355731.86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3CD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2278540.56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34C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C29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8E7CC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332C30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3E403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47:26:1111003:49</w:t>
            </w:r>
          </w:p>
        </w:tc>
      </w:tr>
      <w:tr w:rsidR="00590258" w:rsidRPr="00666D74" w14:paraId="1C3058C9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714B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9744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F54D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E17602D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1D17989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35001F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CACC99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B830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28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2DC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447B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B5450F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6802F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E4B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488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63E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58F24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651E22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B2B0C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949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694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BAF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FD026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07E093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D45D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20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24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ACA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FFAC3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8D5BCE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33E04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4CE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017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AB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65CD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7F7B04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BD380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F26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708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D92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8FBAA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5E3B11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3062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2A4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446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165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9F935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10E7444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0CB1D1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47:26:1111003:49</w:t>
            </w:r>
          </w:p>
        </w:tc>
      </w:tr>
      <w:tr w:rsidR="00EB43A2" w:rsidRPr="00666D74" w14:paraId="69161C5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A2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417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DAB0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691BC2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A47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8D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48FE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69227D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EB19B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CE7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0E1D99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71B70D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0E1701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3CE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4F5FD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8C7F1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C611B3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CF14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91FDF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44F98B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98CFB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59C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900CF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10.47 кв.м</w:t>
            </w:r>
          </w:p>
        </w:tc>
      </w:tr>
      <w:tr w:rsidR="00E70CD1" w:rsidRPr="004A75A7" w14:paraId="200DA03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A149C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B60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2EEB8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+ 1.32²)/(2 * 1.32)) = 10.47</w:t>
            </w:r>
          </w:p>
        </w:tc>
      </w:tr>
      <w:tr w:rsidR="00E70CD1" w:rsidRPr="004A75A7" w14:paraId="151836C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C8041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E3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23023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DEF1B1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FAE2A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44B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404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3309C76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EF5DB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ABFF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32203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91E300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283F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8F9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7B8806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467024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25ABA7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EC19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C716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5F59415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CEA4C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110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5D1B8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6E3503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ED08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CDC4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CF971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30FC6D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898DD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1484D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73839D6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39FB1E8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F4D23D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D65C0BB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47:26:1111003:49</w:t>
            </w:r>
          </w:p>
        </w:tc>
      </w:tr>
      <w:tr w:rsidR="006360AC" w:rsidRPr="004A75A7" w14:paraId="5373DB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78E14E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6846DF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0BD4668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BA00CC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CC07A72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842FBBE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47:26:1111003:51</w:t>
            </w:r>
          </w:p>
        </w:tc>
      </w:tr>
      <w:tr w:rsidR="00105FDF" w:rsidRPr="00EB43A2" w14:paraId="6A0868D7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F2639C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882B938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039E9F3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FAAF59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9AD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DF78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E2825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D970A6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77E28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5D852C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8D0DCC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AAE8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67B78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B87B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2E24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0AE37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DEE416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FA6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FD8A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7E17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DBA6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37FC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9FB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92F7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F3D2E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EE092F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FEAF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598F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C8ED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D6E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6B13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A2FA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19F3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763E7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100630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723BB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866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475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204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26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03C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32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5BACC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ED8B0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E3CC5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47A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D3B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05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EAD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2278540.89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DD2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B1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7281E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854B79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FC444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D1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118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D1B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355774.34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547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2278541.20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4F6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9A5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034AA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2D29DD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14400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FF1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13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4B1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355773.92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614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3D5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82C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3816E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A01966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FD19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31A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A42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FC2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720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2278570.55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8AA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C69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676E5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8C8818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F43600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47:26:1111003:51</w:t>
            </w:r>
          </w:p>
        </w:tc>
      </w:tr>
      <w:tr w:rsidR="00590258" w:rsidRPr="00666D74" w14:paraId="6B85E092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1D14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8BB9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0F51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9A7EC91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A2B55C2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040A43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052CDD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C73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A2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248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06002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74C30E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E8E04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8E7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0A3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F4A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76F97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EFC78C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FDDBE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E9C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5DF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070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417A4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76EFC0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2C16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C5C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BEC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F34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063D6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F1296A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C851D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A99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2BC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443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FDB4E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25D6F9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29709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ED8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702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03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A91A2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F90A82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8F8FE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47:26:1111003:51</w:t>
            </w:r>
          </w:p>
        </w:tc>
      </w:tr>
      <w:tr w:rsidR="00EB43A2" w:rsidRPr="00666D74" w14:paraId="249928C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9C62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1D63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FE4B3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B56F61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DD9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36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56D5D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0E7C40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2ADD4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538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CCCD2A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2DE710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57756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00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EECA93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4178C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A2C453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997D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D73BA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3C1B48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85EFC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DE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C0BA8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10.15 кв.м</w:t>
            </w:r>
          </w:p>
        </w:tc>
      </w:tr>
      <w:tr w:rsidR="00E70CD1" w:rsidRPr="004A75A7" w14:paraId="6035443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384C5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1AD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7297C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+ 1.45²)/(2 * 1.45)) = 10.15</w:t>
            </w:r>
          </w:p>
        </w:tc>
      </w:tr>
      <w:tr w:rsidR="00E70CD1" w:rsidRPr="004A75A7" w14:paraId="42356B1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708A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1FF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2A7E2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D69B70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5A268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B6D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C4BBE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14:paraId="7676E5A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9E87C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35D6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3A2A5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48539A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56262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1C8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0C4A24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AC4AB8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013E71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442D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D544F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18182B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F5190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3C1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4086D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F6D0CC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81023F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FB37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9515AB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C7D71B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90E7D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1C0FD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992717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F32C0C5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380B448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B90DB1C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47:26:1111003:51</w:t>
            </w:r>
          </w:p>
        </w:tc>
      </w:tr>
      <w:tr w:rsidR="006360AC" w:rsidRPr="004A75A7" w14:paraId="2F44CA9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1A52A8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1E1D211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B568B32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1DCD36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DC44608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22703A9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47:26:1111003:52</w:t>
            </w:r>
          </w:p>
        </w:tc>
      </w:tr>
      <w:tr w:rsidR="00105FDF" w:rsidRPr="00EB43A2" w14:paraId="2CF2B562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DBF805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6AC5982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4125F3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6252C51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16B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E248D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D064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BC7599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C5CB3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EAB60F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FDA9C9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12E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06E8D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E055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0CCE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1872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4E36ED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2C6F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7636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F84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26B1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3F2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6F6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405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3605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66DAEC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7019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2CD4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7E7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ED2C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8C2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4FF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DC592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216D5E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A486C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D5E27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4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E0A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426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31D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2278530.97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70E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199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A8A17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C2442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75D7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25A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8AB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B0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260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393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39E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16839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485ABA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BDEE1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418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47E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B9D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2A6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866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832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3C1F3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B26D38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166A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B14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018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55A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0D8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E08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E89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20C1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1715FF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8CCD1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9AE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A9C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00F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2F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2278530.97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C25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54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36F56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89C88F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57C3225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47:26:1111003:52</w:t>
            </w:r>
          </w:p>
        </w:tc>
      </w:tr>
      <w:tr w:rsidR="00590258" w:rsidRPr="00666D74" w14:paraId="4520794D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4019B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6759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79F6F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604957B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8E78685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02E98A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A68C6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39B1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F2E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2D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25B21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00E01F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A2957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7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522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38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B8367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EF9143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6F3EC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E39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1C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80A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2CA66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D7D6F5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8A38E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FB5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521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D1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BC650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582ADF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24A78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BB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A8E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E92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B94B1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D56D11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5892D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E6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61A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73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7C9B1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B79B89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9F61DA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47:26:1111003:52</w:t>
            </w:r>
          </w:p>
        </w:tc>
      </w:tr>
      <w:tr w:rsidR="00EB43A2" w:rsidRPr="00666D74" w14:paraId="664356B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753D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6CB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00943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CFEF84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04D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8B7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F633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4B257F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884CF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1D1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ADCD8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612588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E445E4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FC0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26FF0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9A4B15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DB1AAB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F3FA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8EA03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32643C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338D1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F10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0306B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10.33 кв.м</w:t>
            </w:r>
          </w:p>
        </w:tc>
      </w:tr>
      <w:tr w:rsidR="00E70CD1" w:rsidRPr="004A75A7" w14:paraId="28B4883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03B95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C68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CE12D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+ 1.43²)/(2 * 1.43)) = 10.33</w:t>
            </w:r>
          </w:p>
        </w:tc>
      </w:tr>
      <w:tr w:rsidR="00E70CD1" w:rsidRPr="004A75A7" w14:paraId="4D7F0F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DA408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7A3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036D2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4DCFFD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7D446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8A5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E64B2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14:paraId="6E4F86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4EABB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C366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DE041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FA34F0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DF13C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A0B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DBFC9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8FE5F1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1C4EB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5D61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7F3418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1CF4A6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932EE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3DB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9D5B9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983743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65509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E07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9F40BE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ABE46B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0E65D8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65F46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45DBA3B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2DBA55F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0ABE026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0CC313CF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47:26:1111003:52</w:t>
            </w:r>
          </w:p>
        </w:tc>
      </w:tr>
      <w:tr w:rsidR="006360AC" w:rsidRPr="004A75A7" w14:paraId="1B75516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F63F7B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9221466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EE3B10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C035FA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067BF7F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00C3C0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47:26:1111003:55</w:t>
            </w:r>
          </w:p>
        </w:tc>
      </w:tr>
      <w:tr w:rsidR="00105FDF" w:rsidRPr="00EB43A2" w14:paraId="380DEEC8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72A34CB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938186D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17FEC2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98E38B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7D1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8F4A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EC34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D771485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5B315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684123B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392A9E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86D8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AEA95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60EF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A47A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9C4EB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5E11C5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15C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7EC4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381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E96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385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8F9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650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13A65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9BBAB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188E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E437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E9A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4CB7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BFEE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D0D1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ED72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AFEA49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4094E0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9C90A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DBC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AF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CA9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8D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B88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BE2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14764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A3F8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3B8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D6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5C4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3A2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D28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3F8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25B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F1A71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B77E41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85A86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690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136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388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7DA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CEE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BB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E1835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ADBC0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751CA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AF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E8D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AE3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355815.32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F5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276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B61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7461E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BC118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8EE4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83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7D4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CE7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355815.24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566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05C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02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85B6A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1E2666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F88BF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06C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D2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68B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624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5A6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04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0B41A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89B8B7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805DCF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47:26:1111003:55</w:t>
            </w:r>
          </w:p>
        </w:tc>
      </w:tr>
      <w:tr w:rsidR="00590258" w:rsidRPr="00666D74" w14:paraId="22E45631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432A9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5466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9F68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0E3FD46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5784B0E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46F060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CB644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CBE9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694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EAF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558F8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FB0599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4817C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458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94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CF7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FE85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39C75C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69105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3BA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9CE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43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E2D89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E7D29D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DE62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F76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BB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786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99772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9BF9B1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BB4E6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FCA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D15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9AD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0F79C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F8E980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C918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96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90D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49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D9EE0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5B198F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6C2C6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152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7FE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3E0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265C5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994DE1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9457B39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47:26:1111003:55</w:t>
            </w:r>
          </w:p>
        </w:tc>
      </w:tr>
      <w:tr w:rsidR="00EB43A2" w:rsidRPr="00666D74" w14:paraId="0F6EC1E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2FBD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55C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49CC3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23A299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855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82C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8A5DB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7AC192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5B811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4DE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7F8F60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A5CAA1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4E1814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9D7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EBD52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A9CD4B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F6BA75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DC84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278EC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846B3B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9A20D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AB3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B6AE3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10.28 кв.м</w:t>
            </w:r>
          </w:p>
        </w:tc>
      </w:tr>
      <w:tr w:rsidR="00E70CD1" w:rsidRPr="004A75A7" w14:paraId="14C45AD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69931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C1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D8E48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+ 1.53²)/(2 * 1.53)) = 10.28</w:t>
            </w:r>
          </w:p>
        </w:tc>
      </w:tr>
      <w:tr w:rsidR="00E70CD1" w:rsidRPr="004A75A7" w14:paraId="05D7F57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DE131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640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9FDC6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E423D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F00AE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113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026DF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14:paraId="4C0F6A5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2D1A2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7E0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16859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14964B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70455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5A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1A4EAF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59E6DE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A8C154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8411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903DC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986032F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EA3D4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E11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EA7B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898365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34EFC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6A2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711751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01AA00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68D4F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BEADC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01E2913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17C3C99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87B377E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A0CA0A9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47:26:1111003:55</w:t>
            </w:r>
          </w:p>
        </w:tc>
      </w:tr>
      <w:tr w:rsidR="006360AC" w:rsidRPr="004A75A7" w14:paraId="463810C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62DA52E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26A941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8418053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E7BCC3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7601267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3E4B0D0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47:26:1111003:56</w:t>
            </w:r>
          </w:p>
        </w:tc>
      </w:tr>
      <w:tr w:rsidR="00105FDF" w:rsidRPr="00EB43A2" w14:paraId="039490DE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BAEB031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7AA192C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00FB4C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5864CF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9CE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B0F8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E8E146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B1729B3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A787C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C1E0F2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9722F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3990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131D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1C77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F041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BE21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A72FFC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65B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FC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B1F9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40AC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EE90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EC95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6C2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765A3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2794B6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1571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409A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48C2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1B36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AD33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5B6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BBD6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83E1C7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B2E704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4DE2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FBF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78C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D3F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7FC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AEF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F48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74D57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C13886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962E3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708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2A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9B6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88D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EE6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019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2ABFF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94636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6596B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B6A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00E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8EC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979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2278541.81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A5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246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FD08C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FA080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AA4F6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BE0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B3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FFF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E53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5EC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D22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5C5A1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A8C09D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134AF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03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D1F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D4B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495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F2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10A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FFAC9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392AED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6295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283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CC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6A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EC8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176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261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A8A36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4AB3D3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496B6E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47:26:1111003:56</w:t>
            </w:r>
          </w:p>
        </w:tc>
      </w:tr>
      <w:tr w:rsidR="00590258" w:rsidRPr="00666D74" w14:paraId="6F06D190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575FA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DAE9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F825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0D71E65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7B5A84F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53B059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27812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46FF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733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36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04E11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A123CD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51751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2FB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BEC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815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CF483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051DD9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B4322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72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029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06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E0CE2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532710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AE32B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2F9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3B4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C59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8937E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5CCDFE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27312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4B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4D0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B00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6D60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F66749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7285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6A7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8DD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175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B596C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9AB220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946B8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C2C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71B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EF7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AE8ED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86DE3D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444DEA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47:26:1111003:56</w:t>
            </w:r>
          </w:p>
        </w:tc>
      </w:tr>
      <w:tr w:rsidR="00EB43A2" w:rsidRPr="00666D74" w14:paraId="0857A1D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CD81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A74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F36D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0D727E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40E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987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C3D53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391F60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226DB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9B7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30C212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AC5249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98E51A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FFD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F9D74B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3B151E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19DEF1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A9FB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A7C15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73603F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F7A8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AF8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9DA3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10.49 кв.м</w:t>
            </w:r>
          </w:p>
        </w:tc>
      </w:tr>
      <w:tr w:rsidR="00E70CD1" w:rsidRPr="004A75A7" w14:paraId="4772D1B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420DB8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052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73F46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+ 1.48²)/(2 * 1.48)) = 10.49</w:t>
            </w:r>
          </w:p>
        </w:tc>
      </w:tr>
      <w:tr w:rsidR="00E70CD1" w:rsidRPr="004A75A7" w14:paraId="1A3F234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E4B80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5D6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30EE9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AF00EF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3A1D2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8B3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F5FCC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14:paraId="4DC2C75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7A6F3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E1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60199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00D502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67313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1E6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6FE0B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3726472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C9E44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6365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BCC6D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816261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4A3F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442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AA449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C394C9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BFA33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0F35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852DC2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38B179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3BD98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15E5D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2041DA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9776197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A15F6EC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7AE6C23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47:26:1111003:56</w:t>
            </w:r>
          </w:p>
        </w:tc>
      </w:tr>
      <w:tr w:rsidR="006360AC" w:rsidRPr="004A75A7" w14:paraId="667955A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E7C6C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DC0BF57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EF8BDE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7DAF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4121815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79B18C4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47:26:1111003:58</w:t>
            </w:r>
          </w:p>
        </w:tc>
      </w:tr>
      <w:tr w:rsidR="00105FDF" w:rsidRPr="00EB43A2" w14:paraId="2537C27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532A14B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2626E8C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2D4BD8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72BD4EC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5A7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E92C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32453F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7975102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0BB2B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033568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678893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B9C9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51895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CC75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781A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66075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001E23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C040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16DD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FE4A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4D34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8215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305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D20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1CCD6F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AB8E5E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DEA5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D6683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2921F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83A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A58F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3245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5A4F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EC48FD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A1A3E6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58C08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23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668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67A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EA0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FA3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10B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3CF1F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79B2A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D8FAC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FD8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54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DDD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9AC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D96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09B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CFFF1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966F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C78B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0D7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3B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26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F1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875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70A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B9163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47D57B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51EF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F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706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4E7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779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496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E06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84E62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FBAB3E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9B6F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036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D71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627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355834.75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7C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099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0DF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36006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2D2719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93A29F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47:26:1111003:58</w:t>
            </w:r>
          </w:p>
        </w:tc>
      </w:tr>
      <w:tr w:rsidR="00590258" w:rsidRPr="00666D74" w14:paraId="70ED410D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5D469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94FE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A3E2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99E7E8F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06A167B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59FD79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E57DCB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A823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4D4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CC0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07E31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D10853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1E03B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1B4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BCC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ACD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6D242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94A789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D29C4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B30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A3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0E2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20AAE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9CDD2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0092D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24F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FB2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2F2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1EF4A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394F6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DCC7E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59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020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085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7D47D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F9A581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A815E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556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D4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DE3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1786C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281408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F32FF83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47:26:1111003:58</w:t>
            </w:r>
          </w:p>
        </w:tc>
      </w:tr>
      <w:tr w:rsidR="00EB43A2" w:rsidRPr="00666D74" w14:paraId="5233D1C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18F2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9B3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5223C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C657F7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820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6D1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F176B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0D25FF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D7B84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FAB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2F7CC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341F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B77A3D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6042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4EA59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ECAA10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9BC799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DC5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F9CA1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2214CA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8F9CA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F5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41D8A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10.17 кв.м</w:t>
            </w:r>
          </w:p>
        </w:tc>
      </w:tr>
      <w:tr w:rsidR="00E70CD1" w:rsidRPr="004A75A7" w14:paraId="5227D26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87195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AA3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06062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+ 1.60²)/(2 * 1.60)) = 10.17</w:t>
            </w:r>
          </w:p>
        </w:tc>
      </w:tr>
      <w:tr w:rsidR="00E70CD1" w:rsidRPr="004A75A7" w14:paraId="49F38D0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F7C0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04B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F0AB9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21D39A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6493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BC1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5759C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14:paraId="681389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39CBC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9044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8D62C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D219B6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9FC2F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0E9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25B1C4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590EED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5360D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D5A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93BB9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7782DB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279D8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FB5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01146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0C48C1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7EF38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CD19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61B5E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9C1C72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F3FF96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4F85C4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9CB5D29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09280A7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A014A01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E80DC5B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47:26:1111003:58</w:t>
            </w:r>
          </w:p>
        </w:tc>
      </w:tr>
      <w:tr w:rsidR="006360AC" w:rsidRPr="004A75A7" w14:paraId="5E0E485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F5E483B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05D6C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2E4D347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FB2C71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FBAE2E6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F8A17AB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47:26:1111003:6</w:t>
            </w:r>
          </w:p>
        </w:tc>
      </w:tr>
      <w:tr w:rsidR="00105FDF" w:rsidRPr="00EB43A2" w14:paraId="4DAE4402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F9F5B0F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F752F8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EB95D8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173F07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189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7FDC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043A5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EEFBDD2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5219E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61B7B1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4517D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AE96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6604D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9191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4DDF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D3958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726C51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D330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83E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F86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E74C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417A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C14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D5F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987E01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71700E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6C82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B57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0792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6C9E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B78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6101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59D2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4BD429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014B30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8BBB1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911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A47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DD3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B12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591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0C3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E4942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8A74EA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23D32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17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1EB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2B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6AB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2C2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50F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8F5B1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8B2A0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809AA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7E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F65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66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D5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45F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B9A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EC40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4F79B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CBC54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EA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27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50B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8B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86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70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181C0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BDE4D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1CD82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230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E6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263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F5E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F2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F73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D5244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3E0622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4F214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86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4C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8A7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85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2278536.64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731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DEC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54377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D3471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21C25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47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B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C32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B97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2278536.20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FB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38B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B92BD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09FD5E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5A69F5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47:26:1111003:6</w:t>
            </w:r>
          </w:p>
        </w:tc>
      </w:tr>
      <w:tr w:rsidR="00590258" w:rsidRPr="00666D74" w14:paraId="38E30EF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DE39C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BD4D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05F5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D5691E8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D282A13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E5247C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C2018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A1A9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842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532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C8618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575F2F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980E3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DA1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19C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432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EF46A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3F3666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600E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48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C6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87C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09259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F0ABA1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AC236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2A2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D8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735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29C22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074007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91253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D52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A81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1DF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D3BFD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C1203A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4288C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94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EDF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7F3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ADFEB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E46124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24097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F1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1C3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067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B96AE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0166F1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3908A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27F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EA0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894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6A539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4EAB1F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AFF8DB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47:26:1111003:6</w:t>
            </w:r>
          </w:p>
        </w:tc>
      </w:tr>
      <w:tr w:rsidR="00EB43A2" w:rsidRPr="00666D74" w14:paraId="0FF7DA0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2FDC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E57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7BD5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67690C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DD3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93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3A4BB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25E807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9C12A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890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88BA43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D47E5F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262A9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F80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1A7D5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A585D4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4E5A19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5D5B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81319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B71BF4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FF2418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622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79EC7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10.62 кв.м</w:t>
            </w:r>
          </w:p>
        </w:tc>
      </w:tr>
      <w:tr w:rsidR="00E70CD1" w:rsidRPr="004A75A7" w14:paraId="6F72912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C451D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D51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F086D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+ 1.50²)/(2 * 1.50)) = 10.62</w:t>
            </w:r>
          </w:p>
        </w:tc>
      </w:tr>
      <w:tr w:rsidR="00E70CD1" w:rsidRPr="004A75A7" w14:paraId="2E66137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370F8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AC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21813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040163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0472F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98A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DBB1C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14:paraId="42D4AC7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A0ACD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C026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BF380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897D86B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EA631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42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2BD505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14:paraId="72A5407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5642C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30B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A630A7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37B4DD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A7389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385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A852B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47:26:0000000:8752</w:t>
            </w:r>
          </w:p>
        </w:tc>
      </w:tr>
      <w:tr w:rsidR="00AF1B59" w:rsidRPr="004A75A7" w14:paraId="64C64DA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67077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C3C2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83C26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30A201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9DBDC9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8691C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924267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68343CB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67EE94E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DC916FA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47:26:1111003:6</w:t>
            </w:r>
          </w:p>
        </w:tc>
      </w:tr>
      <w:tr w:rsidR="006360AC" w:rsidRPr="004A75A7" w14:paraId="4F435F8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4CCADD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B351A6B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0A1FE08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B3892A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99AD66C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19B305B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47:26:1111003:60</w:t>
            </w:r>
          </w:p>
        </w:tc>
      </w:tr>
      <w:tr w:rsidR="00105FDF" w:rsidRPr="00EB43A2" w14:paraId="5B6B8F43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20AC06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4744442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E70797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863DDC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C60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BDC5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1F157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97485B9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3AF25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091EDCF3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F1372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BA58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2A062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F7DF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0F0B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001B2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3F1536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FCDF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907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8D37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F21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616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CCB0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6A2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6161CB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49CF4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97A3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3B8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98C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42B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5AD1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C796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A028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A4F021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3D31AD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59327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D7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2A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95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C86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FA8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B29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A7FE4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F0BC42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B9D8F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9C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49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757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411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76D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7A3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5F59F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259714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7101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7CC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D6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944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355875.05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7C1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2278542.87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8A6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574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63D4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7FA2F4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5BC29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9E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FC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883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355874.61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1B9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01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E57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F8204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CA1187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F4DCE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4D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CAC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8D2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355853.82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FE9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E1B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E5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F7AC7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32F0DA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338982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47:26:1111003:60</w:t>
            </w:r>
          </w:p>
        </w:tc>
      </w:tr>
      <w:tr w:rsidR="00590258" w:rsidRPr="00666D74" w14:paraId="2B6D4290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2AA55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4E76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D044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399C653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D5A474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721B34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9F6B0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CEE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D65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41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9FFFB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44F3E5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E83DB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0D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80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4E9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4536A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C079C4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16D63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AA3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B63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BC6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8922C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A5CEF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026EC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002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1BB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8BD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8A09C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EA9CE0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01B1F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5C6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4C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393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05FC3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307C48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50D84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D6F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B4A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D04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99A97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562B59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0B37A7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47:26:1111003:60</w:t>
            </w:r>
          </w:p>
        </w:tc>
      </w:tr>
      <w:tr w:rsidR="00EB43A2" w:rsidRPr="00666D74" w14:paraId="33B1211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5D56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934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88E8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41004B7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65B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49C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CD81F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CC3907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5C98F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B33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99439D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789E087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89E213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943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7A0852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6463EC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B83697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2BE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87153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7CC9B9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E3BAB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86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09D21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10.43 кв.м</w:t>
            </w:r>
          </w:p>
        </w:tc>
      </w:tr>
      <w:tr w:rsidR="00E70CD1" w:rsidRPr="004A75A7" w14:paraId="3A3BF24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89E6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C7D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9A445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+ 1.45²)/(2 * 1.45)) = 10.43</w:t>
            </w:r>
          </w:p>
        </w:tc>
      </w:tr>
      <w:tr w:rsidR="00E70CD1" w:rsidRPr="004A75A7" w14:paraId="5688EFB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CB5F3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D83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E72BD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DD575A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0B31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60D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C4C56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14:paraId="6A37F3C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E755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218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EB4EB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8B4136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8F50A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496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67C9C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A6B523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59676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C676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2A9A3A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8DA5F7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3D520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DF2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FD20A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A98851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8D25E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032A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8724B9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D53D33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37239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5E30E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86D2DA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BABDA34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3DB56B2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099E9D1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47:26:1111003:60</w:t>
            </w:r>
          </w:p>
        </w:tc>
      </w:tr>
      <w:tr w:rsidR="006360AC" w:rsidRPr="004A75A7" w14:paraId="0CBCE8F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DEF095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5C048F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44918AC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29B3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C2BE5CB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3443EDA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47:26:1111003:61</w:t>
            </w:r>
          </w:p>
        </w:tc>
      </w:tr>
      <w:tr w:rsidR="00105FDF" w:rsidRPr="00EB43A2" w14:paraId="7C5E3E5F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B1B8A3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A925F49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2F8617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68BADF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7C1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FB59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60CF0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8BB3E1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4A99B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78E958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BF02F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B28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B5F2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E412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60A7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EBA7B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DC2ABD1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8CF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4097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EAB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697C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78D6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8BD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EE94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DE5DD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D1B85C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38EF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F1A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82C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412C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FAE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E8BA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F0A1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3407C9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A9F1B7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E91D3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41C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D4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58E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355885.03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633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2278532.78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CB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727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85A88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E97AC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ED3E3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386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684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4E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355885.65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6C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7D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031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3D5FF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8EBC35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BD8F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C2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3BA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455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355905.70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287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B1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A0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3C49E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F1010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B2934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42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29F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9AA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11A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3C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1C6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427E3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3DE815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C1964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093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49E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CC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355889.99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35D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5D4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67A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4F077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7E5F79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143B3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CD0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5EC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054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355885.03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7BB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2278532.78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26E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E0C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8237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0E242A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57D70F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47:26:1111003:61</w:t>
            </w:r>
          </w:p>
        </w:tc>
      </w:tr>
      <w:tr w:rsidR="00590258" w:rsidRPr="00666D74" w14:paraId="429FBEC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24B3C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287D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2AD5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F1C14E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091C0D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DFD0156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6623B2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29DF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316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B4C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B821F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9BCE02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2927F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316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E2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1B8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BCB01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6BE2B4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EF80D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C2E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44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2CC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AA87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02AB89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8F56A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06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C97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B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3B048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C3515F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F76B9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572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4C3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2BF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76B8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171FFA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98DBE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179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B4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211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D89FA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D05BDC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6A24D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AD7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68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E1B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55435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04EB4B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04EF661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47:26:1111003:61</w:t>
            </w:r>
          </w:p>
        </w:tc>
      </w:tr>
      <w:tr w:rsidR="00EB43A2" w:rsidRPr="00666D74" w14:paraId="594C134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A346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A99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DAFDE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741236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AFF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470A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82429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A4766A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F7CEA7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CB4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E5A714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6D365B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3A244E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A60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E1C871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841DAD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25FC5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E22F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01E1D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D7763F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75F70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778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FF269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10.23 кв.м</w:t>
            </w:r>
          </w:p>
        </w:tc>
      </w:tr>
      <w:tr w:rsidR="00E70CD1" w:rsidRPr="004A75A7" w14:paraId="17DED47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41D12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367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EF3C0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+ 1.47²)/(2 * 1.47)) = 10.23</w:t>
            </w:r>
          </w:p>
        </w:tc>
      </w:tr>
      <w:tr w:rsidR="00E70CD1" w:rsidRPr="004A75A7" w14:paraId="32A0C81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8A109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E9C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D8A78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38A437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88AC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89C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9335F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14:paraId="3EC1EB7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9D91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D9B6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C2083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2FED2C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72102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F08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D4138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DC0824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E8EBD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79E4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29FC4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2C6D20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524D5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B0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EA623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B80C55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749F5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11BF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3F7BE4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D79620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1E6A74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E6963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1CBC87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0FB630E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4B1ADD5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F66ACA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47:26:1111003:61</w:t>
            </w:r>
          </w:p>
        </w:tc>
      </w:tr>
      <w:tr w:rsidR="006360AC" w:rsidRPr="004A75A7" w14:paraId="4F0660A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13F3BE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37A89D4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B22D986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B5FFC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A94C4A1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2FFCE2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47:26:1111003:63</w:t>
            </w:r>
          </w:p>
        </w:tc>
      </w:tr>
      <w:tr w:rsidR="00105FDF" w:rsidRPr="00EB43A2" w14:paraId="3324E7AE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847FDC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CDF71FD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7B5E01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9D8BFD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62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32D6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A16A83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C7FEFDD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21EE0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E9ABA8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6349E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B29C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BD64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81FD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A178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E483A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017888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0E0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2BB1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01D6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517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835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9EA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403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556BDC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83480B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5FF6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2DB1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CA8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4DBF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74C6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A85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1EB1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026DA1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892E62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3BEF4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A8F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09F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BEC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90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650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144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EBFE9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77CDCA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947DA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1F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08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95D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355905.70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BE0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2278503.91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095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F17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488E0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9715AF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2920F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B0E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93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A0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DF3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48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7F6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50E51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2700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BB13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BB1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0E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A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240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DB8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2EA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98775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FD5C9C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52A06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7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83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A4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355905.40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AB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41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B04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E6BC6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4B6E887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A9B5F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47:26:1111003:63</w:t>
            </w:r>
          </w:p>
        </w:tc>
      </w:tr>
      <w:tr w:rsidR="00590258" w:rsidRPr="00666D74" w14:paraId="4559FCF4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03391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1199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F9C9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C96DB17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25FEED3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D7C905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49F07D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A8B4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CB3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13C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7EB89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C9DE4A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BAFD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50A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BFF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D0C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EF33A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33345E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591FE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915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3C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100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CB61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953D2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0CD6B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7F6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1F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8DE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491AC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17598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57DA7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8E4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163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E13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0605B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13879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1CA5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081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E81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D5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57959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80F557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44B63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47:26:1111003:63</w:t>
            </w:r>
          </w:p>
        </w:tc>
      </w:tr>
      <w:tr w:rsidR="00EB43A2" w:rsidRPr="00666D74" w14:paraId="33CCA2BB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9462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669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678E5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A8FDF1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B4D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FB2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434A8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EAFEF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6E1CF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97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ED8263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FACF1E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8C6B4B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E30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9F5C8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250492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C9A686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60F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C18D2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718CC4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1394B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179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1CACA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10.25 кв.м</w:t>
            </w:r>
          </w:p>
        </w:tc>
      </w:tr>
      <w:tr w:rsidR="00E70CD1" w:rsidRPr="004A75A7" w14:paraId="27A4292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6277F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DF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DBC86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+ 1.53²)/(2 * 1.53)) = 10.25</w:t>
            </w:r>
          </w:p>
        </w:tc>
      </w:tr>
      <w:tr w:rsidR="00E70CD1" w:rsidRPr="004A75A7" w14:paraId="3D316CD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CBA22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462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A4392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C5CD41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29BF5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2AE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843E7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14:paraId="130640E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422C8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37D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8DEE9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523A63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F51DB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8F2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BA0377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174B59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ACC92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8F7A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C303C7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26CB1D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66786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FE5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F8F21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C66CA5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EED87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3BB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B44923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142787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E6E14F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2851DA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5D90286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FAF7C17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E153AE3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F80EA76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47:26:1111003:63</w:t>
            </w:r>
          </w:p>
        </w:tc>
      </w:tr>
      <w:tr w:rsidR="006360AC" w:rsidRPr="004A75A7" w14:paraId="4509217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388CA6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6786D62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629A40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5BC6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219F427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6861D2C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47:26:1111003:64</w:t>
            </w:r>
          </w:p>
        </w:tc>
      </w:tr>
      <w:tr w:rsidR="00105FDF" w:rsidRPr="00EB43A2" w14:paraId="5707F78B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8B86DD5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65A735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F78B8D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7B0840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2BD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1007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C028B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F2A4724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8163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EC7005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57AB9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2630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8C0D9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B34A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EB84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AFCFE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D086BB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0C3C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3DD4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B44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AFFD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3170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5D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6C1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3DE860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59F94B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1D59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B413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772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4BDA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EBBE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DA79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D36F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616D0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8BB169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18B95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694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0D7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D40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4BC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350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434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C224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3FC56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5F80A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EEB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F78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414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B8E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2278543.63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797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890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5466E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3343B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8E66C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CB3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B87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63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355924.37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57A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2278544.14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16C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9B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7492E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F5C293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E03A4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5E6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07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2AE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355923.79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C48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068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307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65899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28D96F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A608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E26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8D4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8A5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355903.75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CD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2278573.99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B24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01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D1B80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D1DCF5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CE58B4D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47:26:1111003:64</w:t>
            </w:r>
          </w:p>
        </w:tc>
      </w:tr>
      <w:tr w:rsidR="00590258" w:rsidRPr="00666D74" w14:paraId="281D298D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A7CFD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DC2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8AD03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D61AB16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6ED492E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B22B7D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FD6C6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2786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FEF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59C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BAD24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95B964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F404E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028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1BD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A0F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02A40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8A9184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A0233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D0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24D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EC2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C24A4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0DE5B9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45CD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6FA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9D6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7D2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D76F8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A8CAD4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6CAFF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214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D6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FB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4A397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C4294A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E15FF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EC9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DAE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DAC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59349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EE6278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4F00FF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47:26:1111003:64</w:t>
            </w:r>
          </w:p>
        </w:tc>
      </w:tr>
      <w:tr w:rsidR="00EB43A2" w:rsidRPr="00666D74" w14:paraId="608BF5F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4229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F4F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95C7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AD36AC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4D2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F3B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C139C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9B664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B33C90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40F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F45039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05739E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322C98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88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7EE65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E0D665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55F3EA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486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955C9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67E24E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1C09D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9E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BF21B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10.15 кв.м</w:t>
            </w:r>
          </w:p>
        </w:tc>
      </w:tr>
      <w:tr w:rsidR="00E70CD1" w:rsidRPr="004A75A7" w14:paraId="3BB35EC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5B8D1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70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60EEB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+ 1.49²)/(2 * 1.49)) = 10.15</w:t>
            </w:r>
          </w:p>
        </w:tc>
      </w:tr>
      <w:tr w:rsidR="00E70CD1" w:rsidRPr="004A75A7" w14:paraId="4C67D37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474F1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B63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A830E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9FAC09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298BF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B5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1836C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14:paraId="2E1094D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BB5F8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D0B5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4C8ED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C89423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AC19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99C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27AF9F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772848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BF62C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1162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D0B312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26414D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39B8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FAA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7ADC5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D52907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7FE25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9E24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317496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28483C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7CBCE8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67F969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6D7DEA1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CB17FDB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0C05975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E34DA8F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47:26:1111003:64</w:t>
            </w:r>
          </w:p>
        </w:tc>
      </w:tr>
      <w:tr w:rsidR="006360AC" w:rsidRPr="004A75A7" w14:paraId="316DCCF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082E195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14CF9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CC1386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5D2780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80A37E6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B9ED97C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47:26:1111003:65</w:t>
            </w:r>
          </w:p>
        </w:tc>
      </w:tr>
      <w:tr w:rsidR="00105FDF" w:rsidRPr="00EB43A2" w14:paraId="7BD0C6AA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B0F41D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35D429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609A7F4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6254D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1B0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F50E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F8FB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B08A170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26369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6CF042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B7D3F1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39B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88A9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9533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9493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CA37E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01B9FC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D09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5A9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9E1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5072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8B3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F936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72D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2AB2D7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2E294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3536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40FE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397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B1B2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D23A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EFBB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D204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72D1AD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47A91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710E0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D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A4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5DF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9E9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94A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19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8B8BA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75C2E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1EE06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BBF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43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2FF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E7B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B1F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6A6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59068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F8DEBB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70CCF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681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E2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02D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355945.09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C1A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2278504.28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064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ACD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5D5B8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6CE50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98AD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BDB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BC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3D6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355943.69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0C9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6F4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6EC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A2B7A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0368E4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9A0E9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65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79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13F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355925.27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B9D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2278534.62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B31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22B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13D09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5F4B4A4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FCBD3D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47:26:1111003:65</w:t>
            </w:r>
          </w:p>
        </w:tc>
      </w:tr>
      <w:tr w:rsidR="00590258" w:rsidRPr="00666D74" w14:paraId="5C27F35B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C2A52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5F3F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D838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29AC2DC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63220FA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1FADE50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FD06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2AA2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3E3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0F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51461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5A3A19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2F638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076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04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EF6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D063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4C6CF8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7A767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B86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EC4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42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1C6E7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E1678A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154BE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110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A03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4F3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C01C9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E041A8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1F220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BA3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AEF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060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03774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04ED1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BE7A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7CF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938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27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6FBA6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301005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BD15FB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47:26:1111003:65</w:t>
            </w:r>
          </w:p>
        </w:tc>
      </w:tr>
      <w:tr w:rsidR="00EB43A2" w:rsidRPr="00666D74" w14:paraId="4A197CFE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18B8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2223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B663A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F6A481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042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100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178C3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9F6A16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5C3960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95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97FDF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4FE2E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9AE0DB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15B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9BC7E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20119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BF60A7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9FC4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5CF3C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533FEB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4D2E1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FE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DE1E0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10.12 кв.м</w:t>
            </w:r>
          </w:p>
        </w:tc>
      </w:tr>
      <w:tr w:rsidR="00E70CD1" w:rsidRPr="004A75A7" w14:paraId="24B7C52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BE8C98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50D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E866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+ 1.56²)/(2 * 1.56)) = 10.12</w:t>
            </w:r>
          </w:p>
        </w:tc>
      </w:tr>
      <w:tr w:rsidR="00E70CD1" w:rsidRPr="004A75A7" w14:paraId="16F7939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138D4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53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7E8D1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EE0B1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E5880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762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840C8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14:paraId="5A28F1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012A5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C7C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1A39D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689120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D5D34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73B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627E0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3A326A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8587C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0900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84119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AC0239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0F480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59E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C514E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775AB83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22DFE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7EA7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ABAF6D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271AD3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8417BF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3C544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C79A9BD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CDCFE21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E0F3D53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9B055EB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47:26:1111003:65</w:t>
            </w:r>
          </w:p>
        </w:tc>
      </w:tr>
      <w:tr w:rsidR="006360AC" w:rsidRPr="004A75A7" w14:paraId="6A9FF6E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50DDEBB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265BE3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5FF671F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CF8A7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68B1C9B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223E814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</w:t>
            </w:r>
          </w:p>
        </w:tc>
      </w:tr>
      <w:tr w:rsidR="00105FDF" w:rsidRPr="00EB43A2" w14:paraId="2025ECB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1D5623D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0226A8C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47BAB6A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9F68C6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780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D51A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2347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BC43118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9C3A77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88C153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6BE69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E39A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D865A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80AD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442A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DE02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17DF72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1CB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8F5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1980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5158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4A9A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C12C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B3E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08E675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C3A9EE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C5DF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DE06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2FC6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7D1F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DEF6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4EE5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284A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A6DB5F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64256A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EF0A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F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D4E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99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671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48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0CC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72E2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537659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02047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99A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8EA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E8A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FB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8FE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0C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EDCF5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94589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4216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286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5D4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10F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A95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6D0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CFF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09732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3ABC56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1791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32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5C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C4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BE9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968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327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D2665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DEF5DB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C210E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8F7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936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F78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356154.38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047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2278609.17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0E3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F91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FAFE0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4B0F15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EBA1F5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</w:t>
            </w:r>
          </w:p>
        </w:tc>
      </w:tr>
      <w:tr w:rsidR="00590258" w:rsidRPr="00666D74" w14:paraId="2DA9EDEE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289A4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3CC0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6AC1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023D042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8F943C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34B2B4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19859F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0D83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320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35C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AAB0B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DF65A5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C772B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E9E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61E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38E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D6E40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113D1F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F3F91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F5F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B9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5FA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27772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822D9B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6A3C3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FA5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04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25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30406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9C9063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0689A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E5D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EF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89C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8F91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8A074C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FFD5B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1C6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C7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B91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710E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7B3B67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EAD416C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</w:t>
            </w:r>
          </w:p>
        </w:tc>
      </w:tr>
      <w:tr w:rsidR="00EB43A2" w:rsidRPr="00666D74" w14:paraId="5148C70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7C40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8EDA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FEE6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3D8A31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F09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DE2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AE17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735987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4A15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2C9F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BFC6AD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A0278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25E65D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6A4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11269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7A77D5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CCF436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335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04A7D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361552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7FFAE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FD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A97E5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10.56 кв.м</w:t>
            </w:r>
          </w:p>
        </w:tc>
      </w:tr>
      <w:tr w:rsidR="00E70CD1" w:rsidRPr="004A75A7" w14:paraId="35B3BC8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0DA3A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CEC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A5AB9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+ 1.45²)/(2 * 1.45)) = 10.56</w:t>
            </w:r>
          </w:p>
        </w:tc>
      </w:tr>
      <w:tr w:rsidR="00E70CD1" w:rsidRPr="004A75A7" w14:paraId="76753DF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53912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764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C6DF6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</w:t>
            </w:r>
          </w:p>
        </w:tc>
      </w:tr>
      <w:tr w:rsidR="00E70CD1" w:rsidRPr="004A75A7" w14:paraId="5D4BD8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D64A5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25A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84520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14:paraId="34DEB6D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D06B2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948E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CC0B6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9799738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199EC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894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5CA02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F5CD38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AB140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9AAC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D97B52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005239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2BBA9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C0F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D1E32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47:26:0000000:6400</w:t>
            </w:r>
          </w:p>
        </w:tc>
      </w:tr>
      <w:tr w:rsidR="00AF1B59" w:rsidRPr="004A75A7" w14:paraId="0679B92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3252E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BD2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C93EC4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8D43D8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BFC4E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F0FE2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952CECD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28AE163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1494095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23F541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</w:t>
            </w:r>
          </w:p>
        </w:tc>
      </w:tr>
      <w:tr w:rsidR="006360AC" w:rsidRPr="004A75A7" w14:paraId="47999FF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F54850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0E40B7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E85C587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9998BF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97A5D99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CF7CCD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47:26:1111003:70</w:t>
            </w:r>
          </w:p>
        </w:tc>
      </w:tr>
      <w:tr w:rsidR="00105FDF" w:rsidRPr="00EB43A2" w14:paraId="7FCBBC0B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6659C6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32E3C4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742ADEC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5F9F80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963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78143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6A84D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2037E53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11DC7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84B07F9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417238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85A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0BDA0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7A9E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E93E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6C141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B5D54D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CAF3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B0E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8BF2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B0A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0763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245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694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4B76A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2480E0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B00D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AFAD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483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C4BD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879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5CBE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9C2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DB11D6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5022E6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4E900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88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F1E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B45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492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A90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EE7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C260A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15002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BAC91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6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A2D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53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4B9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1D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D9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CE36B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0FE5D1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B4194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D63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C7C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D0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BAC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DE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5F4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FD359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67FA4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4616C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E1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D6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160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E8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B85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34D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A1849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337D9D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F87D4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168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A0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08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4CF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C1B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A51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1CBAD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6135CC4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ADC962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47:26:1111003:70</w:t>
            </w:r>
          </w:p>
        </w:tc>
      </w:tr>
      <w:tr w:rsidR="00590258" w:rsidRPr="00666D74" w14:paraId="493A15EA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DA8C7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B9E9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FD17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7E45897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E276AD3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989D9F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679630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3A9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A42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BAD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75E2C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2008AE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7C95C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D49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B02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6EF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ED707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9E00B5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DD9B8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760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D9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514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7014F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D69EE7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20AFE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E7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B29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DAD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ED51D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69BF3B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ED1B2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603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F40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55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2117D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57E222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E162D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7DC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845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4B1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9E145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DBB6DA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2F1B50C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47:26:1111003:70</w:t>
            </w:r>
          </w:p>
        </w:tc>
      </w:tr>
      <w:tr w:rsidR="00EB43A2" w:rsidRPr="00666D74" w14:paraId="7CB0B511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BA11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EC5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5E174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DB8688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540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286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62BB4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155938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8F61B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167A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5C3477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8658A7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092A6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B5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5F0C3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961B8D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E5026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5E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E3849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2CA07F7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FD0E3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FBF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CE18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10.08 кв.м</w:t>
            </w:r>
          </w:p>
        </w:tc>
      </w:tr>
      <w:tr w:rsidR="00E70CD1" w:rsidRPr="004A75A7" w14:paraId="3383FB0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46D9DD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C0C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8FCBA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+ 1.52²)/(2 * 1.52)) = 10.08</w:t>
            </w:r>
          </w:p>
        </w:tc>
      </w:tr>
      <w:tr w:rsidR="00E70CD1" w:rsidRPr="004A75A7" w14:paraId="17F136E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428BC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D5F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343C1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8B46EF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D36CB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A8E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A2B2D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14:paraId="0DE8F1C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112FA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F4AC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236BB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DB6A2A3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910B8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33E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F6FF8D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A571B5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89F59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2C4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99EE49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B95458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C0DAF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B2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BA993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DF06E4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98FE6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4ED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B528F0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C309B1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BC48E7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9B175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EDA6A65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8A83175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FBA27C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395E612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47:26:1111003:70</w:t>
            </w:r>
          </w:p>
        </w:tc>
      </w:tr>
      <w:tr w:rsidR="006360AC" w:rsidRPr="004A75A7" w14:paraId="07D505F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7E2514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D61465C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E521BFD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51FC8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83A52C0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F089B4A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47:26:1111003:71</w:t>
            </w:r>
          </w:p>
        </w:tc>
      </w:tr>
      <w:tr w:rsidR="00105FDF" w:rsidRPr="00EB43A2" w14:paraId="584B95B7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0858D08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E803A5B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0CE584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BB737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318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D388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F110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AEDF06B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2D2AC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B96B83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1D62B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A1C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C469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E24B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464E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C0415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839E630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C0A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5487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B009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1FC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408A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96D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C1F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430C41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188B31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B1B5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204F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A28F9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2D416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451B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F30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163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DEE876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EC7090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C148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A92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7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36B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DC8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2278536.64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FCE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56C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CAEBD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A4DBE2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B2FF0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2E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7BF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B17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88D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3D5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B94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BAB8B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2B84C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844D9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2E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23B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83B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356025.68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B65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7B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C51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A8B4C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4F5D21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912A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F51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22D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31E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356025.13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5EF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2278536.41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AAE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8E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AFCA6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68D698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89F7C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657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F1C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2A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356004.71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45D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2278536.64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6B5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EC6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ED3EC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3189B644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170E3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47:26:1111003:71</w:t>
            </w:r>
          </w:p>
        </w:tc>
      </w:tr>
      <w:tr w:rsidR="00590258" w:rsidRPr="00666D74" w14:paraId="2027FB06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22177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ACBA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3B1F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C1E3016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D27850B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E47D3C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D5CAC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2314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B5B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CA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33260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3D0431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5754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C4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853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7C7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DB301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781526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B6CE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AAB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1AC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DD6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E565D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1233F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44381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233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28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40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FB276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A6C0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56940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6D1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132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7B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53E6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A1EB7C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383BC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F49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3B8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58C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EF4B0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CAB7F2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7DB592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47:26:1111003:71</w:t>
            </w:r>
          </w:p>
        </w:tc>
      </w:tr>
      <w:tr w:rsidR="00EB43A2" w:rsidRPr="00666D74" w14:paraId="5BFDD06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B2B9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20E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E4F7A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CC3847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009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A6C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A044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BF180F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BEA80C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98E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9450EE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D432F3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D8102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1E8A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4F74D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784B63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77C878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7BF0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695F9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1D774F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4F22B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8BF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4C5EA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10.44 кв.м</w:t>
            </w:r>
          </w:p>
        </w:tc>
      </w:tr>
      <w:tr w:rsidR="00E70CD1" w:rsidRPr="004A75A7" w14:paraId="456E3D3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B0360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5B4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B8825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+ 1.49²)/(2 * 1.49)) = 10.44</w:t>
            </w:r>
          </w:p>
        </w:tc>
      </w:tr>
      <w:tr w:rsidR="00E70CD1" w:rsidRPr="004A75A7" w14:paraId="3FC1971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305F5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B6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4539A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CF8623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CDCB3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99A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2B4B6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14:paraId="1822BB2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DBDF5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223D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724DE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DEA24A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71CDA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A83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4493E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1D74C4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8C4B6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4F1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3CAD75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E369B23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96137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782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EB5C0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47:26:1111003:118</w:t>
            </w:r>
          </w:p>
        </w:tc>
      </w:tr>
      <w:tr w:rsidR="00AF1B59" w:rsidRPr="004A75A7" w14:paraId="2723E21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EA6DB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9A6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D39C66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4C5B91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4D7C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F5F3B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9261FC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BE5BD81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05B9310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4257427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47:26:1111003:71</w:t>
            </w:r>
          </w:p>
        </w:tc>
      </w:tr>
      <w:tr w:rsidR="006360AC" w:rsidRPr="004A75A7" w14:paraId="2607875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7A3E6B0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5D5CC32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670BF652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FBABF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61BC7EA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0F585D3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47:26:1111003:72</w:t>
            </w:r>
          </w:p>
        </w:tc>
      </w:tr>
      <w:tr w:rsidR="00105FDF" w:rsidRPr="00EB43A2" w14:paraId="0FBCE6AD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2D15B2A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4A3172C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4422256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CEA3FB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D9D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329AD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2AA44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1CAB310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446E2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30384C1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2C0D1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0381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329E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B6C0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CB5C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45FCE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00000E5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65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9D8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D6DA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3360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BCF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60C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1866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E5D3EE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95995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03D8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4737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F71F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6110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85F2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544E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17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DFC0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77F50D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D4680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F7B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B29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606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652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0D1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2FE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31971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2F3B86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4BF92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32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4F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022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356003.57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0EA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E1A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D51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330FD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BF7582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F6D0B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C3C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1F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CC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356025.80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DE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0DB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A53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64E02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1965A6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FEE93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397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98A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BD6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356025.14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84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2278575.90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2E4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D46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0F49F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E92661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1820E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09D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973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7E8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356003.85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FCA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477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CF0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545D7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6E4D74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633B41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47:26:1111003:72</w:t>
            </w:r>
          </w:p>
        </w:tc>
      </w:tr>
      <w:tr w:rsidR="00590258" w:rsidRPr="00666D74" w14:paraId="72A2084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22734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AAD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F9C2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F953CF0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B4F775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96EF62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3F35E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2EE4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E78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D67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AAE06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D36817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E70FD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74E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BF2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AFE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D0541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31F1AC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10C7C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330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177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34B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26BC9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B153AF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53C15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765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C7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343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68E49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FF867E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83B04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932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AAB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F1D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A9AA5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43B515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B7E24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052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505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CD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94458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C50A98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2AB2FAB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47:26:1111003:72</w:t>
            </w:r>
          </w:p>
        </w:tc>
      </w:tr>
      <w:tr w:rsidR="00EB43A2" w:rsidRPr="00666D74" w14:paraId="3DEEE51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B9C4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705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3589A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16AFC1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B01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A71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0034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10EA58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5689E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151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935ACA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6F0952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F174C7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C15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1C3381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17C6F48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980431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96A7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D1701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ED3565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EEF4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43C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2E788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10.38 кв.м</w:t>
            </w:r>
          </w:p>
        </w:tc>
      </w:tr>
      <w:tr w:rsidR="00E70CD1" w:rsidRPr="004A75A7" w14:paraId="0C515DE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A5473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90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EDD6A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+ 1.34²)/(2 * 1.34)) = 10.38</w:t>
            </w:r>
          </w:p>
        </w:tc>
      </w:tr>
      <w:tr w:rsidR="00E70CD1" w:rsidRPr="004A75A7" w14:paraId="7FD0A96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8B289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67B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140A0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449555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FF6A2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15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78D9D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14:paraId="15129A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5C7ED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D95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4D145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A6F1171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B6ABD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C9C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4B57A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8ABF23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FCD91F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2F29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781AE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4F098E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77347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A97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283E7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B84834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2752B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7DDD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F26E75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2344F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5AD0F8A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39E564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722195F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66CCEA3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BC82FE2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9E1CC71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47:26:1111003:72</w:t>
            </w:r>
          </w:p>
        </w:tc>
      </w:tr>
      <w:tr w:rsidR="006360AC" w:rsidRPr="004A75A7" w14:paraId="1D82C7D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4016E9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BBBE5C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097ACDF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390C3F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C51B1F2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5CFB4A3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47:26:1111003:73</w:t>
            </w:r>
          </w:p>
        </w:tc>
      </w:tr>
      <w:tr w:rsidR="00105FDF" w:rsidRPr="00EB43A2" w14:paraId="15651546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5247DDD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3FD3EF5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C4AD5F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1EDD0D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244C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4D98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B325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7281DCF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0C69F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189F97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FE5FE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3912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72474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6E69D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ED53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A75C3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8D6EA7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D5EB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7F1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D0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3C9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4945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CE0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ED4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BCD8D3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F7C6FE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EDCA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4EB3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0D9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DDD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D98A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86E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45C9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14E404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4942A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DDD3E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65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FD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FA2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883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C4E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DBD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C4B65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266DF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F7D3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85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01F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60F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3C4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210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4A39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D5C65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7BEEB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547FD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DAB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154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C48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203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DF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5B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1019E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7BB2D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6A7C0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328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FCA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282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ED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8A5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EC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E4E1E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A56F4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C175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77B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FB1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C01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E1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70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22C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7CD07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4FE991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4F34DD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47:26:1111003:73</w:t>
            </w:r>
          </w:p>
        </w:tc>
      </w:tr>
      <w:tr w:rsidR="00590258" w:rsidRPr="00666D74" w14:paraId="1CA57641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43A24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4798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7B2D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D84F124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2023E8C4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3E07C1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B6674B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6D40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3B9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F08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4CDDA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A4DE02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04E36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F17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DA9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87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EDDD4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C2375D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9D146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A44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66F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2C2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29BC2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C67C55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6D6F6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E32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12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28A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556DF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650950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0B62B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EFD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80B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D69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EA872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8B4A08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71F2B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AFF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890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788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3C91D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5AB97A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4803631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47:26:1111003:73</w:t>
            </w:r>
          </w:p>
        </w:tc>
      </w:tr>
      <w:tr w:rsidR="00EB43A2" w:rsidRPr="00666D74" w14:paraId="714F5EF2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58DB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AC5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3E625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98299A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64B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DBF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611C2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A27F04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4C809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14A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3E9D5E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2d010a7a-e570-4e5f-bd75-a936015d450b</w:t>
            </w:r>
          </w:p>
        </w:tc>
      </w:tr>
      <w:tr w:rsidR="0014372A" w:rsidRPr="004A75A7" w14:paraId="21EF9D6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3A629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D95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7328C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78BED8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75523B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598E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D8784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0E377D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2494E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76F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ED2CF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10.32 кв.м</w:t>
            </w:r>
          </w:p>
        </w:tc>
      </w:tr>
      <w:tr w:rsidR="00E70CD1" w:rsidRPr="004A75A7" w14:paraId="45CF4B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78769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3B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86F77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+ 1.49²)/(2 * 1.49)) = 10.32</w:t>
            </w:r>
          </w:p>
        </w:tc>
      </w:tr>
      <w:tr w:rsidR="00E70CD1" w:rsidRPr="004A75A7" w14:paraId="1A9C1E9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A333F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DC7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F37C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466518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4D86E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364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FB728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14:paraId="329AAD7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51AA3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C0F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3EFF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A2DEA7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FD0E6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E3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17EEB9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CB646F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8917C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FE8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68F61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1BE577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CC834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6B6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8606C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47:26:0000000:27547</w:t>
            </w:r>
          </w:p>
        </w:tc>
      </w:tr>
      <w:tr w:rsidR="00AF1B59" w:rsidRPr="004A75A7" w14:paraId="546CDEED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2DFD9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8A40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75ACA5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A16045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FB111A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FEE83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C1E8661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8C1EE85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9B153E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2ED682B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47:26:1111003:73</w:t>
            </w:r>
          </w:p>
        </w:tc>
      </w:tr>
      <w:tr w:rsidR="006360AC" w:rsidRPr="004A75A7" w14:paraId="497758F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E8474D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04066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60A40AB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9C0220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E31723F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25FBF0F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47:26:1111003:74</w:t>
            </w:r>
          </w:p>
        </w:tc>
      </w:tr>
      <w:tr w:rsidR="00105FDF" w:rsidRPr="00EB43A2" w14:paraId="554A7DF3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9F8C5E2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7CC57A0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008994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5CEB18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C1F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606F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C68926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F8858F6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C9AD4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60D732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ED7D5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EA5E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DA03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C71F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CF88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B65CA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DBE99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3D2C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80D4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F34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5B7A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635C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ACF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6DA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798B2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618217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86A6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4FA4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2F6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60AD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FBA0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1E3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14DB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BDD16C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3E6B3B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C85D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074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FB0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FE2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0A5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76B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17A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7655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395D7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8A0EE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6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A1B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A3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E0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820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149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EA1BC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8909C7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472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EC4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7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093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7D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412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65E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8AB00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F760B8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0695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E0B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53A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1E5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6A5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303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A2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EAA98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980CD1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A4834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D07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2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F19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356033.33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A3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2278576.40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C35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1D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11734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7F344F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484106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47:26:1111003:74</w:t>
            </w:r>
          </w:p>
        </w:tc>
      </w:tr>
      <w:tr w:rsidR="00590258" w:rsidRPr="00666D74" w14:paraId="48BF532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A9A40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57F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8639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3E23554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824D9AB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44DF71F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E5FDCB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53E7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81D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BC1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4DC36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6BA2F4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0E3CA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84B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6D9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51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F1AE5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17C915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B3767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F9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F5D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C32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0F495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20A806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E0026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2C4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DFD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DD1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59D9F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881867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ED2D2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7CA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DB2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E0A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5A47C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5639D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FB0B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F6A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8D7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A9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5393B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E2AC2B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F65BC0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47:26:1111003:74</w:t>
            </w:r>
          </w:p>
        </w:tc>
      </w:tr>
      <w:tr w:rsidR="00EB43A2" w:rsidRPr="00666D74" w14:paraId="3ACDE73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E5BD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610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0DE31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F4E710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C8A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AE8B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9CD1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7127BA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52184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C26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818685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00CE474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1D84C3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0C4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93A93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477690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1CC36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D6D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62919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F46A31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04129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2DA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2291F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10.54 кв.м</w:t>
            </w:r>
          </w:p>
        </w:tc>
      </w:tr>
      <w:tr w:rsidR="00E70CD1" w:rsidRPr="004A75A7" w14:paraId="73F7E7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EACA93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57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2D468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+ 1.46²)/(2 * 1.46)) = 10.54</w:t>
            </w:r>
          </w:p>
        </w:tc>
      </w:tr>
      <w:tr w:rsidR="00E70CD1" w:rsidRPr="004A75A7" w14:paraId="3C2465D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8A9B5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28E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AEDB6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E5071F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4F93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D80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A2241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14:paraId="09D803D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31974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6A9D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57F17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47A752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17B76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18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E0B486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0C9DCC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EC8E3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1C9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607DE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93464F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26C4E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E9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3A1B4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0901C3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11C47A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3C03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2A01B3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C92CC5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979BA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3A896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2B59E9E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BCCFCC7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6B6279C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51A44C4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47:26:1111003:74</w:t>
            </w:r>
          </w:p>
        </w:tc>
      </w:tr>
      <w:tr w:rsidR="006360AC" w:rsidRPr="004A75A7" w14:paraId="33093F6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0A358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CB3A68D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4845E8B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D1ED2C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A41DE29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52BBEC1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47:26:1111003:75</w:t>
            </w:r>
          </w:p>
        </w:tc>
      </w:tr>
      <w:tr w:rsidR="00105FDF" w:rsidRPr="00EB43A2" w14:paraId="2C58F8A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BF4A1E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2F356E2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776E1C7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C476B91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782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C98A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A389B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7CA73A4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C3328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13E52E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6C05CB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E47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A88B9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BD79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B2A3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7EDF0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53129EE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29F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905F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5C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8C3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3099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3CA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32D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DC105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002C0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E5B4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DF70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BC9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55E2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9558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B2D6E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B459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57693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2587F7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A8FC9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C0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ABD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35B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C38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186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1F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F14E5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EF59D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1E896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8BA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8D1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14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017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46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162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E5BF7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C6206E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56D25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4A4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C8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40E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480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7FF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533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8A441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24CE8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FDE1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73F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D9D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0AC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B16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CE9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AC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D4EA1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7F82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1382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069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B8C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8A8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592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2278537.69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2A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65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AD0AA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D760AE7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CB2C7A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47:26:1111003:75</w:t>
            </w:r>
          </w:p>
        </w:tc>
      </w:tr>
      <w:tr w:rsidR="00590258" w:rsidRPr="00666D74" w14:paraId="6A9BCC9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8D1DC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D322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A564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E0D3769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C13B1E1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CA02FD4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04C479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4D52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3E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88D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1D645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FCA8F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57D58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2B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A4A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574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B8636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0D7F1F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F12CD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B0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836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6F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466D3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64D235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6AE35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E43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CB4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675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2234B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9CEFBE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52097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96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FC5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9C5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760C9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89D5C7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A2224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16C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66A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E6A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33F07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A8E68F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F26EB7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47:26:1111003:75</w:t>
            </w:r>
          </w:p>
        </w:tc>
      </w:tr>
      <w:tr w:rsidR="00EB43A2" w:rsidRPr="00666D74" w14:paraId="6DBA43C4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1A75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9D9F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9B9BF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C82FA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08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2B4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CEA45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6BABE8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C9BA10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B9FA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326E3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202000B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2CCBC9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D070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531A2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96BEF8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C97569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E5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C374F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50240D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D174F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474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97577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10.41 кв.м</w:t>
            </w:r>
          </w:p>
        </w:tc>
      </w:tr>
      <w:tr w:rsidR="00E70CD1" w:rsidRPr="004A75A7" w14:paraId="6DEEDF2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7DB00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A0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ACB02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+ 1.51²)/(2 * 1.51)) = 10.41</w:t>
            </w:r>
          </w:p>
        </w:tc>
      </w:tr>
      <w:tr w:rsidR="00E70CD1" w:rsidRPr="004A75A7" w14:paraId="51D3911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F38ED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C16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535AE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12E960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71B6C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F76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E6A40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14:paraId="54906A0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3D5D7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3B1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E2457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42B644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3F9EE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C50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F697D4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E54710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2BD7A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C876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E63A3A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BFD29B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7FF41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60E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C5BD5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47:26:1111003:116</w:t>
            </w:r>
          </w:p>
        </w:tc>
      </w:tr>
      <w:tr w:rsidR="00AF1B59" w:rsidRPr="004A75A7" w14:paraId="584D55A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352D9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B05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31887A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56ADB8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9DB133A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7D56B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745842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185868C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F73C38D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721AA0D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47:26:1111003:75</w:t>
            </w:r>
          </w:p>
        </w:tc>
      </w:tr>
      <w:tr w:rsidR="006360AC" w:rsidRPr="004A75A7" w14:paraId="34F3FE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8769D3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7F389A2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DD4B954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7F9DC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9560872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4D6A3C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47:26:1111003:76</w:t>
            </w:r>
          </w:p>
        </w:tc>
      </w:tr>
      <w:tr w:rsidR="00105FDF" w:rsidRPr="00EB43A2" w14:paraId="15C7403F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48EE0A0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84BFA1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B70EB1A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7F8615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AA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6774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A514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B7E02DE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40C27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88DCAA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F8342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026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C80144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5564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CEEE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6552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20CC1E1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454F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C836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714B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347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B55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B63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9BC6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6EDC79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B8C153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D038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F272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F43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135BB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68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0AD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BC1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2124C3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253B33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16F10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00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DC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DFC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BD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38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A50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46EF3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C7DC39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0F6BF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EAC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C2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0ED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356055.16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78A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154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103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675D9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E2F1B9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C472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CC9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E35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83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2E8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904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36E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2E52E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5C6DE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43632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9D9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70F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75A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F4F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8B6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1EC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1B423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BABAD4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400A3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E1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637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2D1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356053.86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A92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99F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75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5B2BC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A7D613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23BFAE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47:26:1111003:76</w:t>
            </w:r>
          </w:p>
        </w:tc>
      </w:tr>
      <w:tr w:rsidR="00590258" w:rsidRPr="00666D74" w14:paraId="060C2442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0716C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1B91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7922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81EF5B4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6C4C6D1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A1DE20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D7B3C6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475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B8D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FB6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0565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6F2ACF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7457B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46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1BE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53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0110E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4B6923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E3206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08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543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EF7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2E426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0FE5C7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14C45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0E7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19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C8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60287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DBE12A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2F04D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BFB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A2E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4BA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60558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13FE59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DE7F1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4B7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6B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BB8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A9F59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D738D2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B56D69A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47:26:1111003:76</w:t>
            </w:r>
          </w:p>
        </w:tc>
      </w:tr>
      <w:tr w:rsidR="00EB43A2" w:rsidRPr="00666D74" w14:paraId="12CFC0C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A6497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A57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665B78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7B4602A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058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F71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4B494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BF5889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18C60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1D8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FEDE0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6C82C0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84BC28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F4B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E2F46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02C63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4CE880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A93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EE2C7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6AFA42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E9DF1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E4C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F480B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10.28 кв.м</w:t>
            </w:r>
          </w:p>
        </w:tc>
      </w:tr>
      <w:tr w:rsidR="00E70CD1" w:rsidRPr="004A75A7" w14:paraId="1617989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E52C4D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490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BBA78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+ 1.56²)/(2 * 1.56)) = 10.28</w:t>
            </w:r>
          </w:p>
        </w:tc>
      </w:tr>
      <w:tr w:rsidR="00E70CD1" w:rsidRPr="004A75A7" w14:paraId="4E5BE35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451CC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B1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E7956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14620E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2D66A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240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1A268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108CE13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824E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24B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2DD68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AE0BF0E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9272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6D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EBBDE4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C47F1C7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0E2CC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DC6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57E70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383312BB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135C7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20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4E9EE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47:26:0000000:28660</w:t>
            </w:r>
          </w:p>
        </w:tc>
      </w:tr>
      <w:tr w:rsidR="00AF1B59" w:rsidRPr="004A75A7" w14:paraId="108731F7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6271B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54E4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129FBF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0248E8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D948076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510FD6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7D5CCF4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2C3A79B3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57B8084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DFE34C0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47:26:1111003:76</w:t>
            </w:r>
          </w:p>
        </w:tc>
      </w:tr>
      <w:tr w:rsidR="006360AC" w:rsidRPr="004A75A7" w14:paraId="403B6AC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A5B9A99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46BFD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B122C26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7C714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FC367F1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3347D9A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47:26:1111003:77</w:t>
            </w:r>
          </w:p>
        </w:tc>
      </w:tr>
      <w:tr w:rsidR="00105FDF" w:rsidRPr="00EB43A2" w14:paraId="67B9B3F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6777114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F39CEA6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310C6E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A39AF5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A28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AD1F2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0528F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DBC37D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B7825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5F255D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AC8BA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59EE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7F361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083A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6F54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4CA8BE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E7276A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0AA0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56B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AC5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A66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DCDF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2D8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728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EBA700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46192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639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E675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9579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427D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6EE2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93CA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955B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E7B04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D4D4ED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3FABA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C2C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DEF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F2E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A37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E9A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5E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9F15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4A5C0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D6173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C0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176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BCB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195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FC6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583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1DB49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444A5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D998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687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1D7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9E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9EC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EC8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50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9C1E5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3B0D4A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E5C76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5A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2A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A4B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8AA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FD2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C9F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9EBC7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97C89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DA158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C62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5AC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5BF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9D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52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113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5E1C9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55FEBAC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B3E4DE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47:26:1111003:77</w:t>
            </w:r>
          </w:p>
        </w:tc>
      </w:tr>
      <w:tr w:rsidR="00590258" w:rsidRPr="00666D74" w14:paraId="0DC7F867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E0E2D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B95F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51D9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92D032C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EDF763D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7B9C849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912CCF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CD2E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83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63F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995D4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244D252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97BB9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AFB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245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4F0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AAC4D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CA1A99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97D90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B4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3BD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772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292C9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ED1FB4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F44AB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48A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457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0BA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DFE7F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320977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A13D1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751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CAD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CD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82C08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73740D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5E9DE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DD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77C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3EA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553DF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2CE4E72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C03C1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47:26:1111003:77</w:t>
            </w:r>
          </w:p>
        </w:tc>
      </w:tr>
      <w:tr w:rsidR="00EB43A2" w:rsidRPr="00666D74" w14:paraId="147344AD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42A35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3EEF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3976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77A61B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4BA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54D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EB0DB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2D85A2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02F4A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A8B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04A270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72A238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06B414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220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22552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512F48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26BEF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718A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F77A1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ACDFF1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3CDAA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33A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77178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10.53 кв.м</w:t>
            </w:r>
          </w:p>
        </w:tc>
      </w:tr>
      <w:tr w:rsidR="00E70CD1" w:rsidRPr="004A75A7" w14:paraId="778F71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C0E56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9E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4079D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+ 1.53²)/(2 * 1.53)) = 10.53</w:t>
            </w:r>
          </w:p>
        </w:tc>
      </w:tr>
      <w:tr w:rsidR="00E70CD1" w:rsidRPr="004A75A7" w14:paraId="2FFB45B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102B0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ECE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415F8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DE6044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AE5EB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49A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97996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14:paraId="003F848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EE02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E3A8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6C7E8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EDAD1FC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CBBD0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9AA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D9D55C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22AFD8B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B686C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CFD8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FB710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EFA2E0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4D909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B8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E3A33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3D7E5662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C4BEB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B20B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BF21BF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95E9E3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C4B7B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C866E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1FB490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5C5B1D8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DE8ED77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BEAB244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47:26:1111003:77</w:t>
            </w:r>
          </w:p>
        </w:tc>
      </w:tr>
      <w:tr w:rsidR="006360AC" w:rsidRPr="004A75A7" w14:paraId="33EC131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C448ED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2808F2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175C0ED2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A537D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A17CF27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1B14E5B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47:26:1111003:78</w:t>
            </w:r>
          </w:p>
        </w:tc>
      </w:tr>
      <w:tr w:rsidR="00105FDF" w:rsidRPr="00EB43A2" w14:paraId="5C125FF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E72D9B2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71642ED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821BAD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7F7F60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0A9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1F8FD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9AE1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AC9952F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6CEF3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B13B000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0A9EC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1B9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EC9D3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1663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A24A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D76CF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B9D57F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D0C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62C0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3996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2788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3F6F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38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13F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B129CD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865380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7FCC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6464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1B6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3EC6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EB2D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EE7E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4D1D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F163E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9F1A9F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22D61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BB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A2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90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6CD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05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978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A4CA4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72A4A7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113E5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8D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D3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883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9D5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201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501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51BF7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677A56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7766B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1A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09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E6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356093.49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A8E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0A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7B7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77D01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EDB219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10409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F6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C90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0B4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431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87D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560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4D9F0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B549E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A396E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3D5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9A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1C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356074.00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CA0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6D7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894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AB7BB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AAE2E4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E0446E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47:26:1111003:78</w:t>
            </w:r>
          </w:p>
        </w:tc>
      </w:tr>
      <w:tr w:rsidR="00590258" w:rsidRPr="00666D74" w14:paraId="36C8D83A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2B02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D089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F275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2757EC3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08CDB61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5B38E3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1C078E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9C4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C3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07F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8E85E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3FB0A8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64912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A9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090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37E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1D2AA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EDCA54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D0F66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A65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BC1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3E9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C0C89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C45644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BE16E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2C0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0A8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9C2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E055B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881BFE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261D4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92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7F2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853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C7292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1986BF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AB4CB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0B5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87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10F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AE17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B72471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73E05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47:26:1111003:78</w:t>
            </w:r>
          </w:p>
        </w:tc>
      </w:tr>
      <w:tr w:rsidR="00EB43A2" w:rsidRPr="00666D74" w14:paraId="3DC975D9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17C0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F00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AF6C3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43F1AF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EBF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05F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1FFD2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121E7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F9EA6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D44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B7681D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25CDC3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C346C0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37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581CF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8AEB72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782C2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9529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BE256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7D142F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B4B32D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89A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0CB3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10.41 кв.м</w:t>
            </w:r>
          </w:p>
        </w:tc>
      </w:tr>
      <w:tr w:rsidR="00E70CD1" w:rsidRPr="004A75A7" w14:paraId="3666917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01ED58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221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56722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+ 1.47²)/(2 * 1.47)) = 10.41</w:t>
            </w:r>
          </w:p>
        </w:tc>
      </w:tr>
      <w:tr w:rsidR="00E70CD1" w:rsidRPr="004A75A7" w14:paraId="695D1CE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E87F9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90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1E959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F9594A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2B282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56A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83EF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14:paraId="32B7E13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759B1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D770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14B6D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5F34C50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8369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853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F97B1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76A084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36CB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4453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A2FA5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DF3973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CCB2F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4F9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CB0E6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220640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FDC1E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4E95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A4676B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4F58E1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AAAA3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52323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95C4CA7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671D9CA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B59DA82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1207D40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47:26:1111003:78</w:t>
            </w:r>
          </w:p>
        </w:tc>
      </w:tr>
      <w:tr w:rsidR="006360AC" w:rsidRPr="004A75A7" w14:paraId="208C353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8BCF68B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44B1C5F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1F4B4AC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E33F00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1D5769B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3C403E0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47:26:1111003:79</w:t>
            </w:r>
          </w:p>
        </w:tc>
      </w:tr>
      <w:tr w:rsidR="00105FDF" w:rsidRPr="00EB43A2" w14:paraId="15344654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7533BDB2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5D014801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7C3D10C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17AB094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C9C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C9621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283F7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4186D8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2EF36B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0D616DA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B8C7D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ED42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5C882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9DA4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882D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E0DEF5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9A37B2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655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7527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473D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D0D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91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CC64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0DE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FBD71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BE41C1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7976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59756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6E4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3777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A75F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CAD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7AF2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9756A7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76EF4F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17370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3E9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D7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4CA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58A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9CF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BB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64ADD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2D3C8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B78C7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16B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12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0C3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FCE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3E3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64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C45CE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EE7CA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78A1E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C2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7EA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3A6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DB9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C71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7C6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883F3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B3B11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319BD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5A4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11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849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356114.83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4E4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26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2A5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38522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A671A3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9E08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448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D28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271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7C3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22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3C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19D2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8A3967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0668907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47:26:1111003:79</w:t>
            </w:r>
          </w:p>
        </w:tc>
      </w:tr>
      <w:tr w:rsidR="00590258" w:rsidRPr="00666D74" w14:paraId="3D5AF9B9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D0A45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E0F5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EBBF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BDCEFC1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5E6ABD6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081FDC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2B04E6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CB77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5AE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9B5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CF5F2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FB5296C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F1DED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BC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2F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CC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0B908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FB5C159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02D08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938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87D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4A2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D9B9B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34593C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C74B7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45A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1CE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E8C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23AA3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7F01D5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4277E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DCF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9F1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072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3A76E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5B9D3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A2468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A48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FB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E33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E7050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9BE75A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027139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47:26:1111003:79</w:t>
            </w:r>
          </w:p>
        </w:tc>
      </w:tr>
      <w:tr w:rsidR="00EB43A2" w:rsidRPr="00666D74" w14:paraId="088C9B4B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F26A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CFC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640E7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83FAC5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37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F276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F7D8A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2F544B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C3D42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E09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481908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5440E4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5AD1AB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9C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F7820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F2E956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E38092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3A47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709C7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17976D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26A85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2C7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B39C2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10.41 кв.м</w:t>
            </w:r>
          </w:p>
        </w:tc>
      </w:tr>
      <w:tr w:rsidR="00E70CD1" w:rsidRPr="004A75A7" w14:paraId="38A8DF2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D1738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857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92F40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+ 1.52²)/(2 * 1.52)) = 10.41</w:t>
            </w:r>
          </w:p>
        </w:tc>
      </w:tr>
      <w:tr w:rsidR="00E70CD1" w:rsidRPr="004A75A7" w14:paraId="2E0AD57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84B12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1FE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0DA8A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76ED31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AB4FA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A05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E23DE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14:paraId="2FC7618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3F38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D02C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8F62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383D060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F43B9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541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69EBB1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BCC561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DDBC0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6FD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5025F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D687E4E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10358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6A1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68F41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FE5C4A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C2446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5454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FAC860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C0E6AF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B5C98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00328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39E5423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677D42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029DAE0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0BE7ABF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47:26:1111003:79</w:t>
            </w:r>
          </w:p>
        </w:tc>
      </w:tr>
      <w:tr w:rsidR="006360AC" w:rsidRPr="004A75A7" w14:paraId="036036E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E1260BD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2160F92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F18526A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5D2E5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74543EAA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31E8153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</w:t>
            </w:r>
          </w:p>
        </w:tc>
      </w:tr>
      <w:tr w:rsidR="00105FDF" w:rsidRPr="00EB43A2" w14:paraId="661EB86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EF5072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792045B2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2C1536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394E8E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13E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055EB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CD968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E3D5E18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4FAD8A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8B1898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DA9B98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A72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CF3C2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20633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A499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6B45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3C662B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0005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A2F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03AB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8439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550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AA9C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DE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29CCE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B3607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55E2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908C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35B6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3B7E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2956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BCE8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E314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BC4518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0575AB0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8993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D65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6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86C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355963.53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742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2278535.24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C8E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F92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D40FF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80E396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2E46C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9B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D6F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E2A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E6F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06C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A5E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AE701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5E787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BC2C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E6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134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4A5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90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529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31E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05D8E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6CB018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40850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844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B7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6A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355984.04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508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1C4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58B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C82F4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247F00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0745C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CF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941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26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355963.53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5DB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2278535.24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76B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5BF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0CEF6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A3306E1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CFC7DB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</w:t>
            </w:r>
          </w:p>
        </w:tc>
      </w:tr>
      <w:tr w:rsidR="00590258" w:rsidRPr="00666D74" w14:paraId="771F6A63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9BDC4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E50E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2A84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70E7706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0F8E2BE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A1D4C1A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41503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8913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8D1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C0D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B9B9E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A32864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FD46F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B3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7E1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218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C6658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C5BF27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6F4B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C7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7B8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CFC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60D86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0C5942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70A3E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07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7BA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9B6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74253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E11E5F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D1E48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DDA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CB3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14A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12A35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62FB2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AF79E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C95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004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6C0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F4260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6479061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4A24F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</w:t>
            </w:r>
          </w:p>
        </w:tc>
      </w:tr>
      <w:tr w:rsidR="00EB43A2" w:rsidRPr="00666D74" w14:paraId="13A9C80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DC47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588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47DB02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720B5B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6D8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E9D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2F216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3AAC1E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E83D4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495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A1A7AF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B1DF39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DED41A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C0F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A67D3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EFE259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165DB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07DC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5417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BE4E79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F4C8C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599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C5449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10.23 кв.м</w:t>
            </w:r>
          </w:p>
        </w:tc>
      </w:tr>
      <w:tr w:rsidR="00E70CD1" w:rsidRPr="004A75A7" w14:paraId="193AAAD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954F11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166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F2E4A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+ 1.47²)/(2 * 1.47)) = 10.23</w:t>
            </w:r>
          </w:p>
        </w:tc>
      </w:tr>
      <w:tr w:rsidR="00E70CD1" w:rsidRPr="004A75A7" w14:paraId="08B3D46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B8E1B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A4C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96BBE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</w:t>
            </w:r>
          </w:p>
        </w:tc>
      </w:tr>
      <w:tr w:rsidR="00E70CD1" w:rsidRPr="004A75A7" w14:paraId="33920DE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E754F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9B3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FA260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37E956A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2CEAB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D32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F2B3D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A96968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AE3CE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3E6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BA6A8D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91FE238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19F484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3143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5CB1D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6261EBF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36590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35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B2099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47:26:0000000:7585</w:t>
            </w:r>
          </w:p>
        </w:tc>
      </w:tr>
      <w:tr w:rsidR="00AF1B59" w:rsidRPr="004A75A7" w14:paraId="7EC8586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76772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FC7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171689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21E316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F4C1C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BA1501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C4A5EC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ACCED6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B5A91D0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C98BE65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</w:t>
            </w:r>
          </w:p>
        </w:tc>
      </w:tr>
      <w:tr w:rsidR="006360AC" w:rsidRPr="004A75A7" w14:paraId="4A302F1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BC518D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D914C7C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AD3390A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8AD9D3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3DD7EA8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43FEFC1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47:26:1111003:80</w:t>
            </w:r>
          </w:p>
        </w:tc>
      </w:tr>
      <w:tr w:rsidR="00105FDF" w:rsidRPr="00EB43A2" w14:paraId="2479E133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350A7B6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83E98D4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2A0081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2C1266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7B0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EBE7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CDB7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165CBCC7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C2CF8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528FB62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06448D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D65D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E9676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EFD3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0FD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50E9E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D94E7AF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C39C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FC89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C47A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3259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3262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C05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317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C102CB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AAE654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F86C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0486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78D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F372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5BB7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6CA0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F43E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9B84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6FAEFFA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6F986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71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D4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E3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C81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159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406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C2A7E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0A2B7D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92D49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18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358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C26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356093.49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F4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CA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A9B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6C87C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0108DB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736A0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6D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1FD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0DE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943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C88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F41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017C7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E0DB72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1A617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82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75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C9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356114.05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0D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308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21E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1894B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E84D43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380D0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0E9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E2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E63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356094.62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609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2278546.97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327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95C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D80D5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3254B0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CD32DF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47:26:1111003:80</w:t>
            </w:r>
          </w:p>
        </w:tc>
      </w:tr>
      <w:tr w:rsidR="00590258" w:rsidRPr="00666D74" w14:paraId="230F31B5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BC70B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BD04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2F4E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96B624B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7A6BF8D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313DC5F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F2AA0C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582A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9E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7F5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0F113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62059B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9F23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42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E91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1BA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D3F9B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4CB201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1EB91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971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40D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CBC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F2704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81C10E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9B4F0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814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FE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240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CCE93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EB453F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C0D33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D84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A3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071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42BF5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EF4155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05E3E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F1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955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9C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F2CEC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DF19EB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4E485E6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47:26:1111003:80</w:t>
            </w:r>
          </w:p>
        </w:tc>
      </w:tr>
      <w:tr w:rsidR="00EB43A2" w:rsidRPr="00666D74" w14:paraId="3D474D1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F4B4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5A8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67F5A3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6A5C21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AA1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2C8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5F917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427CC0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8E549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25DA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6BFAAE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EDF8B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020429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7E5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09F3EB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F49548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F8E8B3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0461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28BF8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047B1E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3D4DE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AF5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6CC82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10.21 кв.м</w:t>
            </w:r>
          </w:p>
        </w:tc>
      </w:tr>
      <w:tr w:rsidR="00E70CD1" w:rsidRPr="004A75A7" w14:paraId="3E4CD6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8098B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44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37EB5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+ 1.50²)/(2 * 1.50)) = 10.21</w:t>
            </w:r>
          </w:p>
        </w:tc>
      </w:tr>
      <w:tr w:rsidR="00E70CD1" w:rsidRPr="004A75A7" w14:paraId="644BC0D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BCA25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BEF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CAC74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3D4CA9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31CDF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A97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EC21A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14:paraId="6B94273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6C7CB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000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B360C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0C35987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0D43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82E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0D6702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1A11C2E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26AD7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F2AB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E22E29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2BF80ED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6EA98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6DD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03D99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D0FD2C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C1BC5F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4BCD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BCC649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5A93B4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15B578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DF97A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C8EFED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DA9EC4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853E703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5D23E38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47:26:1111003:80</w:t>
            </w:r>
          </w:p>
        </w:tc>
      </w:tr>
      <w:tr w:rsidR="006360AC" w:rsidRPr="004A75A7" w14:paraId="338838C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AD9EBB6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345406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1829A34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F718E4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ED3A86F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A627949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47:26:1111003:82</w:t>
            </w:r>
          </w:p>
        </w:tc>
      </w:tr>
      <w:tr w:rsidR="00105FDF" w:rsidRPr="00EB43A2" w14:paraId="756BFA59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8F165AB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FD62591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4FC6FA9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A701DE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B3E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CA8D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5FB5F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9E95F5B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FBD27D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97ECAB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889CB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037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7F1DB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663A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9081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78CDE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BF807E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8FA1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B43B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23BD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C588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AAE6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381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5BF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C6069A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EE1429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01F6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25AB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C8C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EC03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0808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E5A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4F0E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D595D1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50046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C3DE7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45A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3F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6C8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6B4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923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81D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97A77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5BF155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F373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05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F67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79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356114.05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D98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C41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DC4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656AC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A4CD43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A350F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A0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EDE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2B6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031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C92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D0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4E48D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9CC2C0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753A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FE5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F9F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8FA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34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D4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9AC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EEAF6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92BB73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C2F7E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BC4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C0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A68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356113.36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D7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8F3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FFE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81F89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52BF9C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208F73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47:26:1111003:82</w:t>
            </w:r>
          </w:p>
        </w:tc>
      </w:tr>
      <w:tr w:rsidR="00590258" w:rsidRPr="00666D74" w14:paraId="442C80F7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1A40A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0109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8CE8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31856A1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7C037E1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0514B3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5C4F7B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1406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0B3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91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111B4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54FAB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C03D1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DA8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EA2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41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471DD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56B5C8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77E4A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B81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AB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BB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625BD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186A7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CA14D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505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866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107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CEFEF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D9D339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B8AF5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911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5D4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F1F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F358A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62888C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D227A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FF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FCB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F8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A9AB9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0D2285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137090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47:26:1111003:82</w:t>
            </w:r>
          </w:p>
        </w:tc>
      </w:tr>
      <w:tr w:rsidR="00EB43A2" w:rsidRPr="00666D74" w14:paraId="7BD307B8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7E41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45A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5E5F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E168B3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0E6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BF3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544CE4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6A1AB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E876C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A567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D35CF4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2d010a7a-e570-4e5f-bd75-a936015d450b</w:t>
            </w:r>
          </w:p>
        </w:tc>
      </w:tr>
      <w:tr w:rsidR="0014372A" w:rsidRPr="004A75A7" w14:paraId="17C20C8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D47D0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D08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F590D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1BBE2D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76619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726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65780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A70E90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F9401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CBB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62981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10.32 кв.м</w:t>
            </w:r>
          </w:p>
        </w:tc>
      </w:tr>
      <w:tr w:rsidR="00E70CD1" w:rsidRPr="004A75A7" w14:paraId="03430C5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A82FA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9E9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850CA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+ 1.47²)/(2 * 1.47)) = 10.32</w:t>
            </w:r>
          </w:p>
        </w:tc>
      </w:tr>
      <w:tr w:rsidR="00E70CD1" w:rsidRPr="004A75A7" w14:paraId="364688D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3CCC0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114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3B9EC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1EE08E7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FD60F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1BD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A332C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14:paraId="1B0F5E3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C5E9E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299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2FAD1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1FF5677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9D185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0D8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02EB07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B2631D6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A4F4CA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FE4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1B94BE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1EEC0F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52BF6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20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401EE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CC1C4A1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6D81E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0B70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A96CDB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AF5E7C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A141B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639CB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97F1282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8DCF631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6C8D1D9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12739B1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47:26:1111003:82</w:t>
            </w:r>
          </w:p>
        </w:tc>
      </w:tr>
      <w:tr w:rsidR="006360AC" w:rsidRPr="004A75A7" w14:paraId="3594416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FDDAD29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48E560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659572D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9F0396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3B54F07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C72305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47:26:1111003:84</w:t>
            </w:r>
          </w:p>
        </w:tc>
      </w:tr>
      <w:tr w:rsidR="00105FDF" w:rsidRPr="00EB43A2" w14:paraId="6E4870DC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DA575B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FA1D3D5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0AFF5EC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C1EA9F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821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855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6393D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2FEC2CF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845D6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2717250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E4D56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F48E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4D144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CFAD7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FDB7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43BB3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EA542F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B3849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1E77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7BD1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F0CB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7CDB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A09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BD0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491B3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02065C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52CB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32E1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A267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19E5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1CD0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415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528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17C75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F65274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EE466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006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6C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47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F12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BD3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616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C414F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751D1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A025E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223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C2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64F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356133.80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1E0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2278547.49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B3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28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4E49E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BC0B84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EA122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87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8E2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7AA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48E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CA2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77D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C0EFE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92849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6B491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355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49E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3A6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25B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A73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924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6E17C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B719C1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F616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B30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2E0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4AA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356134.25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407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CD8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912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353CF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5CC16A9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7ED515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47:26:1111003:84</w:t>
            </w:r>
          </w:p>
        </w:tc>
      </w:tr>
      <w:tr w:rsidR="00590258" w:rsidRPr="00666D74" w14:paraId="3DD14540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22BBD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BBA5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8295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1D6027C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7A2A24C3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68BB129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5A7E32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4C0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299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38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44054A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B58CB1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18647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24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4F6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F94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7B46D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293320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7330C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27D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81D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448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5E37E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DAAD00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F2BDE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FA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5A3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2E4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DDF27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9D3BC9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FBD43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3D5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B8E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596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1EACB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83B30A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F6F93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D52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C2F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55D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80A9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1865858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C547EF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47:26:1111003:84</w:t>
            </w:r>
          </w:p>
        </w:tc>
      </w:tr>
      <w:tr w:rsidR="00EB43A2" w:rsidRPr="00666D74" w14:paraId="54F31EB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3104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222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5C2E8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C29817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238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C69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8D7E0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AFD162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590D7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A0DE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362A2F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5B99AD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46CDA6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353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A3607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2501B2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76E900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13C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CBCBA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C06202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2FB44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90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12A30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10.23 кв.м</w:t>
            </w:r>
          </w:p>
        </w:tc>
      </w:tr>
      <w:tr w:rsidR="00E70CD1" w:rsidRPr="004A75A7" w14:paraId="6AAD863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0D8B9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AB2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A37AD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+ 1.54²)/(2 * 1.54)) = 10.23</w:t>
            </w:r>
          </w:p>
        </w:tc>
      </w:tr>
      <w:tr w:rsidR="00E70CD1" w:rsidRPr="004A75A7" w14:paraId="088368E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02D79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1C4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EBF0D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40FAFB2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5C6F5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150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BB7EC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14:paraId="4362446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81A17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911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2BEE5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7BE6F79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E83A3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BB9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E2CD33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254047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B5426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696D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5350EB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0DD181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3B17F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A84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CDC3C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B66850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F1FFED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EB36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932E5D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D9B52C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09E57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B5A9A0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394866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DC47F5C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AC2D748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FC9DA31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47:26:1111003:84</w:t>
            </w:r>
          </w:p>
        </w:tc>
      </w:tr>
      <w:tr w:rsidR="006360AC" w:rsidRPr="004A75A7" w14:paraId="3B9C82A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656EC79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BAC820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7ED3C88C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4D8427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5DC0E1E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DC190C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47:26:1111003:85</w:t>
            </w:r>
          </w:p>
        </w:tc>
      </w:tr>
      <w:tr w:rsidR="00105FDF" w:rsidRPr="00EB43A2" w14:paraId="7004E8ED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61656FD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213E355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EEBAF3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768BD05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121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B4C8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2E1A2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A56C57C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E32ABE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797CA5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868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10C7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6F7D55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7F3F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6BBD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203B8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B1C4B5C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06FC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CA09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8F7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E292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8E2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0B0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FF2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DF85CA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168FEA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CC02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3C6C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D0F5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F2B1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1FCF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01D2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A2E9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4CBBE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B126C4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FF3E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D86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090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70A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E28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2F7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AF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AD7FF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05C9B2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D112A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33E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4D2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CA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7C5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44D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808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16DE5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AEFA19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B80D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3F9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AA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EDD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997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38D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B9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7B3D6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721D854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17CDE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679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70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D5C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356176.34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60F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324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D24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55800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3EAB06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8DD9F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B4E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9ED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A26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356176.52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6D7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2278510.68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66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7AF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0E6FF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93244F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7E062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2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224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3F9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D9E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2278540.48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30E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565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33904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47EC9C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8C7D6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2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5DF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CC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008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F38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CD5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51BAF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9D425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0FEA0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F4D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AD9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0B2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28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2278539.88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477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A9C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5CE3D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116F7BF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607B77D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47:26:1111003:85</w:t>
            </w:r>
          </w:p>
        </w:tc>
      </w:tr>
      <w:tr w:rsidR="00590258" w:rsidRPr="00666D74" w14:paraId="1E062BFE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2B433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E4CE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81A8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C3F3949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08589DA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8DAE06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D260CD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8049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50A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F23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E199E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4425B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E0B2C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505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183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87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EC8F4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2B9988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BE531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554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2A7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EC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11962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EABCE6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1C53E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598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58A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B28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14667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650426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192F5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D6C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5BC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EA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B5963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361CD8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111B0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83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5AC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63E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48C2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784E94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1746B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49B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3D9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753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0F859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1CFC96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F6AA4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487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062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87C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A87CF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2C684D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6D756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41E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A91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A81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DC12B5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0BEE1F5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E40DB2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47:26:1111003:85</w:t>
            </w:r>
          </w:p>
        </w:tc>
      </w:tr>
      <w:tr w:rsidR="00EB43A2" w:rsidRPr="00666D74" w14:paraId="5AFE52F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F805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AB5D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2D69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76DD4A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A2D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45D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1D96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BAD6C3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84DAA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D81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A1BBC5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3FEB88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1DCA0E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64F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76FE1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70ED64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FB179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082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338E7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E592B2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2E3F48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8E7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D296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704 кв.м ± 10.94 кв.м</w:t>
            </w:r>
          </w:p>
        </w:tc>
      </w:tr>
      <w:tr w:rsidR="00E70CD1" w:rsidRPr="004A75A7" w14:paraId="0133769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D96AD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EC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A655B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√704 * √((1 + 1.42²)/(2 * 1.42)) = 10.94</w:t>
            </w:r>
          </w:p>
        </w:tc>
      </w:tr>
      <w:tr w:rsidR="00E70CD1" w:rsidRPr="004A75A7" w14:paraId="599CB72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597DA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969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DE923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07D9D74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2B253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84D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D858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14:paraId="786562D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2530E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49BB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067FE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5181BC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8E76A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B6C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951A21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D41234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EFBA6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D1F7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59D4A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C68FE8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23AB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BD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500B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52EBC225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F9C55C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0A01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2D88F4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4733BA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83E68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307249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19D23CD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2632555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3C52B45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E19E495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47:26:1111003:85</w:t>
            </w:r>
          </w:p>
        </w:tc>
      </w:tr>
      <w:tr w:rsidR="006360AC" w:rsidRPr="004A75A7" w14:paraId="2E0B2EE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09C1BCC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FE34CE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D7F6B02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13826C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60CB584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C391CA5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47:26:1111003:86</w:t>
            </w:r>
          </w:p>
        </w:tc>
      </w:tr>
      <w:tr w:rsidR="00105FDF" w:rsidRPr="00EB43A2" w14:paraId="38424EBA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09C5F0C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9F71DE3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E2E2A19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2D3176D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92F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B16D9D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71659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8B126E6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2E4C3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4580A5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11FEA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83B7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0FA1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732C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4B24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E7EC1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4D028D7A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6E10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608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4F72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7152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5DBD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D461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7A5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4FAB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C20D7C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6319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B7DC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3D7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D40E5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6749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2A0B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CFA0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98E89F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76FCBA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02DA1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744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A6E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F29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7D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66D0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01A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1BE6B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D892DE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E4D48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345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E8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B8B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771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2278547.75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221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A9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449EB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86A12E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B351A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95B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234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7B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A18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2278548.03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D81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C39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2584F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B5F930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6308D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2EC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0F6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2C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356175.18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0C4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2278579.06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D66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531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453DC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63CBAF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98FD1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2B0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A2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D9E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356153.78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23E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2278578.17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08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386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4D081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9C2A1D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2DE6B2F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47:26:1111003:86</w:t>
            </w:r>
          </w:p>
        </w:tc>
      </w:tr>
      <w:tr w:rsidR="00590258" w:rsidRPr="00666D74" w14:paraId="70990A3F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6D48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4045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B7CB3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DFB9A46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85A7074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51E8D0D7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2B199C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3FEE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412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A87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CEF70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000FAC9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A0B28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D60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C7C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920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0139B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23D7F63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5C326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AF2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FCE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20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3B452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5F80D0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0DF6D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AC4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607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15D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E1AEB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D5526E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19878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739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7C18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7CB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3D28D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45C936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C1975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223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9AB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05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99CD1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47DA3F5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90109E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47:26:1111003:86</w:t>
            </w:r>
          </w:p>
        </w:tc>
      </w:tr>
      <w:tr w:rsidR="00EB43A2" w:rsidRPr="00666D74" w14:paraId="1E62B3CB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9A17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21A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C7A71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369C04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2553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ABE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BCADF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3A008BB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0259C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10E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61121C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4F6BA9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DF47B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135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0495E1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7EE0A2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613BBF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091F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F0B21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41AA7FE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0871AE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EF3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CDC92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10.61 кв.м</w:t>
            </w:r>
          </w:p>
        </w:tc>
      </w:tr>
      <w:tr w:rsidR="00E70CD1" w:rsidRPr="004A75A7" w14:paraId="75CB2D1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FAD874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1C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08199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+ 1.44²)/(2 * 1.44)) = 10.61</w:t>
            </w:r>
          </w:p>
        </w:tc>
      </w:tr>
      <w:tr w:rsidR="00E70CD1" w:rsidRPr="004A75A7" w14:paraId="1E12312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8EC1A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D5F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6C33F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</w:t>
            </w:r>
          </w:p>
        </w:tc>
      </w:tr>
      <w:tr w:rsidR="00E70CD1" w:rsidRPr="004A75A7" w14:paraId="5C0E08C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F51F6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8C8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F2575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14:paraId="38496AE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72FE5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908C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7A1A2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6BD68C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9831D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9E8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19AAE1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DD42BF3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69A1D6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7F23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8426D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95FDDB1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A6FBB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9D2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23B19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47:26:1111003:358</w:t>
            </w:r>
          </w:p>
        </w:tc>
      </w:tr>
      <w:tr w:rsidR="00AF1B59" w:rsidRPr="004A75A7" w14:paraId="3A15E96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C8BD3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F92A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D6A8C9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57C33CF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A81212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CA2DD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4D106F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BDA9664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8DC82F6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E98ED75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47:26:1111003:86</w:t>
            </w:r>
          </w:p>
        </w:tc>
      </w:tr>
      <w:tr w:rsidR="006360AC" w:rsidRPr="004A75A7" w14:paraId="71F37D8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BC861F5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162AF7F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F3BFEA5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231DD3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0D9A06F6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BA4D55C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47:26:1111003:88</w:t>
            </w:r>
          </w:p>
        </w:tc>
      </w:tr>
      <w:tr w:rsidR="00105FDF" w:rsidRPr="00EB43A2" w14:paraId="0B77F036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909CB5B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37CB408B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2DB27B1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34707A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83A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DE85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78522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4DB4B48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E3F28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5EB5005D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C8E693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9055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BFFB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F0766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B92B2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978ACE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7B7D942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CF78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6B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3EF8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B9E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C8FA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EABA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951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979EE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1BF8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4FB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F2B2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9DFC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A830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288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4FA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5867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DB2B6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33212F1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15BB9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6A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7B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66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DA9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2278498.25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A84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61F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8D271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93140A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19474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25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C8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6B8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9A4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2278468.40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378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928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F6413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AE9BE5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97CA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67B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6E1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42B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42D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2278468.29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F0F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432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62AF3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D00AD8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37906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5B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9B4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A9F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506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4EC4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9CC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18730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3D5B27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0CF3E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783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4A3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0C5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355605.06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D60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2278498.25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600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8B4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8B9B6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0174986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2D0062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47:26:1111003:88</w:t>
            </w:r>
          </w:p>
        </w:tc>
      </w:tr>
      <w:tr w:rsidR="00590258" w:rsidRPr="00666D74" w14:paraId="09465C7F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086BD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E9DB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5E6F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1CAC8C7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3B8570D5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339697F3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5721B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DED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E2D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C986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2FC49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D3058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5001B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C64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C4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77B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B8FF8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3919C85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C1157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9CE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15B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135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9F80B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C444A8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27A5F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F84D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A0A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EC9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61D56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01CD71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EADCE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546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BBC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32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55C96B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878E6B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73DF8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50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652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F05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4E1B4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B70C6EA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38646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47:26:1111003:88</w:t>
            </w:r>
          </w:p>
        </w:tc>
      </w:tr>
      <w:tr w:rsidR="00EB43A2" w:rsidRPr="00666D74" w14:paraId="71AAD485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F6BF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BB0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65CE5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E6BF2D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F37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084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8C88E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6FD9E5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4FC01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8BE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6C893E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4A52D0B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3F2D72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19C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4D8778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3B986D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1D2F27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D9FE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058B3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4EA10B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765D6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82A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A2FDA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10.26 кв.м</w:t>
            </w:r>
          </w:p>
        </w:tc>
      </w:tr>
      <w:tr w:rsidR="00E70CD1" w:rsidRPr="004A75A7" w14:paraId="00B0A8A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8F171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1F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C9C5A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+ 1.39²)/(2 * 1.39)) = 10.26</w:t>
            </w:r>
          </w:p>
        </w:tc>
      </w:tr>
      <w:tr w:rsidR="00E70CD1" w:rsidRPr="004A75A7" w14:paraId="5F70B38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2FAB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57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D9A3E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620F405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A3EBC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11C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CBD8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14:paraId="41C8D78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24217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17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46CA3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53FB3C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023D2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1F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459A5D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9E1869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DFE86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8EFB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94006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492E36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F4B71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4A6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2FD88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47:26:0000000:26785</w:t>
            </w:r>
          </w:p>
        </w:tc>
      </w:tr>
      <w:tr w:rsidR="00AF1B59" w:rsidRPr="004A75A7" w14:paraId="4793F078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2B9667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C408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AE6636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F67AE6C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7D170B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E9C69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174F855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382A2462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79B1B09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3468EBC8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47:26:1111003:88</w:t>
            </w:r>
          </w:p>
        </w:tc>
      </w:tr>
      <w:tr w:rsidR="006360AC" w:rsidRPr="004A75A7" w14:paraId="642D979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3C29D7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C1EC9BA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E2F4EF4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1D96CF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41753848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7F4B29E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47:26:1111003:89</w:t>
            </w:r>
          </w:p>
        </w:tc>
      </w:tr>
      <w:tr w:rsidR="00105FDF" w:rsidRPr="00EB43A2" w14:paraId="533B4CDA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8FCF6AD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2B90207E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F84126F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500213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E7B0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5F5B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0892E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6D9B94C8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A7AC27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D12D53C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8C403F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EEAF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66718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DF46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6412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9F3DCE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381D57B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50FD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CCDB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A53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80A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8BB2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F82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6AA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ADA438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BFDB9C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A10E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79F7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D77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D44E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8E79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A580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B0EC5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26B5D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E2143A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CD162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B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251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4AA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04A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F4B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7C6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AE3B2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93E634A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D45E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F2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66D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71F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355626.63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C4E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2278468.29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D5C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748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9D4A7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C0A974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73E03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02C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B53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B5C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E7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2278468.20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3EE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E8C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C2177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AFFE7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5A6C5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0E8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87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EC1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1B0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78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786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5AEB4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1B6CA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628B8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61B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538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C4F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355625.30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4C0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FAD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C55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19C15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4975A8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23AC56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47:26:1111003:89</w:t>
            </w:r>
          </w:p>
        </w:tc>
      </w:tr>
      <w:tr w:rsidR="00590258" w:rsidRPr="00666D74" w14:paraId="6F0B500D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77B29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C5A9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C7B7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918926B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EB5C9CC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800D38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0B04B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CBD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F3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60F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F8E3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82A4F6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C0280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42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CB9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6B7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99038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0A94F43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35F79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4FE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ABF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810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9D5A11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13AD6C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6920F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A44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12C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639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D336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9FE1BE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4F807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B9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36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BF8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62024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E065DE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81835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98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F6B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A16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DFBA9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4ED2FF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54DCE39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47:26:1111003:89</w:t>
            </w:r>
          </w:p>
        </w:tc>
      </w:tr>
      <w:tr w:rsidR="00EB43A2" w:rsidRPr="00666D74" w14:paraId="7978CFF7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90C5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8E3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E893BE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26A8ED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1EC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AA3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D7D09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EC0AEE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F7BC34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03C3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2926C2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1C321B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039AC1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C41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F3885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074D81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F23438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F2AF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6FC8B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116E91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92FDF7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C021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48775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10.15 кв.м</w:t>
            </w:r>
          </w:p>
        </w:tc>
      </w:tr>
      <w:tr w:rsidR="00E70CD1" w:rsidRPr="004A75A7" w14:paraId="67B2C57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7B94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573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9DE04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+ 1.53²)/(2 * 1.53)) = 10.15</w:t>
            </w:r>
          </w:p>
        </w:tc>
      </w:tr>
      <w:tr w:rsidR="00E70CD1" w:rsidRPr="004A75A7" w14:paraId="2D2DADD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4E117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D4A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EADD0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210AD6B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7293E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EDD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7509E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14:paraId="1BB7389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DBE97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7DC3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7A666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276603AA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3A58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9C6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675CF5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57F319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A7506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2E85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DC6E4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F81C22A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9F719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473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76BEC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6796736B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02B85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082B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B151A9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4D3910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D6C47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3BC59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B194E09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119FEA5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3707B22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D30B844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47:26:1111003:89</w:t>
            </w:r>
          </w:p>
        </w:tc>
      </w:tr>
      <w:tr w:rsidR="006360AC" w:rsidRPr="004A75A7" w14:paraId="02929B9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D4AAFD2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547E7C1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D4DBD9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68172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A2BA608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A701D95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47:26:1111003:92</w:t>
            </w:r>
          </w:p>
        </w:tc>
      </w:tr>
      <w:tr w:rsidR="00105FDF" w:rsidRPr="00EB43A2" w14:paraId="4502C09E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78D76F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91AD24D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72A2B2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5A455C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67BE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7C390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60F21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281F3816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B7685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D83FF68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7C6E37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2E91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149B2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4DD0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0F5B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BF5DF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20D6154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013E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4D70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981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21AA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4DE7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53E9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E5F0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2E0F4A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B174E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8605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1A1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AFBA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3BEE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64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105F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D50C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4EDA3E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8A08E9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36AC8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3D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EEE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435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CFB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F77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0B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E3437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8D82B7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8B06A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1FA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A54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A3E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D29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2278469.11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C5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4E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4AF65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B17AD9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0823E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830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2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6FC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355704.91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A4A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2278469.66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4F5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B10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3CD72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270EFE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6A73D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A7D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9C3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3A1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355704.76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CEB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F39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B3E8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FCB32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5E7788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B02E8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16E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886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4F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AF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1AE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B0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65652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21ADE7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083660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47:26:1111003:92</w:t>
            </w:r>
          </w:p>
        </w:tc>
      </w:tr>
      <w:tr w:rsidR="00590258" w:rsidRPr="00666D74" w14:paraId="5499ABDC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D529A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D10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F236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C0D6F6B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5A784FC9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3C3A7BB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62E898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E89C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76E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14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5D9FAE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C04C22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06A2B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63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0D5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E26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515A6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155937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98611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070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5BD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6D4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B8D1C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DFB609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072EF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D74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EB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BD4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D5DFE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0A56F0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B6034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CD5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DA9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F94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C5DC6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0392C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A132F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16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23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F91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423BF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C9B090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22B588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47:26:1111003:92</w:t>
            </w:r>
          </w:p>
        </w:tc>
      </w:tr>
      <w:tr w:rsidR="00EB43A2" w:rsidRPr="00666D74" w14:paraId="1329733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5872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D8A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2BF381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94D0F7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705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34D0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76D16D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0A080B6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577CB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1B9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416B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A54931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931B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E5B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BE872C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E8806A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9B4CEA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A75D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3B8C7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8D3896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74C7B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33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966CA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10.33 кв.м</w:t>
            </w:r>
          </w:p>
        </w:tc>
      </w:tr>
      <w:tr w:rsidR="00E70CD1" w:rsidRPr="004A75A7" w14:paraId="654D45FB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4A1CFD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EC1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DB90C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+ 1.51²)/(2 * 1.51)) = 10.33</w:t>
            </w:r>
          </w:p>
        </w:tc>
      </w:tr>
      <w:tr w:rsidR="00E70CD1" w:rsidRPr="004A75A7" w14:paraId="0953AA6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82906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115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061B5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C7AD74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BDFEE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901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49422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14:paraId="1311E17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A1E98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C4DA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51B82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E39BB75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04834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E5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94E59F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41B8705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D9684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0712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55F584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B9AB418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BB8E7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CD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9291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C25BA0C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FBDAE8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B632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9F73AE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8F3B5B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5F1E0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109B5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223F826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29ED6B0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88E8372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6E558A12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47:26:1111003:92</w:t>
            </w:r>
          </w:p>
        </w:tc>
      </w:tr>
      <w:tr w:rsidR="006360AC" w:rsidRPr="004A75A7" w14:paraId="5E1C627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9F0B69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A857D15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A3C8C24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FAB69E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50CED864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FD8F228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47:26:1111003:94</w:t>
            </w:r>
          </w:p>
        </w:tc>
      </w:tr>
      <w:tr w:rsidR="00105FDF" w:rsidRPr="00EB43A2" w14:paraId="6A3E695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A50462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4A00721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7FB70A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75BD4BE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685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7EFD3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D849EA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398952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9F292C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3DF9742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41E61B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33D2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BDBAE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7544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8751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7FE82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1F3450F3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1760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91B8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37F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AF4F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1A08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5E74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5D30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3DB423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719A996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3087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7201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445D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7FDF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70EA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B837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15CE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507B64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4D9AF51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FBB17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691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4DF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338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A3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9D4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D2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2E72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2BDDDE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BA8F5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BCD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4B1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54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355732.43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21D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B33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C9E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BFA8D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AF75F0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F5F86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3D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F8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D13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226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04C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E2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ED9EF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04D09AB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5D43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ADD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7CE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9BB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51C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973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9F4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D92428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4F7BD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78B7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01B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0B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728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355732.23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BD6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84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E6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94FA3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7A19F54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4E2CD0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47:26:1111003:94</w:t>
            </w:r>
          </w:p>
        </w:tc>
      </w:tr>
      <w:tr w:rsidR="00590258" w:rsidRPr="00666D74" w14:paraId="24E5222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E2F30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2AF7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1F9C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CB79B03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AC28E97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E1F2D9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5C1035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328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9E5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2F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BE06F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66936C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25DD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B5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263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862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81E63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6ADB54B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673AA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C6C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3C3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644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AD5D2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905AE2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4DEF7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D6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FAF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ED9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45AA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AFB202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F5E11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C3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BE1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FC2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D8748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AD03D71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0D727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906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52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ED6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C8A0D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9E11B8D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D1D4E5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47:26:1111003:94</w:t>
            </w:r>
          </w:p>
        </w:tc>
      </w:tr>
      <w:tr w:rsidR="00EB43A2" w:rsidRPr="00666D74" w14:paraId="54BD304A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B934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D69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67F209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7C994E4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6BB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7DF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00E12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19781E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61C9DD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17BA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BCF889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E7026E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6038FD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1E4B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D2220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385231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916D3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D0FF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1688A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160D01B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A11570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D8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D2E0F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10.56 кв.м</w:t>
            </w:r>
          </w:p>
        </w:tc>
      </w:tr>
      <w:tr w:rsidR="00E70CD1" w:rsidRPr="004A75A7" w14:paraId="7029211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07230C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2FDF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12D7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+ 1.40²)/(2 * 1.40)) = 10.56</w:t>
            </w:r>
          </w:p>
        </w:tc>
      </w:tr>
      <w:tr w:rsidR="00E70CD1" w:rsidRPr="004A75A7" w14:paraId="726BBE8A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E65AE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F02B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1C72C5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368901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799F35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7D7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22DD1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14:paraId="2162C64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1E350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3460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741BF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31C2B52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E487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A6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17A4DA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744A414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B6A06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C744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703240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B8501A0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57838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FD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8D37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AFCB08A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9C33F7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03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E6E570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26D52F6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0D501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8C721ED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A6D86B3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1B69BC5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B889354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188E299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47:26:1111003:94</w:t>
            </w:r>
          </w:p>
        </w:tc>
      </w:tr>
      <w:tr w:rsidR="006360AC" w:rsidRPr="004A75A7" w14:paraId="12CFEE58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26ADDEC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D086CC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599974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F75C37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24E0A255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04E3F57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47:26:1111003:95</w:t>
            </w:r>
          </w:p>
        </w:tc>
      </w:tr>
      <w:tr w:rsidR="00105FDF" w:rsidRPr="00EB43A2" w14:paraId="5BE12A18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8C0536B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54D2714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5C3550A2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818AFE9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6BA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B3EE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A0DD2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3911791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41ED3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6AB34AD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4633CE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52E4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CE10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1881B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F675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5CB5B2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A34485D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4BB6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8B3D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8266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15C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7A01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3B3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EE45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197F45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553ABC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10DE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02DF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DFFB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7827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2D15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7251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78A6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EB4F72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546D9B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F178D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770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F8A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C4B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82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6E1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A52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DA7EF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B2B95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1A729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8DB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08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4B9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07A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2278470.69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21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339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EB088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4956D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7E504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44D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755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B1B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8F8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2278471.14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F2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0E3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97B6B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45C20F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506D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46C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469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156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D92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9B5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E02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18254F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DFBD53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6894D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ED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2E1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A9A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355754.03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8C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A9C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8BC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277D3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ECB7CA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12E7856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47:26:1111003:95</w:t>
            </w:r>
          </w:p>
        </w:tc>
      </w:tr>
      <w:tr w:rsidR="00590258" w:rsidRPr="00666D74" w14:paraId="6ACA060D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7994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3218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9221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7BE7AB0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1175AF12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6B0E3482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57099F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FDFE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BBF5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992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6FE76F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6F58618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15F5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F0E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061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8C5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0429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E3AC96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A2E98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171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C3E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E94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E34C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298562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4CA11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A68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2A7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F13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3EF70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A9B431B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2F263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B71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BA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CF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0D55A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B54B34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6A241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A86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0D1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586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258B10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23E9A99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6DF1FF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47:26:1111003:95</w:t>
            </w:r>
          </w:p>
        </w:tc>
      </w:tr>
      <w:tr w:rsidR="00EB43A2" w:rsidRPr="00666D74" w14:paraId="7E723F13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CE0A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45F4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9D5FD5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10C094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AADC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222E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9E2C0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0722F3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CC7828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531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C1D0C0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12351F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8A262C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540E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907067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5711ADC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F3E98C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5476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DBF9F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7B914DF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43BF5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907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252F3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10.45 кв.м</w:t>
            </w:r>
          </w:p>
        </w:tc>
      </w:tr>
      <w:tr w:rsidR="00E70CD1" w:rsidRPr="004A75A7" w14:paraId="7043BC1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68AF4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348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5EF0A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+ 1.44²)/(2 * 1.44)) = 10.45</w:t>
            </w:r>
          </w:p>
        </w:tc>
      </w:tr>
      <w:tr w:rsidR="00E70CD1" w:rsidRPr="004A75A7" w14:paraId="0EC281B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93B4B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B69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2D8E8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0BDB61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F69EF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76D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62575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14:paraId="3CF97AEF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006D00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5325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1C8A7C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1286DE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EDEC07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42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FF9C9F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52D6686C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0D3792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129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AE328F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AE6517C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70D43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522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7E1B3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16C88FD0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D0F9B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71A9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FD6996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7B942F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741DCD4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C188A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FA568FB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4EC9A156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94BF400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11DC62DE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47:26:1111003:95</w:t>
            </w:r>
          </w:p>
        </w:tc>
      </w:tr>
      <w:tr w:rsidR="006360AC" w:rsidRPr="004A75A7" w14:paraId="6829AF6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83F2D0C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AFDFCE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301ECAA3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3A42BB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39FF296C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850ACBA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47:26:1111003:96</w:t>
            </w:r>
          </w:p>
        </w:tc>
      </w:tr>
      <w:tr w:rsidR="00105FDF" w:rsidRPr="00EB43A2" w14:paraId="3BBC2E35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CE4E383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3F8D2CF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2B461CC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D458D6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B22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976CA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EE252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4B0D53CE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54F4F4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65956CE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CB5DA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BB92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C72BC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3A4D9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F9C01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D0BFC3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508609E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1B2A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DB1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2433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9B82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A20B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5557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C02D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E427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7C3129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4645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9BD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1A4E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0E9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F823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55A4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693E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7E4251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726FFA6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ADEE2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F5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89F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AE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33C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664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EE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614A6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881A1D2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E628F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8D2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1F6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7CC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355775.45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B28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2278471.14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BB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3D7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9AC4E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146D7F7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029DA8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E30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6A2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BC7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76E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1758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50E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B98D4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6F41DA4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C095B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1C8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C7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676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5D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0C62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FF5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63850C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9EA107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21CED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7CD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9F9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38A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355774.97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563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AB7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B724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EFC1C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28195A7B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8673E9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47:26:1111003:96</w:t>
            </w:r>
          </w:p>
        </w:tc>
      </w:tr>
      <w:tr w:rsidR="00590258" w:rsidRPr="00666D74" w14:paraId="21A51C4F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B0FA4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F18B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4F07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2EABF8F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2C383D4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9B7F5AE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3BC754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C266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794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80B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586F70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4F9432B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58CD7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D2A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1FA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C1A6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87ECCC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72AB75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6B545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E1EC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F88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D63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8B077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61A5E99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BCB64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2F2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22C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676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F43BC7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F32E83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FFAE8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8AD7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3D3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0C8D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214A7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B40C6A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033AC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CCD9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7CC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689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836ED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7289279E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F113774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47:26:1111003:96</w:t>
            </w:r>
          </w:p>
        </w:tc>
      </w:tr>
      <w:tr w:rsidR="00EB43A2" w:rsidRPr="00666D74" w14:paraId="5BD321DC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1C75F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3B70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970CC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37ADDBE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EBC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F4E7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81EEAA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2D8C09D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D924C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83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2F8EF5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354118F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629030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0C9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ED7F7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396A945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6839F7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7F8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FB4A9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3888221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C8F09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DA4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B4EA2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10.34 кв.м</w:t>
            </w:r>
          </w:p>
        </w:tc>
      </w:tr>
      <w:tr w:rsidR="00E70CD1" w:rsidRPr="004A75A7" w14:paraId="1ABEEB6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90246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FDD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038980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+ 1.53²)/(2 * 1.53)) = 10.34</w:t>
            </w:r>
          </w:p>
        </w:tc>
      </w:tr>
      <w:tr w:rsidR="00E70CD1" w:rsidRPr="004A75A7" w14:paraId="1B094EB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59006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F56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91D79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530E4511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1CC008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C3A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02BCB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14:paraId="3D95644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7C8AC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83FB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05262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12C0A11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50E4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885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2C2CD5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64E6C31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F02A80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6B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2A5AB6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6FF8B7A7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D84F4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60E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9FB53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5AECB89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AA8159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FA97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0A42B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E12EB3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C32B2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5C201C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048A5F2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59D9CD42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6D75116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D4E8F3C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47:26:1111003:96</w:t>
            </w:r>
          </w:p>
        </w:tc>
      </w:tr>
      <w:tr w:rsidR="006360AC" w:rsidRPr="004A75A7" w14:paraId="59857FE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A43C5D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AC7808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009167A3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87C4AF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DFD9DF6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54187A4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47:26:1111003:97</w:t>
            </w:r>
          </w:p>
        </w:tc>
      </w:tr>
      <w:tr w:rsidR="00105FDF" w:rsidRPr="00EB43A2" w14:paraId="12D36C8D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5A19D37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4191F52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895F4B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3F815F1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ABA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BC4C4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8555D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046FB98A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D2D940F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75FBE7AF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BDAE91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65C0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86D83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E10A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2D819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591EB6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8E0B67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0DEC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0DCC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6A3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8A6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F58D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F59F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88E9B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B3B2D6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7F6CB5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2E08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95DE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1886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B35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7E1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37AD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D6BE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E00A45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5F1D63F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E38D0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A61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F5A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DDD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303D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514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D935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3A7EC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9323C00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8FE66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03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324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E90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0C8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7B3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DEE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941D3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685D39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347E4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3F0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176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5B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355816.27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16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2278472.00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6286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789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E0E38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34334F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13130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4A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90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C5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355815.32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AB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A52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D45B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E77A1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E9DBD69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54EB7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CD8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EF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9A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355795.12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80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2278501.72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852E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F5A0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00D2A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65E9A623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784B33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47:26:1111003:97</w:t>
            </w:r>
          </w:p>
        </w:tc>
      </w:tr>
      <w:tr w:rsidR="00590258" w:rsidRPr="00666D74" w14:paraId="49F5C280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9778E9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6679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C03F9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353EE0E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45E053A5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400B0C3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338602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EEF0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2E7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F92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453B92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5574188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E021A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BED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4B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F75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A6CF8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C2B8EA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DDCC9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C4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9CC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8B3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9423BA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6B290E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0D899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02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079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347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DFB86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C4E4DD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6DB1F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B4C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400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876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BEA1B4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50B7C910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0CBD3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DDB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DE44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A01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9329F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CE34800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5A959B5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47:26:1111003:97</w:t>
            </w:r>
          </w:p>
        </w:tc>
      </w:tr>
      <w:tr w:rsidR="00EB43A2" w:rsidRPr="00666D74" w14:paraId="623F783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FA45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13D7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10F2C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269EB6C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C1D9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7B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13EE02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7B56EB3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D74B16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4D75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703966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5850C10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8ADC7F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D876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322F64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2A500A06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092D9D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A93D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9474C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001B8CD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9D4FF6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AA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5842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10.28 кв.м</w:t>
            </w:r>
          </w:p>
        </w:tc>
      </w:tr>
      <w:tr w:rsidR="00E70CD1" w:rsidRPr="004A75A7" w14:paraId="16FEDF8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F697DA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632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E5D3E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+ 1.44²)/(2 * 1.44)) = 10.28</w:t>
            </w:r>
          </w:p>
        </w:tc>
      </w:tr>
      <w:tr w:rsidR="00E70CD1" w:rsidRPr="004A75A7" w14:paraId="1AF66DA7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D1B74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D17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7DFA42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03A00F0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D9519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26D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AD764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14:paraId="27F6A589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6CB1F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3731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530514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43B2BA4F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39475F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CFB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F589C3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0F04999E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A23295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4C5A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2D0AD0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47409EE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8603E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EBDD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18534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7640C966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1C7C94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F4E3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366801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D347BF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E7B4DF5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6A8C3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192F100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1D08EFC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184B34F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4ADFABD9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47:26:1111003:97</w:t>
            </w:r>
          </w:p>
        </w:tc>
      </w:tr>
      <w:tr w:rsidR="006360AC" w:rsidRPr="004A75A7" w14:paraId="600E85C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0A0348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2CC1AA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5149F90F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2FEAA8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6D9E008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DE49FF9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47:26:1111003:44</w:t>
            </w:r>
          </w:p>
        </w:tc>
      </w:tr>
      <w:tr w:rsidR="00105FDF" w:rsidRPr="00EB43A2" w14:paraId="77B2CA31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F74852C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4425C2E6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17B0BEBD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103B56F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3213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1D913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C15D08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5F1ADF69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F9A16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2459244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920A7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2F3B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5D1C2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CEBD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FCA2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7B2578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1086817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1CF9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2EE3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74F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D80E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06E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D2A8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3094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BB646D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66BE78D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0090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75B9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F2C8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9B7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7ED7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E5CE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8F8A9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C849A7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05A4E0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2E9C8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F1B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9B74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892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3F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2278529.46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0DB9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456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0E658B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C19DE4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7035C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58A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E99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276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355665.36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405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745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3A76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E9B037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75656D7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725C9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93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E25E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1CB7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A04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2278499.61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962F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683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FB9380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90F6DA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4E389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F0E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EDF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1C2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355684.31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560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2278530.16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8F2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96E3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8E819E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5B4225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EF798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67F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525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AFF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7BB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2278529.46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F5AB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5B9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3A615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2588D2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A971DA1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47:26:1111003:44</w:t>
            </w:r>
          </w:p>
        </w:tc>
      </w:tr>
      <w:tr w:rsidR="00590258" w:rsidRPr="00666D74" w14:paraId="376E6FAF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2B8E3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CDD8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A76C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03C879D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D2B7683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277C11DD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BF5C3A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D3C5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F6F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019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99270D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70233155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C613B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2C4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5C5E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4630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455038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DA2B6BD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28848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2F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BC5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90E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E98BB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49190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494BC5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BFF8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9397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E37F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1B383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27E45064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5138F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5FE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E48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B65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FD53D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3F1A918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ECCDE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B32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F3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907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33C508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DDBFEA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4DEF23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47:26:1111003:44</w:t>
            </w:r>
          </w:p>
        </w:tc>
      </w:tr>
      <w:tr w:rsidR="00EB43A2" w:rsidRPr="00666D74" w14:paraId="4634E72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776E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8F3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1A7CD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525B8C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A35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565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7211E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5C5A7E9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2DF59F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940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1EA987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b4b2a60a-91b0-47e9-bdbb-f38e78017157</w:t>
            </w:r>
          </w:p>
        </w:tc>
      </w:tr>
      <w:tr w:rsidR="0014372A" w:rsidRPr="004A75A7" w14:paraId="6C10BE73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B7BCA1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286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7E9CA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047D12B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673A56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91F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D758F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СНТ Волна массива Бабино территория</w:t>
            </w:r>
          </w:p>
        </w:tc>
      </w:tr>
      <w:tr w:rsidR="00E70CD1" w:rsidRPr="004A75A7" w14:paraId="53673632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43AA41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6D2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5386C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583 кв.м ± 10.13 кв.м</w:t>
            </w:r>
          </w:p>
        </w:tc>
      </w:tr>
      <w:tr w:rsidR="00E70CD1" w:rsidRPr="004A75A7" w14:paraId="75AE6D45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970032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4472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21B1CB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√583 * √((1 + 1.56²)/(2 * 1.56)) = 10.13</w:t>
            </w:r>
          </w:p>
        </w:tc>
      </w:tr>
      <w:tr w:rsidR="00E70CD1" w:rsidRPr="004A75A7" w14:paraId="39B15F66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A2D69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651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49438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14:paraId="7B3ECDA4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A5AA8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4BD8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4683E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14:paraId="754ABF50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640A89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EA49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CCB50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68E24234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9A491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AA7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E045CA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74CE84CA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12AD57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C464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AE561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B707389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C92F5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330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97965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23FD268E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0D0B0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4D6D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E3388C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775CD59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BCEB4E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79BE16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2224279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6B70098F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F7A5C65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54376023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47:26:1111003:44</w:t>
            </w:r>
          </w:p>
        </w:tc>
      </w:tr>
      <w:tr w:rsidR="006360AC" w:rsidRPr="004A75A7" w14:paraId="5B440445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2BB3E7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BA16F9F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430AFC6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64BF47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141FFB82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782E88C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47:26:1111003:9</w:t>
            </w:r>
          </w:p>
        </w:tc>
      </w:tr>
      <w:tr w:rsidR="00105FDF" w:rsidRPr="00EB43A2" w14:paraId="27B3D946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A0069FE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CEEFEDA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3D8EB3B0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9A31172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130A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42B31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9D85C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338E07EE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D30C6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1B6319E4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69047AC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5812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1620F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0BCA2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6A81D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7C1CA1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2A89E89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BA8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FEFA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999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E05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BE4C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56CCE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1D23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B69CC3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2004CCA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C25F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5D67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AF64E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0FE4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538E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2B22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6D56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645B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1A340C9F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2B009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CBB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356095.95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48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2278477.74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707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5C6B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45A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9D6F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33AB0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804BB51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D4FFA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DBD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356115.97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C55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2278477.81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10A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759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2E2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037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C87A32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8DCB3E5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92BC2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16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356115.30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B47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2278507.90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D6D3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356115.30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5330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FEA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C7E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37B9B9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4582F563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EE08D3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4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35B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356094.93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D4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2278507.80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263C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356094.93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AA6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2278507.80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279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9D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D5DCC3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326AE3B6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CBAEB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F0D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356095.95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4BD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2278477.74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EAFF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356095.95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1BB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2278477.74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F8D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CD6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E3BA31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472D45D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AE84E6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47:26:1111003:9</w:t>
            </w:r>
          </w:p>
        </w:tc>
      </w:tr>
      <w:tr w:rsidR="00590258" w:rsidRPr="00666D74" w14:paraId="302333F8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DD449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D1584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F5FC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21AA584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034CB0B1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0F7F27F8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D7761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9D41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985C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E1C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B17FC3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1A6D49FA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2D1D8D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7681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E2E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2F3B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B69B3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4CF7770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BBA9C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11D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AFA2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D91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17BE9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76A7556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9E2F2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67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8B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17E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B9A97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3BCD36E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84577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49D0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A081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CF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EF487E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15469117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07EBA4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3C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9D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52C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CF85A3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5161CE09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38CEC9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47:26:1111003:9</w:t>
            </w:r>
          </w:p>
        </w:tc>
      </w:tr>
      <w:tr w:rsidR="00EB43A2" w:rsidRPr="00666D74" w14:paraId="0BFF7340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0105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D6CF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BEB3AC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563CB84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26B5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D107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91B796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304885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756961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14A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9631E1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14:paraId="5167AA0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EE3D67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782D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2D356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632B1CF7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F3C6E9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9ABA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96D9B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14:paraId="43961CE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03279F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A3D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81B8A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10.17 кв.м</w:t>
            </w:r>
          </w:p>
        </w:tc>
      </w:tr>
      <w:tr w:rsidR="00E70CD1" w:rsidRPr="004A75A7" w14:paraId="3DF6712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DFF799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A6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D935E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+ 1.43²)/(2 * 1.43)) = 10.17</w:t>
            </w:r>
          </w:p>
        </w:tc>
      </w:tr>
      <w:tr w:rsidR="00E70CD1" w:rsidRPr="004A75A7" w14:paraId="74BC9A2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5FDDE1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CC1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D66A66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</w:t>
            </w:r>
          </w:p>
        </w:tc>
      </w:tr>
      <w:tr w:rsidR="00E70CD1" w:rsidRPr="004A75A7" w14:paraId="163D43C9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73A95C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F63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D06EF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647F59CA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E31E3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B054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F53859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30D36D36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A481B6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E91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CB56F3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14:paraId="7FD0E33D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118EA7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4EF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84CD9E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84EE196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AA87E2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B229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5E8631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4789BF2F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3124E3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F9CC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5BDF14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19CB215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783B6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8BA347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03B1DD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7608D44D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0C9AC1E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73DCBB42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47:26:1111003:9</w:t>
            </w:r>
          </w:p>
        </w:tc>
      </w:tr>
      <w:tr w:rsidR="006360AC" w:rsidRPr="004A75A7" w14:paraId="4E47B23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C57B98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223462A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14:paraId="2472E8DF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8BE23C" w14:textId="77777777" w:rsidR="00035E0C" w:rsidRPr="00EB43A2" w:rsidRDefault="00E36F2E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14:paraId="61E837A5" w14:textId="77777777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75C7B04" w14:textId="77777777" w:rsidR="00E36F2E" w:rsidRPr="00E30EC3" w:rsidRDefault="00E36F2E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47:26:1111003:41</w:t>
            </w:r>
          </w:p>
        </w:tc>
      </w:tr>
      <w:tr w:rsidR="00105FDF" w:rsidRPr="00EB43A2" w14:paraId="0E46C8DB" w14:textId="77777777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4ABA410" w14:textId="77777777" w:rsidR="00E36F2E" w:rsidRPr="003603C1" w:rsidRDefault="00E36F2E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67C1BB99" w14:textId="77777777" w:rsidR="00E36F2E" w:rsidRPr="00A868BD" w:rsidRDefault="00E36F2E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14:paraId="6FF7ADCB" w14:textId="77777777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C943F17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44C5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C3D96" w14:textId="77777777" w:rsidR="00E36F2E" w:rsidRPr="008417BF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3A5CB" w14:textId="77777777" w:rsidR="00E36F2E" w:rsidRPr="00A9191B" w:rsidRDefault="00E36F2E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14:paraId="7E7C31C9" w14:textId="77777777" w:rsidR="00E36F2E" w:rsidRPr="008417BF" w:rsidRDefault="00E36F2E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8EF270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14:paraId="42C74A66" w14:textId="77777777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D32F5F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1545" w14:textId="77777777" w:rsidR="00E36F2E" w:rsidRPr="008417BF" w:rsidRDefault="00E36F2E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5D607" w14:textId="77777777" w:rsidR="00E36F2E" w:rsidRPr="008417BF" w:rsidRDefault="00E36F2E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09BD8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76404" w14:textId="77777777" w:rsidR="00E36F2E" w:rsidRPr="008417BF" w:rsidRDefault="00E36F2E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4D049" w14:textId="77777777" w:rsidR="00E36F2E" w:rsidRPr="00E35930" w:rsidRDefault="00E36F2E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04BCF148" w14:textId="77777777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E08A3" w14:textId="77777777" w:rsidR="00E36F2E" w:rsidRPr="00EB43A2" w:rsidRDefault="00E36F2E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065" w14:textId="77777777" w:rsidR="00E36F2E" w:rsidRPr="00EB43A2" w:rsidRDefault="00E36F2E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2435" w14:textId="77777777" w:rsidR="00E36F2E" w:rsidRPr="00EB43A2" w:rsidRDefault="00E36F2E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E635" w14:textId="77777777" w:rsidR="00E36F2E" w:rsidRPr="00EB43A2" w:rsidRDefault="00E36F2E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8142" w14:textId="77777777" w:rsidR="00E36F2E" w:rsidRPr="00EB43A2" w:rsidRDefault="00E36F2E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A27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CDFC" w14:textId="77777777" w:rsidR="00E36F2E" w:rsidRPr="00EB43A2" w:rsidRDefault="00E36F2E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380FA4" w14:textId="77777777" w:rsidR="00E36F2E" w:rsidRPr="00E35930" w:rsidRDefault="00E36F2E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14:paraId="38056ACC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FD71" w14:textId="77777777" w:rsidR="00E36F2E" w:rsidRPr="00EB43A2" w:rsidRDefault="00E36F2E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D148" w14:textId="77777777" w:rsidR="00E36F2E" w:rsidRPr="00EB43A2" w:rsidRDefault="00E36F2E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B350" w14:textId="77777777" w:rsidR="00E36F2E" w:rsidRPr="00EB43A2" w:rsidRDefault="00E36F2E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DD28" w14:textId="77777777" w:rsidR="00E36F2E" w:rsidRPr="00EB43A2" w:rsidRDefault="00E36F2E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F9E2" w14:textId="77777777" w:rsidR="00E36F2E" w:rsidRPr="00EB43A2" w:rsidRDefault="00E36F2E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2F57" w14:textId="77777777" w:rsidR="00E36F2E" w:rsidRPr="00EB43A2" w:rsidRDefault="00E36F2E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E715" w14:textId="77777777" w:rsidR="00E36F2E" w:rsidRPr="005B4FA1" w:rsidRDefault="00E36F2E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A7FF99" w14:textId="77777777" w:rsidR="00E36F2E" w:rsidRPr="005B4FA1" w:rsidRDefault="00E36F2E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14:paraId="23E49BB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DEE24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7006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91F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355664.49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40BA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2278538.64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D9C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F964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62EC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B94D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506FFA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04EEEBCE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36A9C7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7007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F92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355644.44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406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2278538.32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D8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355644.44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E06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361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276C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362324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6442FC1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8FB80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7008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4A26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355643.86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5D2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2278568.80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0DBE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355643.86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EB32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A757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E11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878696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2165CC98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CECA4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7009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45FC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355663.66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AAF1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2278568.80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A396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355663.66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88A1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9235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CFB2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CDD4B5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14:paraId="5F81090D" w14:textId="77777777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669678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7006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5CB9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355664.49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0AF5" w14:textId="77777777" w:rsidR="00E36F2E" w:rsidRPr="00590258" w:rsidRDefault="00E36F2E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2278538.64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4C78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355664.49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6DEA" w14:textId="77777777" w:rsidR="00E36F2E" w:rsidRDefault="00E36F2E" w:rsidP="008F4E28">
            <w:pPr>
              <w:spacing w:before="120" w:after="120"/>
            </w:pPr>
            <w:r w:rsidRPr="009067AB">
              <w:rPr>
                <w:lang w:val="en-US"/>
              </w:rPr>
              <w:t>2278538.64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6713" w14:textId="77777777" w:rsidR="00E36F2E" w:rsidRPr="00737280" w:rsidRDefault="00E36F2E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F2A" w14:textId="77777777" w:rsidR="00E36F2E" w:rsidRPr="00737280" w:rsidRDefault="00E36F2E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AC713D" w14:textId="77777777" w:rsidR="00E36F2E" w:rsidRPr="000333FE" w:rsidRDefault="00E36F2E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14:paraId="191E6EB8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451408" w14:textId="77777777" w:rsidR="00E36F2E" w:rsidRPr="00666D74" w:rsidRDefault="00E36F2E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47:26:1111003:41</w:t>
            </w:r>
          </w:p>
        </w:tc>
      </w:tr>
      <w:tr w:rsidR="00590258" w:rsidRPr="00666D74" w14:paraId="01719B97" w14:textId="77777777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8A4D67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849F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AC25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28DE76F" w14:textId="77777777" w:rsidR="00E36F2E" w:rsidRDefault="00E36F2E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14:paraId="68F45BC6" w14:textId="77777777" w:rsidR="00E36F2E" w:rsidRPr="00666D74" w:rsidRDefault="00E36F2E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14:paraId="1B6C2CC5" w14:textId="77777777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AAF77" w14:textId="77777777" w:rsidR="00E36F2E" w:rsidRPr="00590258" w:rsidRDefault="00E36F2E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709A" w14:textId="77777777" w:rsidR="00E36F2E" w:rsidRPr="00590258" w:rsidRDefault="00E36F2E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997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4131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5ED708" w14:textId="77777777" w:rsidR="00E36F2E" w:rsidRPr="00590258" w:rsidRDefault="00E36F2E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14:paraId="38A0AE03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FE3365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7B83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37EA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F86F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456782" w14:textId="77777777" w:rsidR="00E36F2E" w:rsidRPr="00666D74" w:rsidRDefault="00E36F2E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1881F0F6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407406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AFDE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7007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BF80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1E5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658A92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42FCD698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5D2D3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D11B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7008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B43A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F07B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678F99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D8E1A2F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C1625A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0E6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7009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5F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578E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03CAF6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14:paraId="07C55082" w14:textId="77777777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8F363F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D911" w14:textId="77777777" w:rsidR="00E36F2E" w:rsidRPr="00590258" w:rsidRDefault="00E36F2E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7006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446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25C3" w14:textId="77777777" w:rsidR="00E36F2E" w:rsidRDefault="00E36F2E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A39CDC" w14:textId="77777777" w:rsidR="00E36F2E" w:rsidRPr="005B4FA1" w:rsidRDefault="00E36F2E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14:paraId="33186C05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7AE41A0" w14:textId="77777777" w:rsidR="00E36F2E" w:rsidRPr="00590258" w:rsidRDefault="00E36F2E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47:26:1111003:41</w:t>
            </w:r>
          </w:p>
        </w:tc>
      </w:tr>
      <w:tr w:rsidR="00EB43A2" w:rsidRPr="00666D74" w14:paraId="39A462FF" w14:textId="77777777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CDF0" w14:textId="77777777" w:rsidR="00E36F2E" w:rsidRPr="00666D74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4D06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D0BB0B" w14:textId="77777777" w:rsidR="00E36F2E" w:rsidRPr="00B1242C" w:rsidRDefault="00E36F2E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16A8D8FB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ADD8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362C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315D1" w14:textId="77777777" w:rsidR="00E36F2E" w:rsidRPr="00B1242C" w:rsidRDefault="00E36F2E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14:paraId="1D6F77DD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98D7CB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72F2" w14:textId="77777777" w:rsidR="00E36F2E" w:rsidRPr="00B1242C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956C7B" w14:textId="77777777" w:rsidR="00E36F2E" w:rsidRPr="00B1242C" w:rsidRDefault="00E36F2E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14:paraId="0A433CD1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561035" w14:textId="77777777" w:rsidR="00E36F2E" w:rsidRPr="00B1242C" w:rsidRDefault="00E36F2E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A08F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F48FF3" w14:textId="77777777" w:rsidR="00E36F2E" w:rsidRPr="00E70CD1" w:rsidRDefault="00E36F2E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14:paraId="46E1503C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80C1BE" w14:textId="77777777" w:rsidR="00E36F2E" w:rsidRPr="00CE1DAD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91E" w14:textId="77777777" w:rsidR="00E36F2E" w:rsidRPr="00E70CD1" w:rsidRDefault="00E36F2E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EE8E98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14:paraId="1FD3F6EE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CFE0AB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D5EA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±величина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1D4B07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10.21 кв.м</w:t>
            </w:r>
          </w:p>
        </w:tc>
      </w:tr>
      <w:tr w:rsidR="00E70CD1" w:rsidRPr="004A75A7" w14:paraId="7747A8ED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B4C275" w14:textId="77777777" w:rsidR="00E36F2E" w:rsidRPr="006360AC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CC9C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7A48CD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+ 1.48²)/(2 * 1.48)) = 10.21</w:t>
            </w:r>
          </w:p>
        </w:tc>
      </w:tr>
      <w:tr w:rsidR="00E70CD1" w:rsidRPr="004A75A7" w14:paraId="2AA34030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287EBE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EF35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EF6FDE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</w:t>
            </w:r>
          </w:p>
        </w:tc>
      </w:tr>
      <w:tr w:rsidR="00E70CD1" w:rsidRPr="004A75A7" w14:paraId="4F23AFF3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E22F2D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C4F7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E8F59F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14:paraId="1F44F512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1D94B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C7D2" w14:textId="77777777" w:rsidR="00E36F2E" w:rsidRPr="00E70CD1" w:rsidRDefault="00E36F2E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939843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14:paraId="5EDFABC9" w14:textId="7777777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7A65E4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810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D92EA8" w14:textId="77777777" w:rsidR="00E36F2E" w:rsidRPr="006360AC" w:rsidRDefault="00E36F2E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14:paraId="261B69A1" w14:textId="7777777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CE262B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2BE5" w14:textId="77777777" w:rsidR="00E36F2E" w:rsidRPr="006360AC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EFB5BA" w14:textId="77777777" w:rsidR="00E36F2E" w:rsidRPr="00AF1B59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57E70AC4" w14:textId="7777777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AFFCCA" w14:textId="77777777" w:rsidR="00E36F2E" w:rsidRPr="00E70CD1" w:rsidRDefault="00E36F2E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6CE" w14:textId="77777777" w:rsidR="00E36F2E" w:rsidRPr="00E70CD1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1D7A3A" w14:textId="77777777" w:rsidR="00E36F2E" w:rsidRDefault="00E36F2E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14:paraId="0C1F95F4" w14:textId="7777777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94D93E" w14:textId="77777777" w:rsidR="00E36F2E" w:rsidRDefault="00E36F2E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09C5" w14:textId="77777777" w:rsidR="00E36F2E" w:rsidRPr="00DC26F1" w:rsidRDefault="00E36F2E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06BA23" w14:textId="77777777" w:rsidR="00E36F2E" w:rsidRPr="00DC26F1" w:rsidRDefault="00E36F2E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14:paraId="0DC65428" w14:textId="7777777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2C85ED3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EA8C6F" w14:textId="77777777" w:rsidR="00E36F2E" w:rsidRPr="008030E7" w:rsidRDefault="00E36F2E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01A589E" w14:textId="77777777" w:rsidR="00E36F2E" w:rsidRPr="008030E7" w:rsidRDefault="00E36F2E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14:paraId="037B6A68" w14:textId="7777777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C974333" w14:textId="77777777" w:rsidR="00E36F2E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14:paraId="21F9B402" w14:textId="77777777" w:rsidR="00E36F2E" w:rsidRPr="00CD1C19" w:rsidRDefault="00E36F2E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47:26:1111003:41</w:t>
            </w:r>
          </w:p>
        </w:tc>
      </w:tr>
      <w:tr w:rsidR="006360AC" w:rsidRPr="004A75A7" w14:paraId="613757DE" w14:textId="7777777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0ADCDE1" w14:textId="77777777" w:rsidR="00E36F2E" w:rsidRPr="006360AC" w:rsidRDefault="00E36F2E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6C01020" w14:textId="77777777" w:rsidR="00E36F2E" w:rsidRPr="00F70DBD" w:rsidRDefault="00E36F2E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14:paraId="6C3C3F7E" w14:textId="77777777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32BAFD" w14:textId="77777777" w:rsidR="00035E0C" w:rsidRPr="00B634EE" w:rsidRDefault="00E36F2E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14:paraId="2711C72C" w14:textId="77777777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5CBED5" w14:textId="77777777" w:rsidR="00E36F2E" w:rsidRPr="00BF41B4" w:rsidRDefault="00E36F2E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47:26:1111003:83</w:t>
            </w:r>
          </w:p>
        </w:tc>
      </w:tr>
      <w:tr w:rsidR="001D786B" w:rsidRPr="00DF5913" w14:paraId="6D5908D1" w14:textId="77777777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7012BBFF" w14:textId="77777777" w:rsidR="00E36F2E" w:rsidRPr="001D786B" w:rsidRDefault="00E36F2E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14:paraId="19C31DC0" w14:textId="77777777" w:rsidR="00E36F2E" w:rsidRPr="001D786B" w:rsidRDefault="00E36F2E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14:paraId="67D91C3D" w14:textId="77777777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B4315D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4F2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6E852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B524E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D913CE0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14:paraId="4340819A" w14:textId="77777777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F1D3937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996B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ржатся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27EAF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2A6C3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4609B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B4AE503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14:paraId="4E938816" w14:textId="77777777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BECC" w14:textId="77777777" w:rsidR="00E36F2E" w:rsidRPr="00EB43A2" w:rsidRDefault="00E36F2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6761" w14:textId="77777777" w:rsidR="00E36F2E" w:rsidRPr="00EB43A2" w:rsidRDefault="00E36F2E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FB30" w14:textId="77777777" w:rsidR="00E36F2E" w:rsidRPr="00EB43A2" w:rsidRDefault="00E36F2E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929" w14:textId="77777777" w:rsidR="00E36F2E" w:rsidRPr="00EB43A2" w:rsidRDefault="00E36F2E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0A0" w14:textId="77777777" w:rsidR="00E36F2E" w:rsidRPr="00EB43A2" w:rsidRDefault="00E36F2E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E5F3" w14:textId="77777777" w:rsidR="00E36F2E" w:rsidRPr="00EB43A2" w:rsidRDefault="00E36F2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5D5D" w14:textId="77777777" w:rsidR="00E36F2E" w:rsidRPr="00EB43A2" w:rsidRDefault="00E36F2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19A90" w14:textId="77777777" w:rsidR="00E36F2E" w:rsidRPr="00EB43A2" w:rsidRDefault="00E36F2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14:paraId="72C04363" w14:textId="77777777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A4EA" w14:textId="77777777" w:rsidR="00E36F2E" w:rsidRPr="00EB43A2" w:rsidRDefault="00E36F2E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4E37" w14:textId="77777777" w:rsidR="00E36F2E" w:rsidRPr="00EB43A2" w:rsidRDefault="00E36F2E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4906F" w14:textId="77777777" w:rsidR="00E36F2E" w:rsidRPr="00EB43A2" w:rsidRDefault="00E36F2E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E74A" w14:textId="77777777" w:rsidR="00E36F2E" w:rsidRPr="00EB43A2" w:rsidRDefault="00E36F2E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CA30" w14:textId="77777777" w:rsidR="00E36F2E" w:rsidRPr="00EB43A2" w:rsidRDefault="00E36F2E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7824" w14:textId="77777777" w:rsidR="00E36F2E" w:rsidRPr="00EB43A2" w:rsidRDefault="00E36F2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BB6" w14:textId="77777777" w:rsidR="00E36F2E" w:rsidRPr="00EB43A2" w:rsidRDefault="00E36F2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C1BEC5" w14:textId="77777777" w:rsidR="00E36F2E" w:rsidRPr="00EB43A2" w:rsidRDefault="00E36F2E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14:paraId="7294AFDC" w14:textId="77777777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E6132B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92C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356155.65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3A92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2278539.88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FF15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8ED6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2278539.88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8925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55BD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4F12E6" w14:textId="77777777" w:rsidR="00E36F2E" w:rsidRDefault="00E36F2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14:paraId="6904C104" w14:textId="77777777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2B6E80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0DC7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356135.64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46A2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2278538.80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AFAA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356135.64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B525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2278538.80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229B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902A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6E7ED6" w14:textId="77777777" w:rsidR="00E36F2E" w:rsidRDefault="00E36F2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14:paraId="12F3CCAC" w14:textId="77777777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6D9828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156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356135.88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A55C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2278508.94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6A3B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356135.88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0890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2278508.94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5FD1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B727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85865" w14:textId="77777777" w:rsidR="00E36F2E" w:rsidRDefault="00E36F2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14:paraId="73808E29" w14:textId="77777777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FF9BE2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3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E5D3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356155.78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9662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2278509.70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96D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356155.61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CAF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2278509.33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175B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D979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4C184" w14:textId="77777777" w:rsidR="00E36F2E" w:rsidRDefault="00E36F2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14:paraId="66135240" w14:textId="77777777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DAB75A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C64B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356155.65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19D8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2278539.88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2AD8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356155.65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5CDD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2278539.88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4D32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58DE" w14:textId="77777777" w:rsidR="00E36F2E" w:rsidRPr="001121D1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233774" w14:textId="77777777" w:rsidR="00E36F2E" w:rsidRDefault="00E36F2E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14:paraId="62E59726" w14:textId="77777777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475DC9" w14:textId="77777777" w:rsidR="00E36F2E" w:rsidRPr="00443290" w:rsidRDefault="00E36F2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47:26:1111003:83</w:t>
            </w:r>
          </w:p>
        </w:tc>
      </w:tr>
      <w:tr w:rsidR="00590258" w:rsidRPr="00DF5913" w14:paraId="12451C01" w14:textId="77777777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E47050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568EF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75153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6478EFB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14:paraId="122FE41F" w14:textId="77777777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FAFB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0D88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FE38A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F1C4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6FC6F1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14:paraId="0D74EC64" w14:textId="77777777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2133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7440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831C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B8412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6512C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14:paraId="5E9316CE" w14:textId="77777777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9D5EEA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25C1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226C" w14:textId="77777777" w:rsidR="00E36F2E" w:rsidRDefault="00E36F2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63BF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E88069" w14:textId="77777777" w:rsidR="00E36F2E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14:paraId="6FDD2F8D" w14:textId="77777777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DED4CC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6888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FBC1" w14:textId="77777777" w:rsidR="00E36F2E" w:rsidRDefault="00E36F2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E67E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93F45" w14:textId="77777777" w:rsidR="00E36F2E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14:paraId="5FA84A44" w14:textId="77777777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762D3C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17C3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59D3" w14:textId="77777777" w:rsidR="00E36F2E" w:rsidRDefault="00E36F2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C028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088378" w14:textId="77777777" w:rsidR="00E36F2E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14:paraId="68176886" w14:textId="77777777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35EAF8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04E2" w14:textId="77777777" w:rsidR="00E36F2E" w:rsidRPr="00590258" w:rsidRDefault="00E36F2E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354E" w14:textId="77777777" w:rsidR="00E36F2E" w:rsidRDefault="00E36F2E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DE0E" w14:textId="77777777" w:rsidR="00E36F2E" w:rsidRDefault="00E36F2E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34AE82" w14:textId="77777777" w:rsidR="00E36F2E" w:rsidRDefault="00E36F2E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14:paraId="73DE9A9F" w14:textId="77777777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511B877" w14:textId="77777777" w:rsidR="00E36F2E" w:rsidRPr="000049CC" w:rsidRDefault="00E36F2E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>3. Сведения о характеристиках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47:26:1111003:83</w:t>
            </w:r>
          </w:p>
        </w:tc>
      </w:tr>
      <w:tr w:rsidR="00EB43A2" w:rsidRPr="00590258" w14:paraId="0CDACF98" w14:textId="77777777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DECD75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98C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B293BE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14:paraId="074E4057" w14:textId="77777777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BF87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788E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87C99C" w14:textId="77777777" w:rsidR="00E36F2E" w:rsidRPr="00DF5913" w:rsidRDefault="00E36F2E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14:paraId="558D1EB4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06F4D6" w14:textId="77777777" w:rsidR="00E36F2E" w:rsidRPr="002E34DF" w:rsidRDefault="00E36F2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AE88" w14:textId="77777777" w:rsidR="00E36F2E" w:rsidRPr="00E70CD1" w:rsidRDefault="00E36F2E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934364" w14:textId="77777777" w:rsidR="00E36F2E" w:rsidRPr="003C4580" w:rsidRDefault="00E36F2E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14:paraId="09601D97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DFD541" w14:textId="77777777" w:rsidR="00E36F2E" w:rsidRPr="002E34DF" w:rsidRDefault="00E36F2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EDBD" w14:textId="77777777" w:rsidR="00E36F2E" w:rsidRPr="006A3E83" w:rsidRDefault="00E36F2E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213E4F" w14:textId="77777777" w:rsidR="00E36F2E" w:rsidRPr="002E34DF" w:rsidRDefault="00E36F2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14:paraId="64DA357C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5BE8DF" w14:textId="77777777" w:rsidR="00E36F2E" w:rsidRPr="002E34DF" w:rsidRDefault="00E36F2E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83A3" w14:textId="77777777" w:rsidR="00E36F2E" w:rsidRPr="00E70CD1" w:rsidRDefault="00E36F2E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23C8C6" w14:textId="77777777" w:rsidR="00E36F2E" w:rsidRPr="002E34DF" w:rsidRDefault="00E36F2E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14:paraId="7CB4969C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42C2EB" w14:textId="77777777" w:rsidR="00E36F2E" w:rsidRPr="002E34DF" w:rsidRDefault="00E36F2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8849" w14:textId="77777777" w:rsidR="00E36F2E" w:rsidRPr="00E70CD1" w:rsidRDefault="00E36F2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454D56" w14:textId="77777777" w:rsidR="00E36F2E" w:rsidRDefault="00E36F2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10.27 кв.м</w:t>
            </w:r>
          </w:p>
        </w:tc>
      </w:tr>
      <w:tr w:rsidR="002E34DF" w:rsidRPr="004A75A7" w14:paraId="66EAE5A5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02CB9E" w14:textId="77777777" w:rsidR="00E36F2E" w:rsidRPr="002E34DF" w:rsidRDefault="00E36F2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4A70" w14:textId="77777777" w:rsidR="00E36F2E" w:rsidRPr="00E70CD1" w:rsidRDefault="00E36F2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165C98" w14:textId="77777777" w:rsidR="00E36F2E" w:rsidRDefault="00E36F2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+ 1.55²)/(2 * 1.55)) = 10.27</w:t>
            </w:r>
          </w:p>
        </w:tc>
      </w:tr>
      <w:tr w:rsidR="002E34DF" w:rsidRPr="004A75A7" w14:paraId="2E7F5F08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78D9A6" w14:textId="77777777" w:rsidR="00E36F2E" w:rsidRPr="002E34DF" w:rsidRDefault="00E36F2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8A47" w14:textId="77777777" w:rsidR="00E36F2E" w:rsidRPr="00E70CD1" w:rsidRDefault="00E36F2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BF7885" w14:textId="77777777" w:rsidR="00E36F2E" w:rsidRPr="00942F16" w:rsidRDefault="00E36F2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</w:t>
            </w:r>
          </w:p>
        </w:tc>
      </w:tr>
      <w:tr w:rsidR="00942F16" w:rsidRPr="004A75A7" w14:paraId="4B9548E5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6D9224" w14:textId="77777777" w:rsidR="00E36F2E" w:rsidRDefault="00E36F2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5FEB" w14:textId="77777777" w:rsidR="00E36F2E" w:rsidRPr="00942F16" w:rsidRDefault="00E36F2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48A957" w14:textId="77777777" w:rsidR="00E36F2E" w:rsidRPr="00942F16" w:rsidRDefault="00E36F2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942F16" w:rsidRPr="004A75A7" w14:paraId="045F5DFC" w14:textId="7777777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1A4E50" w14:textId="77777777" w:rsidR="00E36F2E" w:rsidRDefault="00E36F2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3BA" w14:textId="77777777" w:rsidR="00E36F2E" w:rsidRPr="00942F16" w:rsidRDefault="00E36F2E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70970C" w14:textId="77777777" w:rsidR="00E36F2E" w:rsidRPr="000825F3" w:rsidRDefault="00E36F2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14:paraId="7BDCE6E7" w14:textId="7777777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A54FFB" w14:textId="77777777" w:rsidR="00E36F2E" w:rsidRDefault="00E36F2E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C4E" w14:textId="77777777" w:rsidR="00E36F2E" w:rsidRPr="00942F16" w:rsidRDefault="00E36F2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E85A4B" w14:textId="77777777" w:rsidR="00E36F2E" w:rsidRPr="005E1946" w:rsidRDefault="00E36F2E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14:paraId="204B28AC" w14:textId="7777777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932F31" w14:textId="77777777" w:rsidR="00E36F2E" w:rsidRDefault="00E36F2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4DA1" w14:textId="77777777" w:rsidR="00E36F2E" w:rsidRPr="00942F16" w:rsidRDefault="00E36F2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5D09BC" w14:textId="77777777" w:rsidR="00E36F2E" w:rsidRPr="00954E32" w:rsidRDefault="00E36F2E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14:paraId="1DE79D68" w14:textId="7777777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640AE0" w14:textId="77777777" w:rsidR="00E36F2E" w:rsidRDefault="00E36F2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1CA6" w14:textId="77777777" w:rsidR="00E36F2E" w:rsidRPr="00942F16" w:rsidRDefault="00E36F2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11EE15" w14:textId="77777777" w:rsidR="00E36F2E" w:rsidRPr="00954E32" w:rsidRDefault="00E36F2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14:paraId="226EE558" w14:textId="7777777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8E6955" w14:textId="77777777" w:rsidR="00E36F2E" w:rsidRDefault="00E36F2E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D7D1" w14:textId="77777777" w:rsidR="00E36F2E" w:rsidRPr="00942F16" w:rsidRDefault="00E36F2E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434306" w14:textId="77777777" w:rsidR="00E36F2E" w:rsidRPr="00954E32" w:rsidRDefault="00E36F2E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14:paraId="1FDB5723" w14:textId="7777777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61223C" w14:textId="77777777" w:rsidR="00E36F2E" w:rsidRPr="00942F16" w:rsidRDefault="00E36F2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6B134B" w14:textId="77777777" w:rsidR="00E36F2E" w:rsidRPr="00E70CD1" w:rsidRDefault="00E36F2E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CFE043" w14:textId="77777777" w:rsidR="00E36F2E" w:rsidRDefault="00E36F2E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14:paraId="7A3BB153" w14:textId="7777777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14:paraId="3CAAA9AA" w14:textId="77777777" w:rsidR="00E36F2E" w:rsidRPr="00601D79" w:rsidRDefault="00E36F2E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47:26:1111003:83</w:t>
            </w:r>
          </w:p>
        </w:tc>
      </w:tr>
      <w:tr w:rsidR="007C13B7" w:rsidRPr="004A75A7" w14:paraId="73C2DACA" w14:textId="7777777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0EC3CC" w14:textId="77777777" w:rsidR="00E36F2E" w:rsidRDefault="00E36F2E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7A52AF" w14:textId="77777777" w:rsidR="00E36F2E" w:rsidRPr="00942F16" w:rsidRDefault="00E36F2E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14:paraId="58E84771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061B6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7C12D01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8B9F29E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209B036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1CA4C953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9D5990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F81ABB3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567621F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8CC2537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B00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7E5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EDD5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7CD98AF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F709EE7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A2BEBFE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0959F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721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9F6F0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CEC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0F465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23CBECD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33D82F0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8CFB5A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9A1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471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C05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2C3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20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92B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9BEC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B288F9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73186E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D4F9C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BAF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3D8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DC1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A1B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F1D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DC0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AEBF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DB254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01B303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12418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0B6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DC2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0F4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9AC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355725.21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CB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0F5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66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FED41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4ED0F7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14F70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CED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62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6AB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62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355724.93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5B5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2278499.02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43D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3E6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854D2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E3B8BE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76C9E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966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BDB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374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2C1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355718.35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1AC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2278498.68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863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7C6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DBD9B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424161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73221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76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A0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B29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145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355718.63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E8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2278493.34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A7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B6F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BF5B7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91ED67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6FEC2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42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9B5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901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2F6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355725.21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DB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54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70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3B119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424BD67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15D8A3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47:26:0000000:18247</w:t>
            </w:r>
          </w:p>
        </w:tc>
      </w:tr>
      <w:tr w:rsidR="00546C11" w:rsidRPr="00590258" w14:paraId="522348F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83109A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CB45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23027D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3F4416F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A6C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475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7D76D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FE234A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315F1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B88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25B01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114451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0AEEF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579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4F58F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1A6BBCE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AC240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019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7A787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0033DF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3ABDB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E5A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F4F90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4E35638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6D093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C2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D6F9AE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910498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38DBCE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67E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F91F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FCC12D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0E2EB1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7EE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F0752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3A6574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2FC3314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403FB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BD9F55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3732EC6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F7054D5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47:26:0000000:18247</w:t>
            </w:r>
          </w:p>
        </w:tc>
      </w:tr>
      <w:tr w:rsidR="00546C11" w:rsidRPr="004A75A7" w14:paraId="658ED21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D608AA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2175E70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00DB831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1FA42A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FE99BE0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3B23203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9600525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046AAF74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356133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8DEBFA4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63851D1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BD9A373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2FF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C7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158B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9447D3B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D0B76C5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4BAFC31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993A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56A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30E3D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9E4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DFEF4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4A9A3B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EF9AF35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D812ED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B9C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038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0BD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062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21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903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FE47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0CB146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62823D3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C369D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C1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16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1E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DD3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B98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90E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3A2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E489A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2DE410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74180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168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71B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560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3E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355912.34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CAB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88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078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F897A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7F8E0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06F5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4B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99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318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B45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355912.57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BB6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2278549.20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43C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B9C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8305B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2DB6A2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7A99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991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16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EF2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FB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355919.63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E41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2278549.45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B2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326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EBA31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8B09B8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3ABE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ED4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B32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9F2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00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355919.40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953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2278555.66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328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52E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3AD95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EAFA57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4B3115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BE8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15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BF6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B43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355912.34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A0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C38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E33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54578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3214734D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6CDAD8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47:26:0000000:18424</w:t>
            </w:r>
          </w:p>
        </w:tc>
      </w:tr>
      <w:tr w:rsidR="00546C11" w:rsidRPr="00590258" w14:paraId="31D626A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981AED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DAA7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CA095E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3AC6C8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9848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CEF6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5915F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4E9A1F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CBB7E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07D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EC439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5E5A2D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F75DB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F5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66B2C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ED4C84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A5A39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79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3949E5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AA820F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154AC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8F9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4ED758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00526C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06517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2E0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A3912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5FF5452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AD08B2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3FE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272CF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43BC2C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F6B4DF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258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576EA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975CEE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ABE6D2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4C2C54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1811F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350426A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7903BBB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47:26:0000000:18424</w:t>
            </w:r>
          </w:p>
        </w:tc>
      </w:tr>
      <w:tr w:rsidR="00546C11" w:rsidRPr="004A75A7" w14:paraId="094BC40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1088F2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625460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F29C019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AB7876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F392ABF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7EF9424D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FBB4955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66F9245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B719110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ED6EDDB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813EEE0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14B453E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61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29F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5DE1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26D706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B3A9AF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FBFDE38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BCD1D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706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48119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A6D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B64AA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E1B070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67DB28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58E819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018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F74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105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1C5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390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B24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68B3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35795D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9E3203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38069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C01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841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DCE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DB3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CD0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FE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219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7D06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28550C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57B02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922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B9E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EE1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EF7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355945.73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FBB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C61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510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541A6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31F4A2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78FC9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46C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178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E6A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15C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355945.77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DC0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2278576.71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8C6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041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9BBFF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E0B26D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6BBC1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971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238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E4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D52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355951.12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36E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2278576.77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0D8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797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B6C0B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0EF972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DCAB3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D6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DE5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E7E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690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355951.06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398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0A8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3F1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87C9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A96F73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8669C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542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54D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4D5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D3E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355945.73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1D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4D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E2B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4C73DB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92F6F85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C969DC5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47:26:0000000:19585</w:t>
            </w:r>
          </w:p>
        </w:tc>
      </w:tr>
      <w:tr w:rsidR="00546C11" w:rsidRPr="00590258" w14:paraId="1052F01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D64351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59E2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421CAC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9B3CE7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8022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8EE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0681F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9767A3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04BC3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60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7DC18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170CD4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3A5FF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B9C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6518B0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C06797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804FF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EAC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45C0E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01E706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6ECDB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504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30A45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6A52F2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CC145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020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9CC10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34BDB4C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10069A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046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E7E80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CD8BE8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CCE0F4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61A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ABBF5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7E8AE2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21325C7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9D153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42C0B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0FB7837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46E27D9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47:26:0000000:19585</w:t>
            </w:r>
          </w:p>
        </w:tc>
      </w:tr>
      <w:tr w:rsidR="00546C11" w:rsidRPr="004A75A7" w14:paraId="56F44CB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A3F9B4A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354066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4B85620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FE324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929D40A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AEABC97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ECD094E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0ACD7CF0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51E318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4281DB79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4A87997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83EBDB6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9D4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5C1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F0FF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054EA2D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4A7772F8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E4D8D5D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51E3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64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ED42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B9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2EA89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7FC7093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85620A9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827D71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40B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EFE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F33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5D3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58E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54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C618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85FF5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40B836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2FA12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148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C54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E68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53B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589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784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588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C1A60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03B9D9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BDFCD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A7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76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0F1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05F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355671.25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F28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136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925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03DDC5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2250E7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8D65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809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36A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8E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B52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355671.32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D34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9F3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D8F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619F3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4A44F5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9BCA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69E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FC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BB3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07F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355666.66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4FF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2278482.26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EB5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BFD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28C89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CB3722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850B4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BB7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1E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7F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00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355666.59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67D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2278475.45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49F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798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9A0B6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F46067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306F4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00E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D53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7A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A15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355671.25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B19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B0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67F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B3796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E5864B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C72E217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47:26:0000000:20114</w:t>
            </w:r>
          </w:p>
        </w:tc>
      </w:tr>
      <w:tr w:rsidR="00546C11" w:rsidRPr="00590258" w14:paraId="024D082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1BE06C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6E52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FE0685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B6FBE3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E0F2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A00B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80920C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65C4FF5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E0EE0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57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CB1A8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68A78B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8467B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0A1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6CAF3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331704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45027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CE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FF0A0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19EDBC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AD790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2F6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10191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678B3E8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61132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17D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8543E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C7E5BA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EB7931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21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1443E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7A7C6C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8DC70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BFA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7CD29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947105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A822EB7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46FB9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12DE8C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9C4E1F4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64B172C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47:26:0000000:20114</w:t>
            </w:r>
          </w:p>
        </w:tc>
      </w:tr>
      <w:tr w:rsidR="00546C11" w:rsidRPr="004A75A7" w14:paraId="7D49D6C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1D27EE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91AA94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15D270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1FA39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70A9137A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39FFCD2F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DB0281E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1AB9825F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F4617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38E094CE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946D0E1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9CB40B1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96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26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CA2F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B954A0D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81AD952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CC820D5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A03DB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B2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52617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AD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51DF6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BB0E28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9FE8A14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0FC887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9D3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127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BC9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F63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41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3CC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98F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DEAF78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F14993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03E1E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37F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A8C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F70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80C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707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49F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257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DFDC5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0F80BD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45F7B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1E8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860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719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814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918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FD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07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88177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078D46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EAFD0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7F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7DF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4A6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BA1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356048.94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D7E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2278570.97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A6C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91B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C7D66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429D7B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78787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1DF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3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8E0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AFA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B4D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2278577.63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D0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843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E0B91A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7A6677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6377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A6D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BC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5B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53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356040.82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388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2B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D5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69A33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9D6BEE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DB2F6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0B4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CD7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92E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EDB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0B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06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037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B9BEB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732B7614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E65D1BA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47:26:0000000:21047</w:t>
            </w:r>
          </w:p>
        </w:tc>
      </w:tr>
      <w:tr w:rsidR="00546C11" w:rsidRPr="00590258" w14:paraId="4B93324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DCF3B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EEE9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5150BC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EBA194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DDD5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2C1D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8D386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198640D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69237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888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BCD6B8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16295C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7326F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B2E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9E850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2AFF8A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19595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910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BDA001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47:26:1111003:28</w:t>
            </w:r>
          </w:p>
        </w:tc>
      </w:tr>
      <w:tr w:rsidR="00546C11" w:rsidRPr="004A75A7" w14:paraId="22484ED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E280D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EA6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F89DB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8F836A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0504A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CBF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ECC2C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3E032E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5D559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9D2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2801F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91F0E4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B0E91E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22A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3E7BC6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5393AD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72BDB6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E4D0C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029233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16E7019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F94257A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47:26:0000000:21047</w:t>
            </w:r>
          </w:p>
        </w:tc>
      </w:tr>
      <w:tr w:rsidR="00546C11" w:rsidRPr="004A75A7" w14:paraId="3F96848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4CF1A17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828C83D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58E6EF6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66397C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8B7FDBF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72CCFD3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443C6C1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3A3EACC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2DB935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E26DAC6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1BAC33AC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2735A2B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F71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148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A83D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BCFBDAB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35DD7E5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470C5A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B19B6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CB6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620F3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F19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83A87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7AA17BE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7D66E01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306068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450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AA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212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D51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A97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956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28FE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1884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422066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46DE2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441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78C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198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2DB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A2E5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218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4B0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605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73191A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5C645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913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AD6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EC8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C6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355893.63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91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2278549.31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D58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A10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7AC05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D4B242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AEDCB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034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3CC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3A5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CB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355898.29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B9C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2278549.22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ACF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010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5086A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2DB4CC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B640A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29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391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0B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78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355898.50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877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CB6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185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1F7BC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B27922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1DCBA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CF3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F76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BE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F58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355893.81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EFE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2278558.63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F25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DEC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BF623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0048D5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1DB92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792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BD2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34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B1F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355893.63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416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2278549.31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72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7E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BEE92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B739E92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AFE1BB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47:26:0000000:22668</w:t>
            </w:r>
          </w:p>
        </w:tc>
      </w:tr>
      <w:tr w:rsidR="00546C11" w:rsidRPr="00590258" w14:paraId="78A2071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97267F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BFB6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438069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784284C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2FF4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A8B9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E9111E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8AE031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EC170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C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DF4D8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D5740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97B6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D3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CAB38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2B26CF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5FC51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9BD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7B4FD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1EB6202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0BAF2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59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5C084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4AF596E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FD216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26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535BC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5F6F40B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AABDB6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5E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8055F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CFFF1D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A12B81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739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5B34A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091052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ED92A8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2010C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3312CD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E516048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67F579F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47:26:0000000:22668</w:t>
            </w:r>
          </w:p>
        </w:tc>
      </w:tr>
      <w:tr w:rsidR="00546C11" w:rsidRPr="004A75A7" w14:paraId="2DE3609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E764D3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213D51B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2C5B300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FCB33C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774B162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5B0B250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570DBE5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24DAD8E0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B583E7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C91EA6B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9856E1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ABEC038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230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633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C34D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4D48F2D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F5B840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EDE3449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88C7F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E4D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4D5B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A8B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16402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C16522E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48EC43C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E5E2A7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0B2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423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AA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3D2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E4B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C9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D83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A1454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7B6015E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F235D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4FB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1F0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93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ECC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8B8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EC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AB9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603F1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404EB4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35885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BB9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1E6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C54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3F8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804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B92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DDD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199F6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1FD0DB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BC34A8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6C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2FC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941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312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356064.33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FDE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4A5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B36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C2B74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7D1E86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04A5F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9ED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7B1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0B2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C34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356069.19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CBE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CEA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1C0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D63592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84BC78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CD5A0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E1F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7A4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BC7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CA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490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2278484.89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A5D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A17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633DE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84586B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32476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3D0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6D1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38D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2A4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356070.70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0E9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2278484.92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333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95D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54BF8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8CF997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4F374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21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B00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5B2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B40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356070.63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CBA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9DF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D8B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BD78C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2F784C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3FAAB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70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F73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5B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AEE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356069.26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3F7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A19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98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AB8AC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93EBED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AD9EA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C9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BC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A84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C50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356069.21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3C1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29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734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F0502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400386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2BB7B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96B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C83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C8B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BDB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2B7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269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3B7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040352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C2A0990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77FC80A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47:26:0000000:25032</w:t>
            </w:r>
          </w:p>
        </w:tc>
      </w:tr>
      <w:tr w:rsidR="00546C11" w:rsidRPr="00590258" w14:paraId="54B20D5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BDC2A9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B612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12A0DD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6F5BBB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67EB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8DBE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3970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545ADA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2E281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D2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2CC31B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741DA6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2417D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7F1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1EF24B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D34F14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653D6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359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A0C868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</w:t>
            </w:r>
          </w:p>
        </w:tc>
      </w:tr>
      <w:tr w:rsidR="00546C11" w:rsidRPr="004A75A7" w14:paraId="5EDED39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1842A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B3B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1781E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5D82EE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67C71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37B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B55D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866164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8D51E8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E50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DF37A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E35EA9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F70C05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1B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055FB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3BF80A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575671D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01AF9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FB9BE1F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2A3D8BD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4B86FBF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47:26:0000000:25032</w:t>
            </w:r>
          </w:p>
        </w:tc>
      </w:tr>
      <w:tr w:rsidR="00546C11" w:rsidRPr="004A75A7" w14:paraId="4D83DA9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BEA926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6BCC28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06C73B4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65DEAC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1D1C4414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76230D23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B9FA253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D6CB197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BBE064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79C2CB9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6540C79F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DE5B56A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8E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D44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6C09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A37AEFC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4DBE06E2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13702F2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8ABC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84B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89AE0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1F9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28DEF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FBF3A0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D1BA180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1AEA11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391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C41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3C7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44B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0F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954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8FF3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B717DF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1EAA42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F887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E6D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D89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F6D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813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449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443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555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CBBBA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32F87E9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A72AC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F54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73B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EB2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58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355687.80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528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369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383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F15FE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DD1AEA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1DAC7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445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916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29A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FAE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355687.71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61B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2278571.94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860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E79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41BF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00BB51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26AB1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6A7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702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7E3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418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355694.97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86D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2278571.76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4D4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7E7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0D0F2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9DCCCD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2F36B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813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FA8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1DE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44F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355695.06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E8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2278575.51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A79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51C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7BDD1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F24923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AB0AB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B5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E14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20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7F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355687.80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1FC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01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6C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4CA362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D5CDC0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909F084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47:26:0000000:26736</w:t>
            </w:r>
          </w:p>
        </w:tc>
      </w:tr>
      <w:tr w:rsidR="00546C11" w:rsidRPr="00590258" w14:paraId="2477840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72F8B4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CF47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0BD859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B58CEC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EFFE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42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7AE2B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34182BC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0113D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E26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193F48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1716096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54DB4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3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0D7A3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ED9753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2F56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37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827B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47:26:1111003:14</w:t>
            </w:r>
          </w:p>
        </w:tc>
      </w:tr>
      <w:tr w:rsidR="00546C11" w:rsidRPr="004A75A7" w14:paraId="07B0857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73C7D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F70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A3318B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D9A2CB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FC727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B8A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1B1FA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FFC143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B293FD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87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E061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B5DD2B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4A0720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32A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9F1E66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C8D74D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69C85E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388AB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62ECD7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E9A46EF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9C967A7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47:26:0000000:26736</w:t>
            </w:r>
          </w:p>
        </w:tc>
      </w:tr>
      <w:tr w:rsidR="00546C11" w:rsidRPr="004A75A7" w14:paraId="652808B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A033C9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EF94B0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EC36617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E33A15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7381D28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305432A7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9306309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05C7A544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927F71A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D3F7064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6919185B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71BDBC5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C0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4A5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9E75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4DCE3B9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9A4CF82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2C84756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654D6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49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11CF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758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71D5B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A4DE708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A0ED03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B99183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F5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0D7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BC7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B45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36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E39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EF864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CC05FE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B157C5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57B4B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D84C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E45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FA6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2E7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89A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F61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0CA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8727F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743D8F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4FB2E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29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7FB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D4F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E69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355614.44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D2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8D9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35F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C81E6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624724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E783B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40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532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F45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243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355622.87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638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62C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18C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928C7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661000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41B43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27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E9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9B5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4D5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355622.70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DCA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2278478.37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C9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A5A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96059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4FE0E2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4A800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7FE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C32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568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A0A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355619.67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38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D4D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A81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A5B42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F210C3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72701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445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D93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6A7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6F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355619.60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CE0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CAF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2DF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45141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AD8BD6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DDE9C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3F2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C2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794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955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355614.20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66C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6B3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EA6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3E373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690FDF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E6E765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D26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828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197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A81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355614.44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EA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7A4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78F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04A73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D174DE2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6BE404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47:26:0000000:26785</w:t>
            </w:r>
          </w:p>
        </w:tc>
      </w:tr>
      <w:tr w:rsidR="00546C11" w:rsidRPr="00590258" w14:paraId="48BB8C2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213CE8A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4C4A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6689A7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201611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DA99C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AAE6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89229C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BAF1FF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F74FF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34B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28075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5D558E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698AB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555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06A42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B3AF12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111E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9F4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63A19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47:26:1111003:88</w:t>
            </w:r>
          </w:p>
        </w:tc>
      </w:tr>
      <w:tr w:rsidR="00546C11" w:rsidRPr="004A75A7" w14:paraId="11FE5DC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43249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53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A0C04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D83631C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661902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628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8EB9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6AD84BD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7E263A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F0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8469B6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E1D677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6E2B0C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A05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A78EC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5F5F03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916639F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F8911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CE41B3F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471EA7C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0D4DE3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47:26:0000000:26785</w:t>
            </w:r>
          </w:p>
        </w:tc>
      </w:tr>
      <w:tr w:rsidR="00546C11" w:rsidRPr="004A75A7" w14:paraId="447BFDE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3D7BFA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EC9F300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4A8CD94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9260B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6C54FA2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B6075A6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8799547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567585DA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8E2545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E3871DF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0B254B6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59CD030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B30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FB7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F01F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81B0C43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8BF003C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46892F2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A3D0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442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6994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DB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F1127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11DFAE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6DB307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8D876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F87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FA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C0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0D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AE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C8D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98EE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A4C9B6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45367FF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E048D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54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058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ECB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2EE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4E9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6AC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047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BC41D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9AE9A9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D7FCA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397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473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3E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4B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1D1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E5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914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8DF2F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91A202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6E4B4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DA1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7C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357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1F4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356034.84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C8D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2278513.53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508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E08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9339B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F39447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518AD5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C7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57F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643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6DE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7F3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6F4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A78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79B59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5C03D1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05645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7F1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0C8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134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678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356040.25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616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2278518.76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E76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75D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C8C87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23C57F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F4D22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105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CD7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613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237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356038.15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833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99C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7E1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62A40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44AF99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06B4D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C8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AE1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CD2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088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356038.14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52C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215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008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448FB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D05498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55C49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7BB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528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D5A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9F9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215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83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0CF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5B136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589F43E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E30029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47:26:0000000:27547</w:t>
            </w:r>
          </w:p>
        </w:tc>
      </w:tr>
      <w:tr w:rsidR="00546C11" w:rsidRPr="00590258" w14:paraId="3105228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6BD613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71CA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1A38E2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2950ECF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422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892F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B859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B74C0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9F83E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D1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F5601B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5B99D9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174B4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D13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69CBAD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2BBAEC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E01DA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B9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9762F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47:26:1111003:73</w:t>
            </w:r>
          </w:p>
        </w:tc>
      </w:tr>
      <w:tr w:rsidR="00546C11" w:rsidRPr="004A75A7" w14:paraId="67BF05F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2C484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AD8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B4020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1FDC54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5571F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976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782A5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B7334D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F85A43C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662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2E475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4C699E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DBECEF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59E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E11A9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3FF372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20C0F56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B521D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6E03FE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7592ABB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0F30D7C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47:26:0000000:27547</w:t>
            </w:r>
          </w:p>
        </w:tc>
      </w:tr>
      <w:tr w:rsidR="00546C11" w:rsidRPr="004A75A7" w14:paraId="038142B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2C93C38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D182CF3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5F3E349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EA2C0C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2A8849B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1F799582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8632B1B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6130076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6968E2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4E9529B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1B785D22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205AE40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8A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BF3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E5BB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631B1A1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48F22150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399AD8D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3F00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6B3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8E26A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BB8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0AC78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9A563CB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D8DF820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F4C73E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4C7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90B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E4D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1E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9AA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FB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B05A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A3CDF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5267D3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74B78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3A1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7CF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6E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67B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1A9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CA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143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066A3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71890D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9EF69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7EA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F7E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E7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783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485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2FB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79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6FC65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004A0A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7A039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BA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540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AB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4A4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356062.43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72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8FE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816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1A38D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CB637F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94C24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BE7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63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FA7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970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356062.40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C17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A43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8B1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746792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050F1C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8CBB3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172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41D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826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EA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356066.18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DA5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2278550.83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D28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9B9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492D0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6C8AC4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576A4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241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767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E96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D7A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356066.23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38F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1D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2E4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3B9B7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8DCF18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85FD8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06C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A96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F64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92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356069.33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F1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111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C5B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1E20C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124DF1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29889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524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B7C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DBD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36F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356069.44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AC7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B37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719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C17EA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CF9532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8ED94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8E6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953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B86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E5B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356061.06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9FA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2278557.83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D0E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4F6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7F2D4A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CE562A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F83F95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225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ADC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EE3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FF9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356060.93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FEA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2278552.38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EDC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CC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90A3B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43CC3B2E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06327F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47:26:0000000:28660</w:t>
            </w:r>
          </w:p>
        </w:tc>
      </w:tr>
      <w:tr w:rsidR="00546C11" w:rsidRPr="00590258" w14:paraId="5219FE7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07361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D26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A6911E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B106E3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21E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77E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079CA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1A0B0FA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060B70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58C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6A5350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ABCEBD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6499F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7A5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CBE92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81FF02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AF788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D24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80B155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47:26:1111003:76</w:t>
            </w:r>
          </w:p>
        </w:tc>
      </w:tr>
      <w:tr w:rsidR="00546C11" w:rsidRPr="004A75A7" w14:paraId="4ACC156B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4D1D0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527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496C4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53D9CF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5E8F1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9B2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E0342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18AA916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BBF05E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464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F1DCA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1BBC23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2987CC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854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1E1FE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ECB848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162F83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29A0B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07441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D9D1E89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0A96539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47:26:0000000:28660</w:t>
            </w:r>
          </w:p>
        </w:tc>
      </w:tr>
      <w:tr w:rsidR="00546C11" w:rsidRPr="004A75A7" w14:paraId="413D9FB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FA95E02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8876AD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86E45BA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260E24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72F97E46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BEAB5E0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975EBFA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110A929B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504D56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1B39290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F586A95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DA6F430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B1E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A3F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110C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ACE1716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12ADE881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DFD8376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91B9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1B8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F1530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06F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ABF2B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E44DBB7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D098F1A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BD5B5B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784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AA1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D31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920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84B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13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A37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6D8EB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CF75F5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C392E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026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1D0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A1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BBA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1CC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0B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2D7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26C8F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D61529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10DF9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DDD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9B3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ED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7F9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355860.08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14F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935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E52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DE9E0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B5D423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AAB2B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F49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FDF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F6A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53F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A7B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2278489.52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D2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697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5E6BD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28ABCB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C15F7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2AC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20F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21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16F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355866.53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A71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62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CCA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7AC2A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1300C5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77755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DD9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49F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6D9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D9D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355866.20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494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2278494.71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F9F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1B4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F0426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870AD6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560B7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E3D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774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1C1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1EB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87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2278494.88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F3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C72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9BE36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0FB345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B93C5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62A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EA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7D7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98F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355868.50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178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2278498.11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367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6C1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9B619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0B4562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13FC0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174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BA1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EB6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DF1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355860.08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B8E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C64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47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8A60E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3034BE4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5B2203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47:26:0000000:29268</w:t>
            </w:r>
          </w:p>
        </w:tc>
      </w:tr>
      <w:tr w:rsidR="00546C11" w:rsidRPr="00590258" w14:paraId="6343B3F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75A1C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1A1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CA2D97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05CE3F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3C0B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35E2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0E84F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DDAC01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A11B6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D34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EDCCE8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AF8DC5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08FE9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A99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46E62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A9C4A0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2890A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205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83929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47:26:1111003:10</w:t>
            </w:r>
          </w:p>
        </w:tc>
      </w:tr>
      <w:tr w:rsidR="00546C11" w:rsidRPr="004A75A7" w14:paraId="4DD733F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D1DDB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AA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C9192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4D85CFD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F0ED5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B47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EE357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F7013F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83ABD3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837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B810F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974CA4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9BBFAE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0F0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CBF4A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9D19CC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0822247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69AEB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60BA22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9B4307C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977F30D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47:26:0000000:29268</w:t>
            </w:r>
          </w:p>
        </w:tc>
      </w:tr>
      <w:tr w:rsidR="00546C11" w:rsidRPr="004A75A7" w14:paraId="7EBB0BA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B4DB10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544E2BB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D6A8CCD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BBF3B1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D80B348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53B6027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BA85E6E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E0633C8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E488DD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763782D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5EF6C349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EFD6CE6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AD7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761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D0B4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D25673F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DE077CF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BAEBAD6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26C2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CCE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D4C75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184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FC35F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56BEBE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E101C05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61128B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503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03A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398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5F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45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A3C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D9E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4D0EF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73AE0AD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0FB25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F11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0DF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839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37C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A36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019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966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5E9F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B6C089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E3A19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027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6D0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DC4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DDD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6ED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3F1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416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C7E36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D124ED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9158D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632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E09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A9A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9ED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356022.62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C3B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2278582.29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279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98D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C22BA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464EAF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672A0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2B7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0A1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F5B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F2A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EB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2278590.66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123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2FE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3B8B8A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D8579A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96408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284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AA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8AF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868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356018.72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4CC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2278590.45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F59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86A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ECDA7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D14E4B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9973A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BCE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592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32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DFC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356018.82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CDD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2278588.88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80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BFB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8BAA6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C0BD9C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98371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1E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FBA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A1E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33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F24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55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24D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19778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75D2FB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AD74D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362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D01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B2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C51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356015.87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918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2278581.88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5B7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D9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1630D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46CD7654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FBE6AE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47:26:0411001:138</w:t>
            </w:r>
          </w:p>
        </w:tc>
      </w:tr>
      <w:tr w:rsidR="00546C11" w:rsidRPr="00590258" w14:paraId="1922FF1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415B8B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B3F9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420E14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30C6521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F4EE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52C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68BA78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23CA52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47A3D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D33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63AEF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7890EB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98BE6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662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31474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14B2210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076A9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EBF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BA072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64B939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A95E0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5E7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9D2971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D53213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69E2E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395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CEA9C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52552DE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2DF520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A4A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CB6F802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BC2246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8D0061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5E4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7F2BD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5178DE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1FB9E4C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F48E6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D0788CA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B249DE5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3AB3BDF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47:26:0411001:138</w:t>
            </w:r>
          </w:p>
        </w:tc>
      </w:tr>
      <w:tr w:rsidR="00546C11" w:rsidRPr="004A75A7" w14:paraId="78BD437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CA49C3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97C8313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E118B05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15A90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D8BFA63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48F52DE9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20F1DBF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19D910BB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EF1180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E7F0469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8B64A8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7639A32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35D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9CD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A201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B3D4614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468DC70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456E29A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4036E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8A5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D33BE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7A3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373A3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5C7FE05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CAC2BE3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DD6744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667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612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51F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6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190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52A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5384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F8C50C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3A9D7D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1C64B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156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FD8F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DB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0C5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84E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723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F80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C6F4C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69414E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C9AFD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98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B7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F9B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6C0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D34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9F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7DA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3C263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80F41D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F2CFD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307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0CE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CB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CF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356061.86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4A8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279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9B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D11B4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2EC8FF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5CA10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5D6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8B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3BF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12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356067.79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E1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2278526.51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F17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6A0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2D60E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541976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C843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4C9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65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1CF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72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2C1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2278531.10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3F2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614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991ED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027902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59BD6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1B3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D2D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A7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60F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356066.02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279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2278531.15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9EA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156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08C98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9509B9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D2728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562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E23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663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C8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356066.09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D65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427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882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90DBE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0A6079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6E8B1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58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EB6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D76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26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356062.10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F45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A94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118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BFA19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C5427F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7F57B2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47:26:1111003:116</w:t>
            </w:r>
          </w:p>
        </w:tc>
      </w:tr>
      <w:tr w:rsidR="00546C11" w:rsidRPr="00590258" w14:paraId="5D26E9B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8D5869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AAC2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F49C8E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2F46E12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2F6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AB2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1D36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7D63D8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38F98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624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28FF4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14572D9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0446A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FB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B7C6E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4B2253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7CDC3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69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4A552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47:26:1111003:75</w:t>
            </w:r>
          </w:p>
        </w:tc>
      </w:tr>
      <w:tr w:rsidR="00546C11" w:rsidRPr="004A75A7" w14:paraId="4C7C7A3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49A91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742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BBE63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B6F384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A6C5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70C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55B78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316B2B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4CDA054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F6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5666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9104F2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8D412B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D63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29077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FBD5C1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1B851DF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29AA4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47676E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AB83F7C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E826062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47:26:1111003:116</w:t>
            </w:r>
          </w:p>
        </w:tc>
      </w:tr>
      <w:tr w:rsidR="00546C11" w:rsidRPr="004A75A7" w14:paraId="1B5B214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682E25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CBF20D4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3D1CDC9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17BC51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3A03303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10EBDB5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2D06DBD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7428203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D909E9F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02219BE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19665324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D828DD2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9E3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41D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060A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F4872BA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916D8B8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5905271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75BA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85C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E5C7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549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0EFF6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FC2A3E8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B657EC5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C84D1B9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9FF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70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079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FC1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FE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DA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4E20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EE3C9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83C9A3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D22D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1CD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A33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8FB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161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137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A2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5FA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63659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23AC76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F3D88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DDD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263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22A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6BD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355820.56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839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87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E0E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101D2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13A222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004BF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967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63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5D3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F8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355820.62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796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CDA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DE0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43770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A9D71D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3C3CF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3FB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A00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A38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801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355828.27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658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5D0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1BE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E112D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9A0BDD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26135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95B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CA3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BC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361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355828.20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9B9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F9A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309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280DA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8B0472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A0032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AAE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BD7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F5C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4BF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355820.56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B0D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2278528.75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7EC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5B2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2EDBBA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2E5CE42D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A5D805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47:26:1111003:117</w:t>
            </w:r>
          </w:p>
        </w:tc>
      </w:tr>
      <w:tr w:rsidR="00546C11" w:rsidRPr="00590258" w14:paraId="7E0BA7F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AA5A34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E25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4FA8CE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B3C975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E93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0DC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26C41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32A75EA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85E1C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89F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401662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B6EB03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E8121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D1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3BBA81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38EF87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6B278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BE4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4AAB28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47:26:1111003:57</w:t>
            </w:r>
          </w:p>
        </w:tc>
      </w:tr>
      <w:tr w:rsidR="00546C11" w:rsidRPr="004A75A7" w14:paraId="6C085A1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DF0C3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F7D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04ED1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2AB65BB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7593F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B37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83A74F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118B3F1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E84E8C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220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9775B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1AA91F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600919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990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449F9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A2C114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7AE4FC0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365A3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1306F56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75E4C9D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9FC53A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47:26:1111003:117</w:t>
            </w:r>
          </w:p>
        </w:tc>
      </w:tr>
      <w:tr w:rsidR="00546C11" w:rsidRPr="004A75A7" w14:paraId="7BE6DCD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ADF755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7F6389E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1D9F90C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B2FCF8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79FA06C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04FAFE0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2340278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105A6892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1B0F00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51B38AF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0377001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76A5817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6D4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3D0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08E1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317B996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59FE2A3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9D0BF44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6699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E60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141C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5C9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A13A0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14F98A6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E6C324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641E3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D8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045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D38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ABE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A5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D09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BBD2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C6E9D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B8A27F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D2E02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481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0B0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CF8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5580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4FB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439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566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0264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9D39D5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2D3B2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098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AA1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742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95D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356015.73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915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F68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00B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A284F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49DCA3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4819D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94B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062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C4B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76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356015.81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F3D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2278527.76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9CF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183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53818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294603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62E79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B6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22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20E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10D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356014.10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CB0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2278527.73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604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6FB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0D5C2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768D31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3BEBF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96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D00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A2A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32D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356014.14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4F3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435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95C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86FB6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C02072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7756F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6A9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5FA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196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3C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356021.79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921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2278525.69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E49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D1E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F311E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67CD87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DA681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432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28F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A61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545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356021.66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3A5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2278532.01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60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519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753B9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DD95C6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8A272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B54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322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4DE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45E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356015.73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5E1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2278531.89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B5E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8B3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19E7A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B3D487D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BB51C8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47:26:1111003:118</w:t>
            </w:r>
          </w:p>
        </w:tc>
      </w:tr>
      <w:tr w:rsidR="00546C11" w:rsidRPr="00590258" w14:paraId="34A632A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12AD4B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CD77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6D496A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CD5930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5E5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7E2E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7A29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98E050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7696B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9BA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F3D9BC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0C4605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63880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E0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CB77EB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4028F0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B1C28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85D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3F2F3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47:26:1111003:71</w:t>
            </w:r>
          </w:p>
        </w:tc>
      </w:tr>
      <w:tr w:rsidR="00546C11" w:rsidRPr="004A75A7" w14:paraId="6C2FBA1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3678D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431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07CC2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3D61640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0256C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BF8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687BC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227E805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4809A2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6D8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C5DB6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D2A96D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A0F655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E0F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55870B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38353C5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E8F0B8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467BB6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A8D424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F3AE00F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D57E00A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47:26:1111003:118</w:t>
            </w:r>
          </w:p>
        </w:tc>
      </w:tr>
      <w:tr w:rsidR="00546C11" w:rsidRPr="004A75A7" w14:paraId="1D068F5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0B2862C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D24750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9422AD4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B50CAA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7FB3A15B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A56AB10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6A71C9C6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021E0D6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ED617F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2C2396E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C8F4D49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EBB7491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D52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803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77E2C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942A3B6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00120B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094F75C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2586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CC1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0C30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B1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EE999E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A880A54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0F1E94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51E5F9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703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403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BF0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CA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23B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54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1DC4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E9A1D3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1A6C0E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8F298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6A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660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4B6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28E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087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F82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918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4921E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8D51D4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4284C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B41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D0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F9E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A9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355932.95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3B9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2F4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D16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BEB28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E37492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CFD91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EE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E40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CD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921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355932.99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617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2278480.18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0A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53D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BB51A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AA4321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FD674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FFE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9E8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C9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FA7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355939.36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E13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B4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DFB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1ED37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1E9786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21468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D9F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CD4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4C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30F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355939.34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D57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011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942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E111F4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0D3703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BCD53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A77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8B4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C13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512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355940.82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F18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2278485.87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B5F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B03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A5C06A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7C6533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8488F5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E17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707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589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188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355940.81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E3E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6A2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A52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B27F3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C38FBC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734BB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39C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EED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D29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D98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355932.95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F4A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886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43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6D6E9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6A627B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11F3E4F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47:26:1111003:119</w:t>
            </w:r>
          </w:p>
        </w:tc>
      </w:tr>
      <w:tr w:rsidR="00546C11" w:rsidRPr="00590258" w14:paraId="33D1C84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4DF76A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AE0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C01427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EB7C53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E0B4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DD2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477DF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63FE9B2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16BFE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03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B9EE7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2D28ADE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93296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5B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BDC48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4D4FF61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A5633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3A6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BA54B1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47:26:1111003:102</w:t>
            </w:r>
          </w:p>
        </w:tc>
      </w:tr>
      <w:tr w:rsidR="00546C11" w:rsidRPr="004A75A7" w14:paraId="13EE44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A1EBC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6C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2766AD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2E3B7E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D42B4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0EB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1E565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683401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12E066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8DD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4920F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0375E9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43E4BF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BAD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0CCD9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A04B8B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3486B3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202B3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E269A92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776C141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22F30FA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47:26:1111003:119</w:t>
            </w:r>
          </w:p>
        </w:tc>
      </w:tr>
      <w:tr w:rsidR="00546C11" w:rsidRPr="004A75A7" w14:paraId="43B6484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1E0E409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B98E5D7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7CA9D8B8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FF2667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171251E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D1A358C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1AEC0F78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28AB2A6A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853C97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F7222BB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7FBCACEA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986ED1D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4BB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2E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0ACB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52FE457D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6F95F6D5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4428B6A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EB257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CC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D12A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712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AE99D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C90F1B8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712D6BB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2B4529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126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EC5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97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C89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8CC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FB1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8569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01357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8178E9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C4B3E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807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A11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6C4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F53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86B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BE2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CF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B3DC4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067050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C683D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679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D4A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069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063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E4F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A22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942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A9928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0F4215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38E28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B1C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23D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D54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084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355653.05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3CD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E9C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8A2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87D49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82A155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B0CB9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714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F8C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064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BD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355655.51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E4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A61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72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E1C40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3B890B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825BF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73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31C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5E6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4C5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CEC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2278517.93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B12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CB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E2328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8C0DC2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A95E25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7C6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EC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6DA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C1B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355659.38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453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2278517.91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C8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2E9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62CF8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54281E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CB1AD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6CF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344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37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13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355659.41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EB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2278524.41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6BB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B9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D9D162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D087BB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7E6AE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41D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C2D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2F6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44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355653.09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40F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2278524.45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FCD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A5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7030A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6A4A625C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97E3880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47:26:1111003:120</w:t>
            </w:r>
          </w:p>
        </w:tc>
      </w:tr>
      <w:tr w:rsidR="00546C11" w:rsidRPr="00590258" w14:paraId="6526ADB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AC57C9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973A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A68AC6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2125FFA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1806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64E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C2A78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C10695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CE97F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C6B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38187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6539B5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A6516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912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6239E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60CDF7D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7A7B2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0D6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391D2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47:26:1111003:42</w:t>
            </w:r>
          </w:p>
        </w:tc>
      </w:tr>
      <w:tr w:rsidR="00546C11" w:rsidRPr="004A75A7" w14:paraId="13D644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AA933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1B6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CD9B9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521FDC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E1C08A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F37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20C492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13CC45D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1205AC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88C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C065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55F79B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E9F59B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8AF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1FA08F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46361C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ACC8326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D0085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1DCF30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2C9AFF7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3ABD9A7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47:26:1111003:120</w:t>
            </w:r>
          </w:p>
        </w:tc>
      </w:tr>
      <w:tr w:rsidR="00546C11" w:rsidRPr="004A75A7" w14:paraId="0802282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705778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6D86E0A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3589D68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CA8A86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56311F47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3D632E25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03F732C4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C1A93AA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EE09F9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670168B3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303516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29FA52A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363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74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CCE9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8BE9912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24D84A7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156E502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9C82F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7C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B1992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72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2DE22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8083D0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F38CB5A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2E6B617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56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715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BFD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8B0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0D5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AA3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77B4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61B3B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23183A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DDFAF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885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C34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74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5A8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B90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FBC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6CF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B03D6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DA71DB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9527B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57B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3AC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E0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E1B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355628.94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C44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F6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93F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7DB57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B11A6B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2C225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3F2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2D4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89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74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355628.81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0A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12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71B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436F4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75B444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34BB0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D68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005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A52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A99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355635.46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A73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DC9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BD9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8D3C9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18BE37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5636B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36A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B5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6C9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F51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355635.59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EA8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2278591.92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32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513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E1126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25DC70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A140B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7E1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97C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2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EC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355628.94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BB4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2278592.05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E9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783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B5D29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D157D96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A9F480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47:26:1111003:121</w:t>
            </w:r>
          </w:p>
        </w:tc>
      </w:tr>
      <w:tr w:rsidR="00546C11" w:rsidRPr="00590258" w14:paraId="4DB00C7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7FA7FA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C69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EF12C5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16367D5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500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0C3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7139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6361C28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72459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C8C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F6B3F0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F2F0A8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705B5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9EC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13018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2022E8D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B3155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649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8E320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47:26:1111003:12</w:t>
            </w:r>
          </w:p>
        </w:tc>
      </w:tr>
      <w:tr w:rsidR="00546C11" w:rsidRPr="004A75A7" w14:paraId="4B1F557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4BBBA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C1F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9F3774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28595C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1EF83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607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F1E90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2F4AE1E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08E4D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5B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E5F092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A39A31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6C89AE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71A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D101A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E03AA9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334689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25B5A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3B7D21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00A6E665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DB3AAA9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47:26:1111003:121</w:t>
            </w:r>
          </w:p>
        </w:tc>
      </w:tr>
      <w:tr w:rsidR="00546C11" w:rsidRPr="004A75A7" w14:paraId="3D9DDB5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E171BB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CD4DFE2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E81DEF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F4B953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267696BF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28D76D6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752E7A5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F3BC002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14DE0A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396E77E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F7EAF1F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2421B04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3FE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0D0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CBC4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19F1895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FE06903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A110B6F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0781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F13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A24D5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9B1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443DC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09C1BB9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C2512B3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298C01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DC2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8B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6BC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D86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29D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9E1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4730F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EECF4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7977DF3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4B307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5F5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5E8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FC9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537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E1C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E1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51D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A0C37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084CDF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BBD86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34D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050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DC9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5E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21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907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E63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808BE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C80BEA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1DDCEB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7B2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63B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FCD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79E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355824.45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7CF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2278489.18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043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839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5D974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E2FD57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1EFA4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B8D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95F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B9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367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355829.68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AA0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2278490.13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6A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7E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0613B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B83B4D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1CD24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F0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F4F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F87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C6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355828.52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1E9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2278496.52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806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7A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E1DA6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908D6C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BDBB1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F3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9AF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47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78D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355823.29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18B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2278495.56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FB7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004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C8A90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EED58D2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3250995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47:26:1111003:122</w:t>
            </w:r>
          </w:p>
        </w:tc>
      </w:tr>
      <w:tr w:rsidR="00546C11" w:rsidRPr="00590258" w14:paraId="6B2B576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7532E7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8DC1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00E3AF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23D54B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4E3F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CCA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894588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A6BF7D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E7AFF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AAF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8D57B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11BB91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F57C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BE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ED13C2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14CAF7D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98895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7EB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3CFD3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47:26:1111003:98</w:t>
            </w:r>
          </w:p>
        </w:tc>
      </w:tr>
      <w:tr w:rsidR="00546C11" w:rsidRPr="004A75A7" w14:paraId="5F3F83D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92597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98E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18B75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5DDC0C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B292A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A3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7EFDD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4A46A4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38922A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3E3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FC49B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450938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28E61E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1D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C98DC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59BE49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238C7DD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581BA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A29187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14F601B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189E7085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47:26:1111003:122</w:t>
            </w:r>
          </w:p>
        </w:tc>
      </w:tr>
      <w:tr w:rsidR="00546C11" w:rsidRPr="004A75A7" w14:paraId="08E1434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D26B1B8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7CA561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5F95292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DF71E8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B21AD11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FD2F07A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8E18C5F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85F5228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605B9B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2DA6F059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13E7F73C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BDFC1D6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31F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C67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F7E6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1102853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1BAC46C4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5046EAC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686F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7A5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60F7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C9A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3F6D0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C308006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38F522A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2385ED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9BD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FFD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9D3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429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298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840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B64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657D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6F324B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3F666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D31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DAE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6F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5F1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BE8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397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ED0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0445B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6AE7AC3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8D56DC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21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875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B89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9A1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355850.32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86F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B20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F58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4562A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5382B7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C68F5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38C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53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CC6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13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355850.42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2F6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516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546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F2BC8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A0126A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E9321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F0A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45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0AE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9B0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355856.01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A1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859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BA2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F9B9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E04737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35C2D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A5F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07B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9FF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BDB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355855.91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DA5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C9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87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EABA9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A44744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CE82C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0C3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DC6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C6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F61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355850.32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E9C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2278529.36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CA4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3FD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74CF61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5F5A99E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F2DE944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47:26:1111003:123</w:t>
            </w:r>
          </w:p>
        </w:tc>
      </w:tr>
      <w:tr w:rsidR="00546C11" w:rsidRPr="00590258" w14:paraId="394B6A8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CE7E8B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59C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81B6B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5A4074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04BB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302F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A420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4E532D9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B7BE4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0D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B69A88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9F4CCF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09FAE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A7C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90E6D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43EDE0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686AD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642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87B531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47:26:1111003:59</w:t>
            </w:r>
          </w:p>
        </w:tc>
      </w:tr>
      <w:tr w:rsidR="00546C11" w:rsidRPr="004A75A7" w14:paraId="0316C7D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D8D2D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63B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29F132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5D3E16D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FDFB5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303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65B4C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7BD5DB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7BC480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3B4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A5691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E6E1A9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6C0FE7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CB8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040CD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0DB9CCE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FE84A0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328DF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7D448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7681205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BF66AB3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47:26:1111003:123</w:t>
            </w:r>
          </w:p>
        </w:tc>
      </w:tr>
      <w:tr w:rsidR="00546C11" w:rsidRPr="004A75A7" w14:paraId="1308F7E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E881E1C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6F7FF46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52350075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19FEE0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253C18D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2793F5E1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565F7839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B3AA84A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4C840A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C726286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1F53F1A2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456F13B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2FD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0E1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C4AE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E33ABD4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3B6CE554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2699303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9DF0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8E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B91F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A79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15395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2A051BF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A204949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A6924B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2BB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484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81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8DD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A23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9AD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8D1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4639B3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7590EA7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3A87DB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9E3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922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69B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7E9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730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ADA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3A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954BF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6A3316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37FFB5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13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876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0DD4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333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356190.04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D7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F24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D7B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8BC22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501403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A9EAF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F82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B16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F10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F0D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356189.46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2FC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2278601.24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EBC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7FF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043F6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101AA8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C084F3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0D9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FEE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A69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551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356183.69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F3F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2278600.70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B1B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532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9C8376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AF67F4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F6F30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170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40D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456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521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356184.40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15B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0E9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68C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43D95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62D4F2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7EA7EF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21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C9D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D74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E7C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356190.04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C7F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2278593.64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CA9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9CE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537E9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615FBEE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343AB77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47:26:1111003:124</w:t>
            </w:r>
          </w:p>
        </w:tc>
      </w:tr>
      <w:tr w:rsidR="00546C11" w:rsidRPr="00590258" w14:paraId="3519F77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6E8B24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A7F6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2477EF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0CF4BE8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9DB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B33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2821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0CA2F52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3D767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7D8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96FE35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53FC1EA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A367A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6780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4E756F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101F1E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0EC2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9F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C0080F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47:26:1111003:114</w:t>
            </w:r>
          </w:p>
        </w:tc>
      </w:tr>
      <w:tr w:rsidR="00546C11" w:rsidRPr="004A75A7" w14:paraId="00EFAB7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2AB001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66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1AD87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79730D96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591EAB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68C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F2B0BE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560C5D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DD25E9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28B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9BFDB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D5846F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6C91E48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D83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E81AC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6958605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EA7698A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788BE0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3F000B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2ADD551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E73FC95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47:26:1111003:124</w:t>
            </w:r>
          </w:p>
        </w:tc>
      </w:tr>
      <w:tr w:rsidR="00546C11" w:rsidRPr="004A75A7" w14:paraId="7811F77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1DD6190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F4A2AF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051A9D8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4EFBD9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4520A473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5DE19D99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7ED83AF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21CCD00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367EC4C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34E0E0CC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ABCC502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5F13924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E02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22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15C4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F8CE1BC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2F454DC1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6DEC427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17F1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385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87BB9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8F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B46B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FF82F8F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4A5E3C6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C49F90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FE8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4E4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516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E04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78B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95D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64BF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DA37D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33CC4D3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201C5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0CC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988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8D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1CE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AAF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C89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AF51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F8471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40AAF1D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FBB2D9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E84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1C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ED9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5D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1B7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881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F1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3C3AD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98E990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0CE93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1B6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C9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BF3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70B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355610.85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D6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2278518.64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2E8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665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517F5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753358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9251E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DE0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03D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08E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7B0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355619.40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81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2278518.59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66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B43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B8C46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7BB2EF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3A3A9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861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3FA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A3D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F46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355619.43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5B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2278524.32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E2B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884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6168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BB1F0E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06294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75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A60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229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6A2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355610.88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A3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C61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2B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DB434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F126F3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473F1DC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47:26:1111003:125</w:t>
            </w:r>
          </w:p>
        </w:tc>
      </w:tr>
      <w:tr w:rsidR="00546C11" w:rsidRPr="00590258" w14:paraId="19D9864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429423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ACD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25C3E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23D0D8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13A5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1E2D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BD7BA4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6E80249F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3C004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8BA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71095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7AB6B3D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09D5A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600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0BFB5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0CF95CB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1E1A8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2AD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357C9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47:26:1111003:38</w:t>
            </w:r>
          </w:p>
        </w:tc>
      </w:tr>
      <w:tr w:rsidR="00546C11" w:rsidRPr="004A75A7" w14:paraId="7CA5C56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6774C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15D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0E7B8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3D9AF3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92042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94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B4A2E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4CF55CB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2489A9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B5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A2DC97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EAEDFF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BF33D8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952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3A21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CA5274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D1FD3D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ECDB1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09DB13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7C8221A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66DFEE5C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47:26:1111003:125</w:t>
            </w:r>
          </w:p>
        </w:tc>
      </w:tr>
      <w:tr w:rsidR="00546C11" w:rsidRPr="004A75A7" w14:paraId="3C3809D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D121C1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908A894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7243820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DE28F0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1D562FF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785032C8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2DFA1D5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039BCEC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B90AA8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50DAAD5E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3E1687A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2119867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8C3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3FD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1079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4AD7962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5A0B1BE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15F16F8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00E0E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88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11263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A00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0535D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39AF08D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53F01BF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3B309B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9E8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4A0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61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1C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AD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DE6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E9A2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AF259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64C65F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6DD88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82C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A35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917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C59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3A1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70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357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53EF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2EA0D20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BEF7F7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5C9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BF1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96D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ACD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355740.17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96A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E5A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99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679EDB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B612CA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A5525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D07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49C8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74B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27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355740.23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33D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20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409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DFDE5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BAA496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FC233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050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1C3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0E3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A3A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355749.55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117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2278519.15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D28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3A8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C5B47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27A3DC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CF939D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F71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9CA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52D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C7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355749.45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92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4E0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8D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790324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250A54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A153B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509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9FE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BB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EBB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355743.89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AA7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2278525.22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3D7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0A5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BF9F5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580AEC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0373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A80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098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23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D3B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A84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2278523.06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11F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313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DD6BE2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58886A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BD8419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865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16C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07C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CA5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355740.17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46E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2278523.00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BBB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7DB2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AA1F8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0E03833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A1FA14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47:26:1111003:126</w:t>
            </w:r>
          </w:p>
        </w:tc>
      </w:tr>
      <w:tr w:rsidR="00546C11" w:rsidRPr="00590258" w14:paraId="3DCB4C7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7CEC14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C63E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96FF41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770D9BF5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26C6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5BB7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F7308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624AAA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024FBF0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22C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5DA235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C2A009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B311D2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0A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B6641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5E95458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265C34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330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6C1CAF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47:26:1111003:93, 47:26:1111003:50, 47:26:1111004:14</w:t>
            </w:r>
          </w:p>
        </w:tc>
      </w:tr>
      <w:tr w:rsidR="00546C11" w:rsidRPr="004A75A7" w14:paraId="1675B6A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9A4C9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8422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71F94D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446604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ECB03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BA0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5E1B3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2B405B5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E7404E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CDF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DD8B94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CF620C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EFE249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17A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CBA7E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5495B1F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53C7BB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224A8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49288C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F9398CC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DD99772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47:26:1111003:126</w:t>
            </w:r>
          </w:p>
        </w:tc>
      </w:tr>
      <w:tr w:rsidR="00546C11" w:rsidRPr="004A75A7" w14:paraId="38ECF0C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C59C6A5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B265738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1DAAB55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DE2928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9DDD114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CB45F91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8FAE873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65D0A508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C304B4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1A987517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3775F5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0580E28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DDB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60E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804B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A3A8E72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7F9F3499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59161BA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5EDD3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174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3B8F0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CF8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50D70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1615FA6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4A4AF3F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B1D4DC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B86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9E3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34D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F0E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7F3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9B3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1BE3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A8D949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8F8F3DB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E3C2A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48E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A36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C70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756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58D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18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3A9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B8F0C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7288B8B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FE6EE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388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E3C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987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F06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98F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93F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37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3DAFA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97814E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241C7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4AD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D24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13E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79C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356020.47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955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2278480.93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1B7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F97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5B953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E7E650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C7BFE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22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569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366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973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356025.25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AAC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2278481.01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1677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75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D12B7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F92D01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1F698B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19F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34D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642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85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356025.09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C70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2278490.22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F39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FF0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74D16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53B5D2E2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45AA25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123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0B2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512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70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356020.40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1D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2278490.19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A1D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CC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0B1F1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10D9CCCD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1681427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47:26:1111003:133</w:t>
            </w:r>
          </w:p>
        </w:tc>
      </w:tr>
      <w:tr w:rsidR="00546C11" w:rsidRPr="00590258" w14:paraId="672ABD99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92838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BA15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0B8644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6A66B68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857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6C90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82C906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735DD81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765B7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9E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B18590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26A8081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36D1C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863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F865E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4DD1407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D074B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252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108BD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47:26:1111003:106</w:t>
            </w:r>
          </w:p>
        </w:tc>
      </w:tr>
      <w:tr w:rsidR="00546C11" w:rsidRPr="004A75A7" w14:paraId="723857D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A3307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C64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CFA6A2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6438966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8E956A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FA4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BBFF2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0843F47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EF6E7F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DFF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93F5A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5DAF902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206492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3C48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3F767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F02620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33B51B0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B9950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B96B09E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07825B6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977B56F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47:26:1111003:133</w:t>
            </w:r>
          </w:p>
        </w:tc>
      </w:tr>
      <w:tr w:rsidR="00546C11" w:rsidRPr="004A75A7" w14:paraId="619F2DF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4B8E68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9A31D12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6BB63100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B2D17E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111B9F2D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7D49B531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4782BAEB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75328C0F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B90141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4771D62E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409D07BE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F340420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100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8C3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D481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3633960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7AB09D5D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33EE534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BEC4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71A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19ECD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AD2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FAD52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249222A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26C54FD9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91FF94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84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1AC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BC4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B8E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A5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97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DE8B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E17EAC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09C8552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94F69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13D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167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BAA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A5C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983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61C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DE0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24687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5BB5B77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7699C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F38A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1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A83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040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356035.48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430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2278504.69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81B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45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08551A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C99C2A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4B1A3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B69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33A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E5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B6A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356035.51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EF1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93A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89D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029BF3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A1224F8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CE401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72A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F7F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946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ABB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356040.24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D4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2278496.36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463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E8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D9A16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9D0F70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21004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A65E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153B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2AE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FD0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356040.19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B3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2278504.72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0C8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F71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A151EF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FA51717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A05ED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4B0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E98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399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22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356035.48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48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2278504.69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11F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965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8FFFD4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4C4CD895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B7395F5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47:26:1111003:134</w:t>
            </w:r>
          </w:p>
        </w:tc>
      </w:tr>
      <w:tr w:rsidR="00546C11" w:rsidRPr="00590258" w14:paraId="105259E4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1D9A48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80F0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C36DA7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6A9CA4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3879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6015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10F592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8BFBF3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C15F94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88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F4D5EE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39A61A8C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184E5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65E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8B2F6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44825FF9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55331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F49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77D710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47:26:1111003:107</w:t>
            </w:r>
          </w:p>
        </w:tc>
      </w:tr>
      <w:tr w:rsidR="00546C11" w:rsidRPr="004A75A7" w14:paraId="28353D3D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A8A12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633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5AB741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5EE0B8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7B141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D44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00EF6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62A527C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3C24B7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339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1CB053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67A72A2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4F4165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17D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9FAC7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4367928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3087ED2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F60CA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550AF72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A72912F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76C8D38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47:26:1111003:134</w:t>
            </w:r>
          </w:p>
        </w:tc>
      </w:tr>
      <w:tr w:rsidR="00546C11" w:rsidRPr="004A75A7" w14:paraId="0C40D1AA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8388B05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C3A1B93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75754122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B81298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09AE0EAA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79A0E31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2E50AA17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427C9294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C1F65D7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B929C21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206AF32B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0100385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D14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0B2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4C58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F49E1DF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7E90EE26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1FF7337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3E07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D1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8AA35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8A2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63843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49355C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750BB534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0D1EF2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D63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236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7EE2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B2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65D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8D6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7226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EEB74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8F67F3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373A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30A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4B3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FFD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1643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EB1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72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9E9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52A5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CF6F49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7AFD3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864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C3A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EB1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28B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356119.91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4D3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04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63A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CE85FD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E41CBB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12B2E6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487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3C5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962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0BE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356119.75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0CC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390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3C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4C1EA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694F35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30B81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1C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CEF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652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473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356124.34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A56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2278579.03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4E0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7F9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C2932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6F316D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487A8C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ED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78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8B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E8F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356124.51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F4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D2E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9C4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97C1D0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4584E10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C0EF01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E79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07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26D6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9CA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356119.91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CCB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2278584.52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9A11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553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C07E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7C23A54F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AB77C2D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47:26:1111003:135</w:t>
            </w:r>
          </w:p>
        </w:tc>
      </w:tr>
      <w:tr w:rsidR="00546C11" w:rsidRPr="00590258" w14:paraId="4032922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89B52A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B00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308386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289FC062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DB21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7AD3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79B19E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1AD62EB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A43C1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9CB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64030F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49ADD67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CAFB4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694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D168CA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4E39909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08645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861F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6C1A4C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47:26:1111003:32</w:t>
            </w:r>
          </w:p>
        </w:tc>
      </w:tr>
      <w:tr w:rsidR="00546C11" w:rsidRPr="004A75A7" w14:paraId="601E7DD4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6C55B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D5AE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0F3986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123B26AE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CE180B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124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33BF35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50FD65C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478D33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828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49CDDFF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97469D0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435D9C9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B5B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78AC3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2118814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20C3FAF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F3DE5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8A65BB1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3A805D8D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4242A87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47:26:1111003:135</w:t>
            </w:r>
          </w:p>
        </w:tc>
      </w:tr>
      <w:tr w:rsidR="00546C11" w:rsidRPr="004A75A7" w14:paraId="185D601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991C243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7D66E97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2E93F210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3B0B0C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61239EE7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0CEDFC91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7CBA2A19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3378D41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FF0757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72C96513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A4A3E48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7532BA1F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A5A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988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C917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1F47571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0F66E40C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D43F58B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2FC7D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3DA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D2F7A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4A9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127A6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25AC5E7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0D73C237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9474B84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F8C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41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282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E25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7B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9E5F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607A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D90A7A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1072A07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CEE6DE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C14E8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AF32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139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DF6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FC3C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BC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637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4DB05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10FE7D29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83E60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75B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62F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B9D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B52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356080.80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57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2278600.69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1FCA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5C6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E2C07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72D24C85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143EE7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F7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5D12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63C3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231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356081.37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9E0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2278594.27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56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0B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6FD69D7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8D9DE71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CE8E6B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5B5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E27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CC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B769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356091.20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206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2278595.10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8A9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43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C7FA4B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65DF8243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7950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10AD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7C3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FD4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C9B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356090.66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F568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2278601.55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74E5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2E1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5DF07C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09A285CC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A952D8A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1DF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094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FC10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EAE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356080.80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416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2278600.69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A7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24A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1FDCE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2CDAE621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F38FA8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47:26:1111003:136</w:t>
            </w:r>
          </w:p>
        </w:tc>
      </w:tr>
      <w:tr w:rsidR="00546C11" w:rsidRPr="00590258" w14:paraId="58CF311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BB43B9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1D6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479295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5A386238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A82A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88A8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EE40CB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5B6BA1FE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01CDA3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F14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F9327D3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14:paraId="0C2BA73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326D08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AAF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E59902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703B09B6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B99E87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C7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FEF64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47:26:1111003:30</w:t>
            </w:r>
          </w:p>
        </w:tc>
      </w:tr>
      <w:tr w:rsidR="00546C11" w:rsidRPr="004A75A7" w14:paraId="3EAB99C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F077FD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FBE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C7A257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27F26321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374DA5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916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99DE5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1DCBD15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D1A815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DEDB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575E5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4F686F3F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2F2B530C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B5AC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CF57D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7983B19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80B5ED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D03079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5E050AC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77014D41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C410FA0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47:26:1111003:136</w:t>
            </w:r>
          </w:p>
        </w:tc>
      </w:tr>
      <w:tr w:rsidR="00546C11" w:rsidRPr="004A75A7" w14:paraId="4F49A73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7FDB88B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B9D5EC6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14:paraId="76FF6213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A01E20" w14:textId="77777777" w:rsidR="00E36F2E" w:rsidRDefault="00E36F2E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14:paraId="34B0A038" w14:textId="77777777" w:rsidR="00035E0C" w:rsidRPr="0091230B" w:rsidRDefault="00E36F2E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14:paraId="633CB53D" w14:textId="77777777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14:paraId="3E627C06" w14:textId="77777777" w:rsidR="00E36F2E" w:rsidRPr="00872610" w:rsidRDefault="00E36F2E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 xml:space="preserve">1. Сведения о характерных точках контура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14:paraId="3F40E20F" w14:textId="77777777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01D4CE" w14:textId="77777777" w:rsidR="00E36F2E" w:rsidRPr="00786373" w:rsidRDefault="00E36F2E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14:paraId="004DAF0B" w14:textId="77777777" w:rsidR="00E36F2E" w:rsidRPr="002E139C" w:rsidRDefault="00E36F2E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 xml:space="preserve">Зона №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14:paraId="0486A172" w14:textId="77777777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72D219C" w14:textId="77777777" w:rsidR="00E36F2E" w:rsidRPr="00BB7DA2" w:rsidRDefault="00E36F2E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Обозначение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C7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BCF3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4873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7138FF6" w14:textId="77777777" w:rsidR="00E36F2E" w:rsidRPr="00BB7DA2" w:rsidRDefault="00E36F2E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14:paraId="61F1643E" w14:textId="77777777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BEC340F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95EC4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4EE9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E28D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BFE4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84F3D" w14:textId="77777777" w:rsidR="00E36F2E" w:rsidRPr="00BB7DA2" w:rsidRDefault="00E36F2E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424C6F5" w14:textId="77777777" w:rsidR="00E36F2E" w:rsidRPr="00BB7DA2" w:rsidRDefault="00E36F2E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14:paraId="1B37AC68" w14:textId="77777777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9F840E" w14:textId="77777777" w:rsidR="00E36F2E" w:rsidRPr="00BB7DA2" w:rsidRDefault="00E36F2E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C54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3DD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1D2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B1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DE6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C1A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F768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B3A48" w14:textId="77777777" w:rsidR="00E36F2E" w:rsidRPr="00BB7DA2" w:rsidRDefault="00E36F2E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14:paraId="26F97CA4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DDD9D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315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E7A1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CDA7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420E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EA60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562B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7BAD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B05D56" w14:textId="77777777" w:rsidR="00E36F2E" w:rsidRPr="00BB7DA2" w:rsidRDefault="00E36F2E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14:paraId="077380AF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2F7598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62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C87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3859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943D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355591.12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9CD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8BD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51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09A108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205B01DE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1C65B4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A11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3BC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0FC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1F27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355591.15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D935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AF6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070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D55D1B6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3A13954A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E6377D0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626C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8660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F31B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31AB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355598.73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550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DFE2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C86E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79EA05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4B27CCF6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C52F8B3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313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E4A5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87D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387C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355598.70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EE86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2278478.67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5FB8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1C43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5A3173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14:paraId="150F974D" w14:textId="77777777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EEDE72" w14:textId="77777777" w:rsidR="00E36F2E" w:rsidRPr="00AB6621" w:rsidRDefault="00E36F2E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968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8E16" w14:textId="77777777" w:rsidR="00E36F2E" w:rsidRPr="00590258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C21F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44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355591.12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E6E1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2278478.72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E98E" w14:textId="77777777" w:rsidR="00E36F2E" w:rsidRPr="009067AB" w:rsidRDefault="00E36F2E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BFAF" w14:textId="77777777" w:rsidR="00E36F2E" w:rsidRDefault="00E36F2E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A160E9" w14:textId="77777777" w:rsidR="00E36F2E" w:rsidRPr="005E14F4" w:rsidRDefault="00E36F2E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14:paraId="3FA7717A" w14:textId="77777777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2C117C" w14:textId="77777777" w:rsidR="00E36F2E" w:rsidRPr="00590258" w:rsidRDefault="00E36F2E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47:26:0000000:26835</w:t>
            </w:r>
          </w:p>
        </w:tc>
      </w:tr>
      <w:tr w:rsidR="00546C11" w:rsidRPr="00590258" w14:paraId="1626BD5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5B92E57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6AFC" w14:textId="77777777" w:rsidR="00E36F2E" w:rsidRPr="00B634EE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9C4C44" w14:textId="77777777" w:rsidR="00E36F2E" w:rsidRPr="00590258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14:paraId="40C3F35A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CCDA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ADC6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3B51F5" w14:textId="77777777" w:rsidR="00E36F2E" w:rsidRPr="00F13182" w:rsidRDefault="00E36F2E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14:paraId="2282AC62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5BAB3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6AC7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9E146F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14:paraId="1CC5FD93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1BFF13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CB6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C716E5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14:paraId="3938F415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9DB496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C393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C933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47:26:1111003:2</w:t>
            </w:r>
          </w:p>
        </w:tc>
      </w:tr>
      <w:tr w:rsidR="00546C11" w:rsidRPr="004A75A7" w14:paraId="0AFEF2A0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F8A591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0A5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FF81309" w14:textId="77777777" w:rsidR="00E36F2E" w:rsidRPr="00BE7498" w:rsidRDefault="00E36F2E" w:rsidP="00B138FB">
            <w:pPr>
              <w:spacing w:before="120" w:after="120"/>
            </w:pPr>
            <w:r w:rsidRPr="00BE7498">
              <w:rPr>
                <w:lang w:val="en-US"/>
              </w:rPr>
              <w:t>47:26:1111003</w:t>
            </w:r>
          </w:p>
        </w:tc>
      </w:tr>
      <w:tr w:rsidR="00546C11" w:rsidRPr="004A75A7" w14:paraId="0A8447D7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AE99FF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C7A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898370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b4b2a60a-91b0-47e9-bdbb-f38e78017157</w:t>
            </w:r>
          </w:p>
        </w:tc>
      </w:tr>
      <w:tr w:rsidR="00546C11" w:rsidRPr="004A75A7" w14:paraId="77CD4663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FC4C904" w14:textId="77777777" w:rsidR="00E36F2E" w:rsidRPr="00546C11" w:rsidRDefault="00E36F2E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63FD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E8A9F8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1041B79B" w14:textId="7777777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912461E" w14:textId="77777777" w:rsidR="00E36F2E" w:rsidRPr="00546C11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B40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BE72A9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СНТ Волна массива Бабино территория</w:t>
            </w:r>
          </w:p>
        </w:tc>
      </w:tr>
      <w:tr w:rsidR="00546C11" w:rsidRPr="004A75A7" w14:paraId="1EA55A17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42D729A" w14:textId="77777777" w:rsidR="00E36F2E" w:rsidRPr="00DF6CF8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9247C1" w14:textId="77777777" w:rsidR="00E36F2E" w:rsidRPr="00BE7498" w:rsidRDefault="00E36F2E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CD7675D" w14:textId="77777777" w:rsidR="00E36F2E" w:rsidRPr="00BE7498" w:rsidRDefault="00E36F2E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14:paraId="224EAFB4" w14:textId="7777777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87DEF35" w14:textId="77777777" w:rsidR="00E36F2E" w:rsidRPr="005E14F4" w:rsidRDefault="00E36F2E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47:26:0000000:26835</w:t>
            </w:r>
          </w:p>
        </w:tc>
      </w:tr>
      <w:tr w:rsidR="00546C11" w:rsidRPr="004A75A7" w14:paraId="620EB1B8" w14:textId="7777777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FB75200" w14:textId="77777777" w:rsidR="00E36F2E" w:rsidRDefault="00E36F2E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D19A05" w14:textId="77777777" w:rsidR="00E36F2E" w:rsidRPr="00A552E8" w:rsidRDefault="00E36F2E" w:rsidP="005C4E99">
            <w:pPr>
              <w:spacing w:before="120" w:after="120"/>
            </w:pPr>
            <w:r w:rsidRPr="00A552E8">
              <w:t>–</w:t>
            </w:r>
          </w:p>
        </w:tc>
      </w:tr>
    </w:tbl>
    <w:p w14:paraId="68C4BC14" w14:textId="77777777" w:rsidR="00E36F2E" w:rsidRDefault="00E36F2E"/>
    <w:sectPr w:rsidR="00E36F2E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20F2D" w14:textId="77777777" w:rsidR="00407FAC" w:rsidRDefault="00407FAC">
      <w:r>
        <w:separator/>
      </w:r>
    </w:p>
  </w:endnote>
  <w:endnote w:type="continuationSeparator" w:id="0">
    <w:p w14:paraId="1A0A9243" w14:textId="77777777" w:rsidR="00407FAC" w:rsidRDefault="0040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C5A7" w14:textId="77777777"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9D85CF" w14:textId="77777777"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F89DD" w14:textId="77777777" w:rsidR="00407FAC" w:rsidRDefault="00407FAC">
      <w:r>
        <w:separator/>
      </w:r>
    </w:p>
  </w:footnote>
  <w:footnote w:type="continuationSeparator" w:id="0">
    <w:p w14:paraId="480CADDF" w14:textId="77777777" w:rsidR="00407FAC" w:rsidRDefault="00407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B0CF" w14:textId="77777777"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376540716">
    <w:abstractNumId w:val="33"/>
  </w:num>
  <w:num w:numId="2" w16cid:durableId="1865902132">
    <w:abstractNumId w:val="29"/>
  </w:num>
  <w:num w:numId="3" w16cid:durableId="255332103">
    <w:abstractNumId w:val="39"/>
  </w:num>
  <w:num w:numId="4" w16cid:durableId="368579330">
    <w:abstractNumId w:val="15"/>
  </w:num>
  <w:num w:numId="5" w16cid:durableId="1310595491">
    <w:abstractNumId w:val="12"/>
  </w:num>
  <w:num w:numId="6" w16cid:durableId="320472918">
    <w:abstractNumId w:val="28"/>
  </w:num>
  <w:num w:numId="7" w16cid:durableId="1242643820">
    <w:abstractNumId w:val="17"/>
  </w:num>
  <w:num w:numId="8" w16cid:durableId="222765172">
    <w:abstractNumId w:val="43"/>
  </w:num>
  <w:num w:numId="9" w16cid:durableId="966202706">
    <w:abstractNumId w:val="7"/>
  </w:num>
  <w:num w:numId="10" w16cid:durableId="1763598244">
    <w:abstractNumId w:val="1"/>
  </w:num>
  <w:num w:numId="11" w16cid:durableId="32972058">
    <w:abstractNumId w:val="13"/>
  </w:num>
  <w:num w:numId="12" w16cid:durableId="507448573">
    <w:abstractNumId w:val="31"/>
  </w:num>
  <w:num w:numId="13" w16cid:durableId="1449817354">
    <w:abstractNumId w:val="25"/>
  </w:num>
  <w:num w:numId="14" w16cid:durableId="1338383561">
    <w:abstractNumId w:val="32"/>
  </w:num>
  <w:num w:numId="15" w16cid:durableId="1725174417">
    <w:abstractNumId w:val="5"/>
  </w:num>
  <w:num w:numId="16" w16cid:durableId="1130050174">
    <w:abstractNumId w:val="36"/>
  </w:num>
  <w:num w:numId="17" w16cid:durableId="1676878412">
    <w:abstractNumId w:val="0"/>
  </w:num>
  <w:num w:numId="18" w16cid:durableId="1346635671">
    <w:abstractNumId w:val="40"/>
  </w:num>
  <w:num w:numId="19" w16cid:durableId="794757126">
    <w:abstractNumId w:val="10"/>
  </w:num>
  <w:num w:numId="20" w16cid:durableId="429276763">
    <w:abstractNumId w:val="4"/>
  </w:num>
  <w:num w:numId="21" w16cid:durableId="171795757">
    <w:abstractNumId w:val="38"/>
  </w:num>
  <w:num w:numId="22" w16cid:durableId="214196067">
    <w:abstractNumId w:val="11"/>
  </w:num>
  <w:num w:numId="23" w16cid:durableId="1983926683">
    <w:abstractNumId w:val="34"/>
  </w:num>
  <w:num w:numId="24" w16cid:durableId="1301576856">
    <w:abstractNumId w:val="21"/>
  </w:num>
  <w:num w:numId="25" w16cid:durableId="1059018414">
    <w:abstractNumId w:val="2"/>
  </w:num>
  <w:num w:numId="26" w16cid:durableId="1112169450">
    <w:abstractNumId w:val="22"/>
  </w:num>
  <w:num w:numId="27" w16cid:durableId="1994984688">
    <w:abstractNumId w:val="45"/>
  </w:num>
  <w:num w:numId="28" w16cid:durableId="15426206">
    <w:abstractNumId w:val="30"/>
  </w:num>
  <w:num w:numId="29" w16cid:durableId="1469780676">
    <w:abstractNumId w:val="37"/>
  </w:num>
  <w:num w:numId="30" w16cid:durableId="1264000540">
    <w:abstractNumId w:val="14"/>
  </w:num>
  <w:num w:numId="31" w16cid:durableId="591743183">
    <w:abstractNumId w:val="6"/>
  </w:num>
  <w:num w:numId="32" w16cid:durableId="218824750">
    <w:abstractNumId w:val="8"/>
  </w:num>
  <w:num w:numId="33" w16cid:durableId="834763759">
    <w:abstractNumId w:val="27"/>
  </w:num>
  <w:num w:numId="34" w16cid:durableId="521090868">
    <w:abstractNumId w:val="18"/>
  </w:num>
  <w:num w:numId="35" w16cid:durableId="1156067900">
    <w:abstractNumId w:val="19"/>
  </w:num>
  <w:num w:numId="36" w16cid:durableId="1279339785">
    <w:abstractNumId w:val="24"/>
  </w:num>
  <w:num w:numId="37" w16cid:durableId="380792778">
    <w:abstractNumId w:val="3"/>
  </w:num>
  <w:num w:numId="38" w16cid:durableId="347800451">
    <w:abstractNumId w:val="9"/>
  </w:num>
  <w:num w:numId="39" w16cid:durableId="1400058032">
    <w:abstractNumId w:val="26"/>
  </w:num>
  <w:num w:numId="40" w16cid:durableId="927999716">
    <w:abstractNumId w:val="44"/>
  </w:num>
  <w:num w:numId="41" w16cid:durableId="1531067836">
    <w:abstractNumId w:val="44"/>
    <w:lvlOverride w:ilvl="0">
      <w:startOverride w:val="1"/>
    </w:lvlOverride>
  </w:num>
  <w:num w:numId="42" w16cid:durableId="1754080207">
    <w:abstractNumId w:val="44"/>
    <w:lvlOverride w:ilvl="0">
      <w:startOverride w:val="1"/>
    </w:lvlOverride>
  </w:num>
  <w:num w:numId="43" w16cid:durableId="1071587457">
    <w:abstractNumId w:val="44"/>
    <w:lvlOverride w:ilvl="0">
      <w:startOverride w:val="1"/>
    </w:lvlOverride>
  </w:num>
  <w:num w:numId="44" w16cid:durableId="601568498">
    <w:abstractNumId w:val="16"/>
  </w:num>
  <w:num w:numId="45" w16cid:durableId="1445542709">
    <w:abstractNumId w:val="20"/>
  </w:num>
  <w:num w:numId="46" w16cid:durableId="296185466">
    <w:abstractNumId w:val="42"/>
  </w:num>
  <w:num w:numId="47" w16cid:durableId="1623027514">
    <w:abstractNumId w:val="41"/>
  </w:num>
  <w:num w:numId="48" w16cid:durableId="397485433">
    <w:abstractNumId w:val="35"/>
  </w:num>
  <w:num w:numId="49" w16cid:durableId="2555289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AA"/>
    <w:rsid w:val="00011BCA"/>
    <w:rsid w:val="00013A19"/>
    <w:rsid w:val="00035E0C"/>
    <w:rsid w:val="00036196"/>
    <w:rsid w:val="00036FC7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242DA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07FAC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0027B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A7DB1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36F2E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D44D4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1</Pages>
  <Words>44027</Words>
  <Characters>250959</Characters>
  <Application>Microsoft Office Word</Application>
  <DocSecurity>0</DocSecurity>
  <Lines>2091</Lines>
  <Paragraphs>588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294398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3</cp:revision>
  <cp:lastPrinted>1900-12-31T21:00:00Z</cp:lastPrinted>
  <dcterms:created xsi:type="dcterms:W3CDTF">2026-07-30T05:58:00Z</dcterms:created>
  <dcterms:modified xsi:type="dcterms:W3CDTF">2026-07-30T05:58:00Z</dcterms:modified>
</cp:coreProperties>
</file>