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8"/>
        <w:gridCol w:w="43"/>
        <w:gridCol w:w="243"/>
        <w:gridCol w:w="310"/>
        <w:gridCol w:w="9"/>
        <w:gridCol w:w="423"/>
        <w:gridCol w:w="155"/>
        <w:gridCol w:w="338"/>
        <w:gridCol w:w="360"/>
        <w:gridCol w:w="26"/>
        <w:gridCol w:w="549"/>
        <w:gridCol w:w="39"/>
        <w:gridCol w:w="100"/>
        <w:gridCol w:w="259"/>
        <w:gridCol w:w="579"/>
        <w:gridCol w:w="12"/>
        <w:gridCol w:w="220"/>
        <w:gridCol w:w="61"/>
        <w:gridCol w:w="285"/>
        <w:gridCol w:w="145"/>
        <w:gridCol w:w="140"/>
        <w:gridCol w:w="181"/>
        <w:gridCol w:w="314"/>
        <w:gridCol w:w="771"/>
        <w:gridCol w:w="12"/>
        <w:gridCol w:w="227"/>
        <w:gridCol w:w="55"/>
        <w:gridCol w:w="279"/>
        <w:gridCol w:w="856"/>
        <w:gridCol w:w="192"/>
        <w:gridCol w:w="88"/>
        <w:gridCol w:w="708"/>
        <w:gridCol w:w="329"/>
        <w:gridCol w:w="1240"/>
      </w:tblGrid>
      <w:tr w:rsidR="00A61837" w:rsidRPr="004A75A7" w:rsidTr="008E1B38">
        <w:trPr>
          <w:trHeight w:val="480"/>
        </w:trPr>
        <w:tc>
          <w:tcPr>
            <w:tcW w:w="10206" w:type="dxa"/>
            <w:gridSpan w:val="3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3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Сплав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47:26:1116001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3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3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354383.35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354403.35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354401.55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 xml:space="preserve">Метод спутниковых </w:t>
            </w:r>
            <w:r w:rsidRPr="00737280">
              <w:rPr>
                <w:lang w:val="en-US"/>
              </w:rPr>
              <w:lastRenderedPageBreak/>
              <w:t>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lastRenderedPageBreak/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354381.16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2278816.39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354383.35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2278786.31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ином месте нахождения земельного участка, не являющегося объектом адресации,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+ 1.38²)/(2 * 1.38))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</w:t>
            </w:r>
            <w:r w:rsidRPr="008417BF">
              <w:rPr>
                <w:b/>
                <w:sz w:val="22"/>
                <w:szCs w:val="22"/>
              </w:rPr>
              <w:lastRenderedPageBreak/>
              <w:t>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 xml:space="preserve">Метод </w:t>
            </w:r>
            <w:r w:rsidRPr="008417BF">
              <w:rPr>
                <w:b/>
                <w:sz w:val="22"/>
                <w:szCs w:val="22"/>
              </w:rPr>
              <w:lastRenderedPageBreak/>
              <w:t>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lastRenderedPageBreak/>
              <w:t xml:space="preserve">Формулы, </w:t>
            </w:r>
            <w:r w:rsidRPr="00A9191B">
              <w:rPr>
                <w:b/>
                <w:sz w:val="22"/>
                <w:szCs w:val="22"/>
              </w:rPr>
              <w:lastRenderedPageBreak/>
              <w:t xml:space="preserve">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lastRenderedPageBreak/>
              <w:t xml:space="preserve">Описание </w:t>
            </w:r>
            <w:r w:rsidRPr="000333FE">
              <w:rPr>
                <w:b/>
                <w:sz w:val="22"/>
                <w:szCs w:val="22"/>
              </w:rPr>
              <w:lastRenderedPageBreak/>
              <w:t>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354464.70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354443.89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354442.86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2278756.23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354464.69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2278756.65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354464.70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660 кв.м ± 10.60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√660 * √((1 + 1.43²)/(2 * 1.43)) = 10.60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354494.15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354492.36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354472.89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354472.82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354494.15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+ 1.43²)/(2 * 1.43))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354492.36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2278818.04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354494.15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354513.00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354511.83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2278818.55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354492.36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2278818.09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354492.36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2278818.04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+ 1.48²)/(2 * 1.48))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354513.22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354513.00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354494.15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2278788.03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354493.92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2278757.59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354513.22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10.24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+ 1.62²)/(2 * 1.62)) = 10.24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354423.38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354443.89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354444.41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354424.49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2278817.69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354422.79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354423.38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1.70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647 кв.м ± 10.51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√647 * √((1 + 1.44²)/(2 * 1.44)) = 10.51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354533.40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354513.00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2278788.91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354513.22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2278757.91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354533.38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354533.40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+ 1.53²)/(2 * 1.53))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354554.08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354553.78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2278789.55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354533.40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2278789.03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354533.38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2278758.90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354554.08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2278758.44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+ 1.50²)/(2 * 1.50)) = 10.44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354573.39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354593.64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354592.64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2278820.16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354572.98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354573.39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2278789.73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+ 1.48²)/(2 * 1.48))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354614.88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354614.15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2278789.97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354593.64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2278789.50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354594.88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2278759.99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354614.88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2278759.84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+ 1.42²)/(2 * 1.42))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354403.35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354423.38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2278786.80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354422.79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2278817.63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354401.55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2278816.92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354403.35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2278786.71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+ 1.42²)/(2 * 1.42))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354662.43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354663.75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2278761.66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354670.16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354683.90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354681.75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354664.63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2278791.18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354662.43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2278791.09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29.46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6.42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17.13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+ 1.40²)/(2 * 1.40))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354681.75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354683.90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2278762.23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354703.68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2278761.91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354703.14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2278792.50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354681.75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2278791.77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+ 1.39²)/(2 * 1.39))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354443.89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354464.70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2278787.50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354464.94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2278818.51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354444.41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2278817.86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354443.89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2278787.31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+ 1.48²)/(2 * 1.48)) = 10.47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354743.04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354723.20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2278792.63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354723.65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2278761.38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354744.25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354743.04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+ 1.49²)/(2 * 1.49))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354764.42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2278792.98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354743.04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2278792.65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354744.25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2278761.93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354765.18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2278762.36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354764.42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2278792.98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+ 1.40²)/(2 * 1.40)) = 10.48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354812.44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354792.93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2278793.39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354793.29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2278762.75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354813.50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354812.44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+ 1.52²)/(2 * 1.52))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354812.44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354813.50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2278763.48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354833.49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354833.46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354812.44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2278794.03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+ 1.48²)/(2 * 1.48))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354832.64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2278824.66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354833.46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354853.07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354852.50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2278825.27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354832.64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2278824.66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+ 1.50²)/(2 * 1.50)) = 10.16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354833.46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354833.49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2278764.28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354847.66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2278764.85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354854.16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354853.07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354833.46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2278794.53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14.18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6.50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+ 1.49²)/(2 * 1.49))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354872.72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2278825.19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354852.50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2278825.27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354853.07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354873.16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2278795.44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354872.72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2278825.19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+ 1.46²)/(2 * 1.46))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354873.16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2278795.44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354853.07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2278795.05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354854.16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2278764.80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354873.61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354873.68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2278764.64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354873.16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2278795.44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+ 1.49²)/(2 * 1.49))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354920.88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2278796.86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354919.98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2278825.87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354893.18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2278825.21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354893.26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354920.88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2278796.86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26.81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796 кв.м ± 11.30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√796 * √((1 + 1.09²)/(2 * 1.09)) = 11.30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354921.39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354920.88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2278796.86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354893.26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2278795.77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354893.18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2278765.87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354921.39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2278766.11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27.64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29.90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28.21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847 кв.м ± 11.67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√847 * √((1 + 1.10²)/(2 * 1.10)) = 11.67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354342.45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н34У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354321.25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2278755.09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н35У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354343.30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2278755.52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354342.45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н34У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22.05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н35У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29.07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+ 1.31²)/(2 * 1.31))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354342.45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2278784.58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354341.78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2278815.66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354336.90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2278815.61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354320.19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2278815.18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н33У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354320.84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2278783.66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16.72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н33У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677 кв.м ± 10.75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√677 * √((1 + 1.44²)/(2 * 1.44)) = 10.75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BB78C2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E30EC3" w:rsidRDefault="00BB78C2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47:26:1116001:69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27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B78C2" w:rsidRPr="003603C1" w:rsidRDefault="00BB78C2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BB78C2" w:rsidRPr="00A868BD" w:rsidRDefault="00BB78C2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A9191B" w:rsidRDefault="00BB78C2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BB78C2" w:rsidRPr="008417BF" w:rsidRDefault="00BB78C2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8417BF" w:rsidRDefault="00BB78C2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8417BF" w:rsidRDefault="00BB78C2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8417BF" w:rsidRDefault="00BB78C2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B43A2" w:rsidRDefault="00BB78C2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E35930" w:rsidRDefault="00BB78C2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EB43A2" w:rsidRDefault="00BB78C2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5B4FA1" w:rsidRDefault="00BB78C2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354545.38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2278159.12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н711У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354565.16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2278159.18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н718У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354564.32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2278190.05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н716У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354543.81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2278189.47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н712У</w:t>
            </w:r>
          </w:p>
        </w:tc>
        <w:tc>
          <w:tcPr>
            <w:tcW w:w="9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354545.38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8F4E28">
            <w:pPr>
              <w:spacing w:before="120" w:after="120"/>
            </w:pPr>
            <w:r w:rsidRPr="009067AB">
              <w:rPr>
                <w:lang w:val="en-US"/>
              </w:rPr>
              <w:t>2278159.12</w:t>
            </w:r>
          </w:p>
        </w:tc>
        <w:tc>
          <w:tcPr>
            <w:tcW w:w="15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737280" w:rsidRDefault="00BB78C2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0333FE" w:rsidRDefault="00BB78C2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47:26:1116001:69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9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Default="00BB78C2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BB78C2" w:rsidRPr="00666D74" w:rsidRDefault="00BB78C2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0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66D74" w:rsidRDefault="00BB78C2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н712У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н711У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н711У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н718У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30.88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н718У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н716У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20.52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н716У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н712У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B4FA1" w:rsidRDefault="00BB78C2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47:26:1116001:69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666D74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1242C" w:rsidRDefault="00BB78C2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1242C" w:rsidRDefault="00BB78C2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1242C" w:rsidRDefault="00BB78C2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E70CD1" w:rsidRDefault="00BB78C2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CE1DAD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10.28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+ 1.45²)/(2 * 1.45)) = 10.28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6360AC" w:rsidRDefault="00BB78C2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AF1B59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E70CD1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Default="00BB78C2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DC26F1" w:rsidRDefault="00BB78C2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DC26F1" w:rsidRDefault="00BB78C2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47:26:1116001:58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8030E7" w:rsidRDefault="00BB78C2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8030E7" w:rsidRDefault="00BB78C2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BB78C2" w:rsidRPr="00CD1C19" w:rsidRDefault="00BB78C2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47:26:1116001:69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6360AC" w:rsidRDefault="00BB78C2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3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F70DBD" w:rsidRDefault="00BB78C2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354859.51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2278820.98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354859.40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2278813.30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354866.00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2278813.21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354866.11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2278820.89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354859.51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2278820.98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47:26:0000000:21490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47:26:0000000:21490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354816.39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354816.50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2278812.20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354824.59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2278812.34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354824.49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2278818.60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354816.39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2278818.46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47:26:0000000:22169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47:26:0000000:22169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354717.07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354716.60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2278818.40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354709.50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2278817.70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354710.11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2278811.49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354712.99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2278811.78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354712.90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2278812.80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354717.07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2278813.29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47:26:0000000:37392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47:26:0000000:37392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354756.95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354757.70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2278794.80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354763.91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2278795.55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354763.21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2278801.41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354756.95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47:26:0000000:37605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47:26:0000000:37605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354639.43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2278797.62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354639.20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2278803.60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354636.40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2278803.49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354636.63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2278797.51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354639.43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2278797.62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47:26:1116001:59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47:26:1116001:59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354837.32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2278776.21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354837.80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2278770.10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354844.22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2278770.60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354843.60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2278776.70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354837.32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2278776.21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47:26:1116001:60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47:26:1116001:60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354840.80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2278821.48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354840.70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2278813.40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354844.00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2278813.36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354844.10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2278815.60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354846.80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2278815.50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354847.00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2278821.40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354840.80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2278821.48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47:26:1116001:61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47:26:1116001:61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354457.60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2278767.52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354457.80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2278777.60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354452.20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2278777.71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354452.08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2278772.00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354453.40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2278771.97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354453.31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2278767.60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354457.60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2278767.52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47:26:1116001:62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47:26:1116001:62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354659.20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354659.39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354653.00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2278807.10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354652.90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2278801.00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354659.20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2278800.70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47:26:1116001:65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47:26:1116001:65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354660.10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2278766.60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354659.60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2278774.50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354653.71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2278774.13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354654.21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2278766.31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354660.10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2278766.60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47:26:1116001:66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47:26:1116001:66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354787.40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354787.30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354780.10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2278817.30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354780.10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354783.40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2278809.50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354783.40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2278811.30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354787.39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2278811.36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354787.40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2278810.80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47:26:1116001:67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47:26:1116001:67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Default="00BB78C2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BB78C2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872610" w:rsidRDefault="00BB78C2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25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B78C2" w:rsidRPr="00786373" w:rsidRDefault="00BB78C2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BB78C2" w:rsidRPr="002E139C" w:rsidRDefault="00BB78C2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B78C2" w:rsidRPr="00BB7DA2" w:rsidRDefault="00BB78C2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BB7DA2" w:rsidRDefault="00BB78C2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354681.67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354682.60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2278806.50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354687.92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2278806.99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354687.06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2278816.31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354686.99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2278817.11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AB6621" w:rsidRDefault="00BB78C2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354681.67</w:t>
            </w:r>
          </w:p>
        </w:tc>
        <w:tc>
          <w:tcPr>
            <w:tcW w:w="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2278816.62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9067AB" w:rsidRDefault="00BB78C2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Default="00BB78C2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E14F4" w:rsidRDefault="00BB78C2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47:26:1116001:68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634EE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590258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B78C2" w:rsidRPr="00F13182" w:rsidRDefault="00BB78C2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</w:pPr>
            <w:r w:rsidRPr="00BE7498">
              <w:rPr>
                <w:lang w:val="en-US"/>
              </w:rPr>
              <w:t>47:26:1116001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BB78C2" w:rsidRPr="00546C11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DF6CF8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25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Pr="00BE7498" w:rsidRDefault="00BB78C2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8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BE7498" w:rsidRDefault="00BB78C2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BB78C2" w:rsidRPr="005E14F4" w:rsidRDefault="00BB78C2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47:26:1116001:68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BB78C2" w:rsidRDefault="00BB78C2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3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BB78C2" w:rsidRPr="00A552E8" w:rsidRDefault="00BB78C2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BB78C2" w:rsidRDefault="00BB78C2"/>
    <w:sectPr w:rsidR="00BB78C2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78C2" w:rsidRDefault="00BB78C2">
      <w:r>
        <w:separator/>
      </w:r>
    </w:p>
  </w:endnote>
  <w:endnote w:type="continuationSeparator" w:id="0">
    <w:p w:rsidR="00BB78C2" w:rsidRDefault="00BB7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78C2" w:rsidRDefault="00BB78C2">
      <w:r>
        <w:separator/>
      </w:r>
    </w:p>
  </w:footnote>
  <w:footnote w:type="continuationSeparator" w:id="0">
    <w:p w:rsidR="00BB78C2" w:rsidRDefault="00BB7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36120326">
    <w:abstractNumId w:val="33"/>
  </w:num>
  <w:num w:numId="2" w16cid:durableId="1870996023">
    <w:abstractNumId w:val="29"/>
  </w:num>
  <w:num w:numId="3" w16cid:durableId="1648971228">
    <w:abstractNumId w:val="39"/>
  </w:num>
  <w:num w:numId="4" w16cid:durableId="1895653555">
    <w:abstractNumId w:val="15"/>
  </w:num>
  <w:num w:numId="5" w16cid:durableId="1580555493">
    <w:abstractNumId w:val="12"/>
  </w:num>
  <w:num w:numId="6" w16cid:durableId="256253964">
    <w:abstractNumId w:val="28"/>
  </w:num>
  <w:num w:numId="7" w16cid:durableId="843710870">
    <w:abstractNumId w:val="17"/>
  </w:num>
  <w:num w:numId="8" w16cid:durableId="2136871349">
    <w:abstractNumId w:val="43"/>
  </w:num>
  <w:num w:numId="9" w16cid:durableId="128255144">
    <w:abstractNumId w:val="7"/>
  </w:num>
  <w:num w:numId="10" w16cid:durableId="20059037">
    <w:abstractNumId w:val="1"/>
  </w:num>
  <w:num w:numId="11" w16cid:durableId="1227688576">
    <w:abstractNumId w:val="13"/>
  </w:num>
  <w:num w:numId="12" w16cid:durableId="649555982">
    <w:abstractNumId w:val="31"/>
  </w:num>
  <w:num w:numId="13" w16cid:durableId="1658725984">
    <w:abstractNumId w:val="25"/>
  </w:num>
  <w:num w:numId="14" w16cid:durableId="897715549">
    <w:abstractNumId w:val="32"/>
  </w:num>
  <w:num w:numId="15" w16cid:durableId="1203902888">
    <w:abstractNumId w:val="5"/>
  </w:num>
  <w:num w:numId="16" w16cid:durableId="1491865244">
    <w:abstractNumId w:val="36"/>
  </w:num>
  <w:num w:numId="17" w16cid:durableId="2033460522">
    <w:abstractNumId w:val="0"/>
  </w:num>
  <w:num w:numId="18" w16cid:durableId="1648238108">
    <w:abstractNumId w:val="40"/>
  </w:num>
  <w:num w:numId="19" w16cid:durableId="594631702">
    <w:abstractNumId w:val="10"/>
  </w:num>
  <w:num w:numId="20" w16cid:durableId="843931831">
    <w:abstractNumId w:val="4"/>
  </w:num>
  <w:num w:numId="21" w16cid:durableId="311906157">
    <w:abstractNumId w:val="38"/>
  </w:num>
  <w:num w:numId="22" w16cid:durableId="1535849560">
    <w:abstractNumId w:val="11"/>
  </w:num>
  <w:num w:numId="23" w16cid:durableId="95298424">
    <w:abstractNumId w:val="34"/>
  </w:num>
  <w:num w:numId="24" w16cid:durableId="1836602755">
    <w:abstractNumId w:val="21"/>
  </w:num>
  <w:num w:numId="25" w16cid:durableId="1328631277">
    <w:abstractNumId w:val="2"/>
  </w:num>
  <w:num w:numId="26" w16cid:durableId="1637444541">
    <w:abstractNumId w:val="22"/>
  </w:num>
  <w:num w:numId="27" w16cid:durableId="814182849">
    <w:abstractNumId w:val="45"/>
  </w:num>
  <w:num w:numId="28" w16cid:durableId="362483526">
    <w:abstractNumId w:val="30"/>
  </w:num>
  <w:num w:numId="29" w16cid:durableId="447815437">
    <w:abstractNumId w:val="37"/>
  </w:num>
  <w:num w:numId="30" w16cid:durableId="1729377596">
    <w:abstractNumId w:val="14"/>
  </w:num>
  <w:num w:numId="31" w16cid:durableId="427431994">
    <w:abstractNumId w:val="6"/>
  </w:num>
  <w:num w:numId="32" w16cid:durableId="1259171226">
    <w:abstractNumId w:val="8"/>
  </w:num>
  <w:num w:numId="33" w16cid:durableId="240219586">
    <w:abstractNumId w:val="27"/>
  </w:num>
  <w:num w:numId="34" w16cid:durableId="1246769241">
    <w:abstractNumId w:val="18"/>
  </w:num>
  <w:num w:numId="35" w16cid:durableId="359861309">
    <w:abstractNumId w:val="19"/>
  </w:num>
  <w:num w:numId="36" w16cid:durableId="414329663">
    <w:abstractNumId w:val="24"/>
  </w:num>
  <w:num w:numId="37" w16cid:durableId="15546201">
    <w:abstractNumId w:val="3"/>
  </w:num>
  <w:num w:numId="38" w16cid:durableId="620500345">
    <w:abstractNumId w:val="9"/>
  </w:num>
  <w:num w:numId="39" w16cid:durableId="1078862391">
    <w:abstractNumId w:val="26"/>
  </w:num>
  <w:num w:numId="40" w16cid:durableId="1542354317">
    <w:abstractNumId w:val="44"/>
  </w:num>
  <w:num w:numId="41" w16cid:durableId="565839835">
    <w:abstractNumId w:val="44"/>
    <w:lvlOverride w:ilvl="0">
      <w:startOverride w:val="1"/>
    </w:lvlOverride>
  </w:num>
  <w:num w:numId="42" w16cid:durableId="1175656264">
    <w:abstractNumId w:val="44"/>
    <w:lvlOverride w:ilvl="0">
      <w:startOverride w:val="1"/>
    </w:lvlOverride>
  </w:num>
  <w:num w:numId="43" w16cid:durableId="1116604900">
    <w:abstractNumId w:val="44"/>
    <w:lvlOverride w:ilvl="0">
      <w:startOverride w:val="1"/>
    </w:lvlOverride>
  </w:num>
  <w:num w:numId="44" w16cid:durableId="2121408108">
    <w:abstractNumId w:val="16"/>
  </w:num>
  <w:num w:numId="45" w16cid:durableId="1804737372">
    <w:abstractNumId w:val="20"/>
  </w:num>
  <w:num w:numId="46" w16cid:durableId="1840389677">
    <w:abstractNumId w:val="42"/>
  </w:num>
  <w:num w:numId="47" w16cid:durableId="1202597007">
    <w:abstractNumId w:val="41"/>
  </w:num>
  <w:num w:numId="48" w16cid:durableId="1766805963">
    <w:abstractNumId w:val="35"/>
  </w:num>
  <w:num w:numId="49" w16cid:durableId="8547354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0174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737C2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B78C2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6</Pages>
  <Words>17617</Words>
  <Characters>100418</Characters>
  <Application>Microsoft Office Word</Application>
  <DocSecurity>0</DocSecurity>
  <Lines>836</Lines>
  <Paragraphs>235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117800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2026-07-14T13:19:00Z</dcterms:created>
  <dcterms:modified xsi:type="dcterms:W3CDTF">2026-07-14T13:19:00Z</dcterms:modified>
</cp:coreProperties>
</file>