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Электроаппарат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47:26:1116006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15.02.2026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КУВИ-001/2026-20137213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2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геодезическая спутниковая ГЕОСПАЙДЕР БС № 300068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300068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С-ГКФ/26-03-2026/514145007 действительно до 25.03.2027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354375.60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354375.05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2278154.55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354354.57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354354.55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2278124.37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354375.60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+ 1.45²)/(2 * 1.45))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354729.09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354736.77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354750.46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354748.40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2278088.19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354727.73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354728.93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2278049.89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354729.09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853 кв.м ± 12.77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√853 * √((1 + 1.85²)/(2 * 1.85)) = 12.77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354708.33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354707.94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2278075.89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354707.69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354687.14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354687.60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354699.80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354708.33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748 кв.м ± 11.73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√748 * √((1 + 1.72²)/(2 * 1.72)) = 11.73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354687.60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354687.14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354677.98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2278081.89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354663.11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2278081.70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354665.82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354679.11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354687.60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806 кв.м ± 11.75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√806 * √((1 + 1.45²)/(2 * 1.45)) = 11.75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354585.90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354586.63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354603.73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2278047.82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354602.59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354585.90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10.86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+ 1.98²)/(2 * 1.98)) = 10.86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354567.08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354568.07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354586.63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354585.90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354567.08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669 кв.м ± 11.33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√669 * √((1 + 1.86²)/(2 * 1.86)) = 11.33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354549.81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354568.07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354567.08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354547.89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354549.81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690 кв.м ± 11.49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√690 * √((1 + 1.85²)/(2 * 1.85)) = 11.49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354510.30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354515.10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2278044.10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354536.75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354533.66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354527.33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354510.30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38.17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851 кв.м ± 12.09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√851 * √((1 + 1.46²)/(2 * 1.46)) = 12.09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47:26:1116006:108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354494.05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354515.10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2278044.10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354510.30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354507.70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354490.21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2278079.87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354494.05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47:26:1116006:108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47:26:1116006:108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762 кв.м ± 11.52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√762 * √((1 + 1.52²)/(2 * 1.52)) = 11.52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47:26:1116006:108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354383.35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2278786.31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354381.16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2278816.39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354362.03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2278816.28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354363.47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2278785.47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354383.35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2278786.31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+ 1.45²)/(2 * 1.45))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47:26:1116006:112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354825.51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354823.81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2278193.70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354803.82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2278193.06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354804.59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2278163.86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354825.51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47:26:1116006:112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47:26:1116006:112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+ 1.38²)/(2 * 1.38))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47:26:1116006:112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354363.47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2278785.47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354363.51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2278755.92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354383.95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2278756.32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354383.35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2278786.31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354363.47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2278785.47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+ 1.48²)/(2 * 1.48))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47:26:1116006:125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354505.00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2278127.20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354504.79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2278158.56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354483.90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354484.21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2278126.45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354505.00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2278127.20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47:26:1116006:125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47:26:1116006:125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658 кв.м ± 10.71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√658 * √((1 + 1.52²)/(2 * 1.52)) = 10.71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47:26:1116006:125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354394.82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2278155.49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354415.03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2278156.46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354413.74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2278187.04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354393.51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354394.82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2278155.49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+ 1.47²)/(2 * 1.47))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354784.05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2278131.39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354805.42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354804.59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2278163.86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354781.19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2278163.05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354784.05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2278131.39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715 кв.м ± 10.93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√715 * √((1 + 1.34²)/(2 * 1.34)) = 10.93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354415.03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2278156.46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354415.06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354435.49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354433.87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2278187.58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354413.74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2278187.04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354415.03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2278156.46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666 кв.м ± 10.80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√666 * √((1 + 1.54²)/(2 * 1.54)) = 10.80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354435.49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354415.06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354415.43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2278125.09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354436.25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2278125.32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354435.49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+ 1.40²)/(2 * 1.40))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354455.03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354455.21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2278188.15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354433.87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2278187.58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354435.49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354455.03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+ 1.57²)/(2 * 1.57)) = 10.76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354455.03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354435.49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354436.25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2278125.32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354455.44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2278125.45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354455.03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+ 1.59²)/(2 * 1.59))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354455.03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354474.59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2278157.06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354479.27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354478.65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354455.21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2278188.15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354455.03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744 кв.м ± 11.09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√744 * √((1 + 1.29²)/(2 * 1.29)) = 11.09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354472.82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2278787.63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354472.69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2278757.05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354493.92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2278757.59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354494.15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2278788.03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354472.82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2278787.63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 кв.м ± 10.53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√649 * √((1 + 1.44²)/(2 * 1.44)) = 10.53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354483.90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354504.79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2278158.56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354504.36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2278188.81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354484.00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2278188.41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354483.90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+ 1.46²)/(2 * 1.46))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354504.79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2278158.56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354525.86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354524.47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2278189.78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354504.36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2278188.81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354504.79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2278158.56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+ 1.45²)/(2 * 1.45)) = 10.40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354505.00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2278127.20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354513.25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354525.54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2278127.87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354525.86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354504.79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2278158.56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354505.00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2278127.20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+ 1.50²)/(2 * 1.50)) = 10.59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354533.40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2278789.03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354532.98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2278819.18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354511.83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2278818.55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354513.00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2278788.91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354533.40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2278789.03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+ 1.40²)/(2 * 1.40))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354827.62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354827.46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354826.48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2278139.39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354825.51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354804.59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2278163.86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354805.42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354826.18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354827.62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678 кв.м ± 10.71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√678 * √((1 + 1.40²)/(2 * 1.40)) = 10.71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354545.38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2278159.12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354543.81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2278189.47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354524.47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2278189.78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354525.86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354545.38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2278159.12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+ 1.48²)/(2 * 1.48))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354525.54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2278127.87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354544.90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354545.38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2278159.12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354525.86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354525.54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2278127.87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+ 1.58²)/(2 * 1.58))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354544.90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354565.78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354565.16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2278159.18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354545.38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2278159.12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354544.90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+ 1.49²)/(2 * 1.49)) = 10.44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354606.66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354605.00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2278159.77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354584.97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2278159.34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354586.17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354606.66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+ 1.44²)/(2 * 1.44))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354690.00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2278440.74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354689.52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2278470.74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354669.48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2278470.56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354669.82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2278440.55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354690.00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2278440.74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+ 1.47²)/(2 * 1.47))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354354.57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354352.66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2278185.69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354328.67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2278185.30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354329.87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2278154.32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354354.57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763 кв.м ± 11.16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√763 * √((1 + 1.22²)/(2 * 1.22)) = 11.16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354733.25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2278192.29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354714.97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2278192.13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354714.98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2278190.55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354715.34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2278161.57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354734.52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2278162.34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354733.25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2278192.29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567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√567 * √((1 + 1.57²)/(2 * 1.57))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354734.52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2278162.34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354755.08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354754.58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2278192.65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354733.25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2278192.29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354734.52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2278162.34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+ 1.39²)/(2 * 1.39))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354755.08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354734.52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2278162.34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354735.10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2278131.86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354756.00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2278131.06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354756.23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2278162.66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354755.08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663 кв.м ± 10.67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√663 * √((1 + 1.46²)/(2 * 1.46)) = 10.67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354865.19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2278165.13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354864.66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2278195.93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354843.85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2278194.34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354845.38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354865.19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2278165.13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+ 1.49²)/(2 * 1.49))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354331.03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2278124.61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354354.55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2278124.37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354354.57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354329.87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2278154.32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354331.03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2278124.61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715 кв.м ± 10.80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√715 * √((1 + 1.21²)/(2 * 1.21)) = 10.80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354866.15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2278133.26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354865.19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2278165.13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354845.38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354845.87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2278132.54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354866.15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2278133.26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+ 1.57²)/(2 * 1.57)) = 10.60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354884.80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2278133.75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354907.70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2278135.06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354905.73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2278165.66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354885.71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2278165.00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354885.31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2278155.68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354884.74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2278137.02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354884.80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2278133.75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668 кв.м ± 10.61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√668 * √((1 + 1.39²)/(2 * 1.39)) = 10.61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354907.70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2278135.06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354934.22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2278135.98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354933.49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2278166.23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354927.32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2278166.06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354905.73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2278165.66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354907.70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2278135.06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826 кв.м ± 11.52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√826 * √((1 + 1.09²)/(2 * 1.09)) = 11.52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354936.14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2278091.29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354935.56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2278126.42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354906.14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2278124.22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354907.07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2278091.44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354907.18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2278089.62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354936.14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2278091.29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1020 кв.м ± 12.91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√1020 * √((1 + 1.23²)/(2 * 1.23)) = 12.91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354342.45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2278784.58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354363.47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2278785.47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354362.03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2278816.28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354358.74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2278816.27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354341.78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2278815.66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354342.45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2278784.58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+ 1.46²)/(2 * 1.46)) = 10.48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354866.02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2278123.03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354850.60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2278123.17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354846.39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2278123.18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354846.43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2278089.44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354850.28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354866.99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354867.04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2278093.05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354866.02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2278123.03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674 кв.м ± 11.00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√674 * √((1 + 1.63²)/(2 * 1.63)) = 11.00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354846.43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2278089.44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354846.39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2278123.18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354826.58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2278123.35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354827.60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354830.30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2278088.76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354846.43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2278089.44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11.08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+ 1.75²)/(2 * 1.75)) = 11.08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354827.60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354826.58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2278123.35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354806.85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2278122.93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354807.49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2278092.97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354807.59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354810.30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2278088.17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354827.60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691 кв.м ± 11.24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√691 * √((1 + 1.70²)/(2 * 1.70)) = 11.24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354785.30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2278092.71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354785.09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354763.01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2278122.39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354762.85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2278089.96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354785.30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2278092.71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695 кв.м ± 10.92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√695 * √((1 + 1.46²)/(2 * 1.46)) = 10.92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354762.85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2278089.96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354763.01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2278122.39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354743.86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354743.72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2278087.50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354748.40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2278088.19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354762.85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2278089.96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 кв.м ± 11.01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√641 * √((1 + 1.81²)/(2 * 1.81)) = 11.01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354743.72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2278087.50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354743.86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354718.56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2278121.67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354719.10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2278084.83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354727.73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354743.72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2278087.50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 кв.м ± 12.44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√900 * √((1 + 1.47²)/(2 * 1.47)) = 12.44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354679.15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354678.27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354659.04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2278120.63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354659.01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2278083.24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354679.15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736 кв.м ± 11.90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√736 * √((1 + 1.87²)/(2 * 1.87)) = 11.90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354659.04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2278120.63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354637.38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2278119.42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354637.56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2278077.36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354658.88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2278077.87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354659.01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2278083.24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354659.04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2278120.63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42.06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914 кв.м ± 13.52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√914 * √((1 + 2.00²)/(2 * 2.00)) = 13.52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354585.90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354583.79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2278115.86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354566.48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2278115.86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354567.08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354585.90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10.49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+ 1.71²)/(2 * 1.71)) = 10.49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354567.08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354566.40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2278115.86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354550.97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2278115.86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354550.90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2278118.52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354545.98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2278118.53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354547.89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354567.08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667 кв.м ± 11.05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√667 * √((1 + 1.70²)/(2 * 1.70)) = 11.05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354533.66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354547.89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354545.98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2278118.53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354525.15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354527.33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354533.66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743 кв.м ± 11.48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√743 * √((1 + 1.59²)/(2 * 1.59)) = 11.48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354525.15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354505.62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2278117.88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354507.70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354510.30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354527.33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354525.15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716 кв.м ± 11.48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√716 * √((1 + 1.72²)/(2 * 1.72)) = 11.48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354507.70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354505.62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2278117.88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354483.79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2278117.09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354490.21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2278079.87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354507.70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731 кв.м ± 11.39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√731 * √((1 + 1.59²)/(2 * 1.59)) = 11.39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354490.21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2278079.87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354483.79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2278117.09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354466.55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2278116.95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354468.36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354468.81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2278078.47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354490.21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2278079.87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739 кв.м ± 11.52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√739 * √((1 + 1.63²)/(2 * 1.63)) = 11.52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354441.76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354436.27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2278116.63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354417.34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354416.40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354441.76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758 кв.м ± 11.27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√758 * √((1 + 1.36²)/(2 * 1.36)) = 11.27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354375.05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2278154.55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354373.11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354352.66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2278185.69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354354.57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354375.05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2278154.55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+ 1.43²)/(2 * 1.43))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354416.40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354417.34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354395.30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2278116.07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354396.86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354416.40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703 кв.м ± 11.10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√703 * √((1 + 1.54²)/(2 * 1.54)) = 11.10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354374.88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354375.15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2278115.73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354353.85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2278114.87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354352.55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354374.88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710 кв.м ± 11.04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√710 * √((1 + 1.46²)/(2 * 1.46)) = 11.04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354793.41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2278045.94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354808.16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354812.05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354811.34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2278053.19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354810.31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2278088.17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354808.94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2278088.29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354807.59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2278088.26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354807.49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2278092.97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354792.77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2278092.80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354793.41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2278045.94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46.86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821 кв.м ± 13.68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√821 * √((1 + 2.44²)/(2 * 2.44)) = 13.68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354775.24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2278045.95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354787.70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2278045.86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354793.41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2278045.94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354792.77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2278092.80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354785.30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2278092.71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354774.08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2278091.33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354775.24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2278045.95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46.86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45.39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856 кв.м ± 13.95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√856 * √((1 + 2.43²)/(2 * 2.43)) = 13.95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138D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E30EC3" w:rsidRDefault="00C138D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47:26:1116006:99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138DD" w:rsidRPr="003603C1" w:rsidRDefault="00C138D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138DD" w:rsidRPr="00A868BD" w:rsidRDefault="00C138D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A9191B" w:rsidRDefault="00C138D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138DD" w:rsidRPr="008417BF" w:rsidRDefault="00C138D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8417BF" w:rsidRDefault="00C138D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8417BF" w:rsidRDefault="00C138D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8417BF" w:rsidRDefault="00C138D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B43A2" w:rsidRDefault="00C138D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E35930" w:rsidRDefault="00C138D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EB43A2" w:rsidRDefault="00C138D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5B4FA1" w:rsidRDefault="00C138D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354750.46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354758.94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354775.24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2278045.95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354774.08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2278091.33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354762.85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2278089.96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354748.40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2278088.19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354750.46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8F4E28">
            <w:pPr>
              <w:spacing w:before="120" w:after="120"/>
            </w:pPr>
            <w:r w:rsidRPr="009067AB">
              <w:rPr>
                <w:lang w:val="en-US"/>
              </w:rPr>
              <w:t>2278046.26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737280" w:rsidRDefault="00C138D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0333FE" w:rsidRDefault="00C138D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47:26:1116006:99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Default="00C138D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138DD" w:rsidRPr="00666D74" w:rsidRDefault="00C138D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66D74" w:rsidRDefault="00C138D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45.39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B4FA1" w:rsidRDefault="00C138D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47:26:1116006:99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666D74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1242C" w:rsidRDefault="00C138D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1242C" w:rsidRDefault="00C138D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1242C" w:rsidRDefault="00C138D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E70CD1" w:rsidRDefault="00C138D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CE1DA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1105 кв.м ± 14.20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√1105 * √((1 + 1.69²)/(2 * 1.69)) = 14.20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6360AC" w:rsidRDefault="00C138D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AF1B59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E70CD1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Default="00C138D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DC26F1" w:rsidRDefault="00C138D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DC26F1" w:rsidRDefault="00C138D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47:26:1116006:111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8030E7" w:rsidRDefault="00C138D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8030E7" w:rsidRDefault="00C138D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138DD" w:rsidRPr="00CD1C19" w:rsidRDefault="00C138D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47:26:1116006:99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6360AC" w:rsidRDefault="00C138D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F70DBD" w:rsidRDefault="00C138D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354370.60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2278147.30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354370.70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2278151.50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354363.60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2278151.79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354363.43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2278147.63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354370.60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2278147.30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47:26:0000000:19540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47:26:0000000:19540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354683.30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354683.30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2278067.20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354677.06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2278067.20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354677.06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2278061.98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354683.30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47:26:0000000:22930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47:26:0000000:22930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354532.98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2278047.37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354532.30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2278052.70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354524.04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2278051.65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354524.72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2278046.32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354532.98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2278047.37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47:26:0000000:23197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47:26:0000000:23197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354706.20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354706.30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2278066.40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354699.30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2278066.40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354699.30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2278061.40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354706.20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47:26:0000000:23431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47:26:0000000:23431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354747.20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2278180.50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354747.10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2278186.60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354740.41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2278186.49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354740.51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2278180.40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354747.20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2278180.50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47:26:0000000:24010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47:26:0000000:24010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354770.10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2278179.50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354770.10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2278186.30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354762.63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2278186.30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354762.63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2278179.60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354770.10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2278179.50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47:26:0000000:24679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47:26:0000000:24679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354678.70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2278137.80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354686.30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2278137.80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354686.30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2278142.40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354684.80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2278142.40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354684.80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2278143.80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354678.70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2278143.70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354678.70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2278137.80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47:26:0000000:25534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47:26:0000000:25534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354786.00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2278135.50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354786.00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354792.10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354792.10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2278135.50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354786.00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2278135.50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47:26:0000000:27939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47:26:0000000:27939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354700.63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2278138.21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354708.50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2278138.00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354708.71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2278146.09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354705.20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2278146.10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354705.19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2278144.30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354700.80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2278144.50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354700.63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2278138.21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354494.80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2278386.18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354494.70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2278393.60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354488.80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2278393.52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354488.90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2278386.10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354494.80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2278386.18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47:26:1116004:117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47:26:1116004:117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354488.76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2278060.84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354487.60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354481.90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2278069.17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354483.06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2278060.11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354488.76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2278060.84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47:26:1116006:119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47:26:1116006:119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354335.05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2278134.60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354334.30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2278127.30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354341.00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2278126.61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354341.90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354335.05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2278134.60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47:26:1116006:120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47:26:1116006:120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354924.71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2278157.31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354924.50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2278164.90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354917.09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2278164.69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354917.27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2278158.40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354920.82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2278158.50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354920.85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2278157.20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354924.71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2278157.31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47:26:1116006:121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47:26:1116006:121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354621.11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2278136.44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354620.90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2278144.00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354615.90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2278143.90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354616.00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2278136.30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354621.11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2278136.44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354621.11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2278136.44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47:26:1116006:122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47:26:1116006:122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354709.80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2278179.20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354709.60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2278186.40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354704.40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2278186.20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354704.67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2278179.12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354709.80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2278179.20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47:26:1116006:123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47:26:1116006:123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354712.22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2278164.00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354715.10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2278164.10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354714.90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2278170.30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354712.00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2278170.21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354712.22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2278164.00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47:26:1116006:124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47:26:1116006:124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354771.11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2278138.25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354770.80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2278143.60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354762.89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2278143.13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354763.05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2278140.29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354764.90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2278140.40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354765.05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2278137.90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354771.11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2278138.25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47:26:0000000:18002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Default="00C138D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138D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872610" w:rsidRDefault="00C138D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38DD" w:rsidRPr="00786373" w:rsidRDefault="00C138D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138DD" w:rsidRPr="002E139C" w:rsidRDefault="00C138D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138DD" w:rsidRPr="00BB7DA2" w:rsidRDefault="00C138D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BB7DA2" w:rsidRDefault="00C138D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354737.84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354746.10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354745.57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2278077.22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354737.31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2278076.80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AB6621" w:rsidRDefault="00C138D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354737.84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2278066.38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9067AB" w:rsidRDefault="00C138D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Default="00C138D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E14F4" w:rsidRDefault="00C138D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47:26:1116006:117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634EE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590258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38DD" w:rsidRPr="00F13182" w:rsidRDefault="00C138D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</w:pPr>
            <w:r w:rsidRPr="00BE7498">
              <w:rPr>
                <w:lang w:val="en-US"/>
              </w:rPr>
              <w:t>47:26:1116006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138DD" w:rsidRPr="00546C11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DF6CF8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Pr="00BE7498" w:rsidRDefault="00C138D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BE7498" w:rsidRDefault="00C138D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138DD" w:rsidRPr="005E14F4" w:rsidRDefault="00C138D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47:26:1116006:117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138DD" w:rsidRDefault="00C138D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138DD" w:rsidRPr="00A552E8" w:rsidRDefault="00C138DD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C138DD" w:rsidRDefault="00C138DD"/>
    <w:sectPr w:rsidR="00C138DD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38DD" w:rsidRDefault="00C138DD">
      <w:r>
        <w:separator/>
      </w:r>
    </w:p>
  </w:endnote>
  <w:endnote w:type="continuationSeparator" w:id="0">
    <w:p w:rsidR="00C138DD" w:rsidRDefault="00C1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38DD" w:rsidRDefault="00C138DD">
      <w:r>
        <w:separator/>
      </w:r>
    </w:p>
  </w:footnote>
  <w:footnote w:type="continuationSeparator" w:id="0">
    <w:p w:rsidR="00C138DD" w:rsidRDefault="00C13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217618726">
    <w:abstractNumId w:val="33"/>
  </w:num>
  <w:num w:numId="2" w16cid:durableId="281153250">
    <w:abstractNumId w:val="29"/>
  </w:num>
  <w:num w:numId="3" w16cid:durableId="1004742253">
    <w:abstractNumId w:val="39"/>
  </w:num>
  <w:num w:numId="4" w16cid:durableId="1577594871">
    <w:abstractNumId w:val="15"/>
  </w:num>
  <w:num w:numId="5" w16cid:durableId="1239054700">
    <w:abstractNumId w:val="12"/>
  </w:num>
  <w:num w:numId="6" w16cid:durableId="495075253">
    <w:abstractNumId w:val="28"/>
  </w:num>
  <w:num w:numId="7" w16cid:durableId="832259036">
    <w:abstractNumId w:val="17"/>
  </w:num>
  <w:num w:numId="8" w16cid:durableId="838499580">
    <w:abstractNumId w:val="43"/>
  </w:num>
  <w:num w:numId="9" w16cid:durableId="1556240601">
    <w:abstractNumId w:val="7"/>
  </w:num>
  <w:num w:numId="10" w16cid:durableId="1322587368">
    <w:abstractNumId w:val="1"/>
  </w:num>
  <w:num w:numId="11" w16cid:durableId="2141999043">
    <w:abstractNumId w:val="13"/>
  </w:num>
  <w:num w:numId="12" w16cid:durableId="1631931840">
    <w:abstractNumId w:val="31"/>
  </w:num>
  <w:num w:numId="13" w16cid:durableId="1988246217">
    <w:abstractNumId w:val="25"/>
  </w:num>
  <w:num w:numId="14" w16cid:durableId="1421830439">
    <w:abstractNumId w:val="32"/>
  </w:num>
  <w:num w:numId="15" w16cid:durableId="944072721">
    <w:abstractNumId w:val="5"/>
  </w:num>
  <w:num w:numId="16" w16cid:durableId="933437018">
    <w:abstractNumId w:val="36"/>
  </w:num>
  <w:num w:numId="17" w16cid:durableId="1585917001">
    <w:abstractNumId w:val="0"/>
  </w:num>
  <w:num w:numId="18" w16cid:durableId="1105997338">
    <w:abstractNumId w:val="40"/>
  </w:num>
  <w:num w:numId="19" w16cid:durableId="1570188507">
    <w:abstractNumId w:val="10"/>
  </w:num>
  <w:num w:numId="20" w16cid:durableId="1242907926">
    <w:abstractNumId w:val="4"/>
  </w:num>
  <w:num w:numId="21" w16cid:durableId="1150053050">
    <w:abstractNumId w:val="38"/>
  </w:num>
  <w:num w:numId="22" w16cid:durableId="1178815156">
    <w:abstractNumId w:val="11"/>
  </w:num>
  <w:num w:numId="23" w16cid:durableId="1022054554">
    <w:abstractNumId w:val="34"/>
  </w:num>
  <w:num w:numId="24" w16cid:durableId="1750495524">
    <w:abstractNumId w:val="21"/>
  </w:num>
  <w:num w:numId="25" w16cid:durableId="1469972671">
    <w:abstractNumId w:val="2"/>
  </w:num>
  <w:num w:numId="26" w16cid:durableId="1542206312">
    <w:abstractNumId w:val="22"/>
  </w:num>
  <w:num w:numId="27" w16cid:durableId="1201555509">
    <w:abstractNumId w:val="45"/>
  </w:num>
  <w:num w:numId="28" w16cid:durableId="949816187">
    <w:abstractNumId w:val="30"/>
  </w:num>
  <w:num w:numId="29" w16cid:durableId="2096854812">
    <w:abstractNumId w:val="37"/>
  </w:num>
  <w:num w:numId="30" w16cid:durableId="1358771945">
    <w:abstractNumId w:val="14"/>
  </w:num>
  <w:num w:numId="31" w16cid:durableId="1975744736">
    <w:abstractNumId w:val="6"/>
  </w:num>
  <w:num w:numId="32" w16cid:durableId="1138260168">
    <w:abstractNumId w:val="8"/>
  </w:num>
  <w:num w:numId="33" w16cid:durableId="1479372953">
    <w:abstractNumId w:val="27"/>
  </w:num>
  <w:num w:numId="34" w16cid:durableId="767655199">
    <w:abstractNumId w:val="18"/>
  </w:num>
  <w:num w:numId="35" w16cid:durableId="288165004">
    <w:abstractNumId w:val="19"/>
  </w:num>
  <w:num w:numId="36" w16cid:durableId="922110550">
    <w:abstractNumId w:val="24"/>
  </w:num>
  <w:num w:numId="37" w16cid:durableId="1052384875">
    <w:abstractNumId w:val="3"/>
  </w:num>
  <w:num w:numId="38" w16cid:durableId="892350628">
    <w:abstractNumId w:val="9"/>
  </w:num>
  <w:num w:numId="39" w16cid:durableId="370804634">
    <w:abstractNumId w:val="26"/>
  </w:num>
  <w:num w:numId="40" w16cid:durableId="1958677544">
    <w:abstractNumId w:val="44"/>
  </w:num>
  <w:num w:numId="41" w16cid:durableId="187523730">
    <w:abstractNumId w:val="44"/>
    <w:lvlOverride w:ilvl="0">
      <w:startOverride w:val="1"/>
    </w:lvlOverride>
  </w:num>
  <w:num w:numId="42" w16cid:durableId="2023048309">
    <w:abstractNumId w:val="44"/>
    <w:lvlOverride w:ilvl="0">
      <w:startOverride w:val="1"/>
    </w:lvlOverride>
  </w:num>
  <w:num w:numId="43" w16cid:durableId="93062660">
    <w:abstractNumId w:val="44"/>
    <w:lvlOverride w:ilvl="0">
      <w:startOverride w:val="1"/>
    </w:lvlOverride>
  </w:num>
  <w:num w:numId="44" w16cid:durableId="2075003987">
    <w:abstractNumId w:val="16"/>
  </w:num>
  <w:num w:numId="45" w16cid:durableId="1876652155">
    <w:abstractNumId w:val="20"/>
  </w:num>
  <w:num w:numId="46" w16cid:durableId="694691423">
    <w:abstractNumId w:val="42"/>
  </w:num>
  <w:num w:numId="47" w16cid:durableId="1727143755">
    <w:abstractNumId w:val="41"/>
  </w:num>
  <w:num w:numId="48" w16cid:durableId="2079354810">
    <w:abstractNumId w:val="35"/>
  </w:num>
  <w:num w:numId="49" w16cid:durableId="13019596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4CC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38D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C784C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37179</Words>
  <Characters>211926</Characters>
  <Application>Microsoft Office Word</Application>
  <DocSecurity>0</DocSecurity>
  <Lines>1766</Lines>
  <Paragraphs>497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248608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2026-07-16T10:56:00Z</dcterms:created>
  <dcterms:modified xsi:type="dcterms:W3CDTF">2026-07-16T10:56:00Z</dcterms:modified>
</cp:coreProperties>
</file>