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Ленинградская область, район Тосненский, СНТ Спутник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47:26:1118001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15.02.2026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КУВИ-001/2026-20137213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2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геодезическая спутниковая ГЕОСПАЙДЕР БС № 300068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300068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С-ГКФ/26-03-2026/514145007 действительно до 25.03.2027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354282.09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2278783.09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354262.49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2278782.60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354261.91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2278752.71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354282.59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2278753.42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354282.09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2278783.09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+ 1.47²)/(2 * 1.47)) = 10.16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354029.75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2278778.48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354049.97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2278778.63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354049.82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2278808.63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354029.06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2278808.31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354029.75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2278778.48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+ 1.44²)/(2 * 1.44))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354029.75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2278778.48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354029.06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2278808.31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354002.41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2278807.35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354002.40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2278778.29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354029.75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2278778.48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795 кв.м ± 11.31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√795 * √((1 + 1.10²)/(2 * 1.10)) = 11.31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354259.61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2278743.23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354260.11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2278712.74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354281.89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2278712.58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354281.42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2278744.08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354259.61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2278743.23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354260.11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2278712.74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354259.61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2278743.23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676 кв.м ± 10.70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√676 * √((1 + 1.41²)/(2 * 1.41)) = 10.70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353883.75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2278777.12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353904.30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2278776.76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353903.61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2278808.63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353883.30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2278807.86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353883.75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2278777.12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640 кв.м ± 10.56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√640 * √((1 + 1.52²)/(2 * 1.52)) = 10.56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353773.24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2278774.07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353793.55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2278774.36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353793.08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2278804.89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353773.09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2278804.40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353773.24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2278774.07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10.32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+ 1.51²)/(2 * 1.51)) = 10.32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353752.93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2278773.78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353773.24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2278774.07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353773.09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2278804.40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353752.46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2278804.31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353752.93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2278773.78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10.35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+ 1.47²)/(2 * 1.47)) = 10.35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353733.61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2278773.50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353735.33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2278773.50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353745.33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2278773.53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353752.93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2278773.78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353752.46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2278804.31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353732.47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2278803.82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353733.61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2278773.50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+ 1.51²)/(2 * 1.51))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354239.94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2278712.57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354239.66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2278742.68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354219.45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2278743.25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354220.06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2278712.39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354239.94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2278712.57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10.30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+ 1.51²)/(2 * 1.51)) = 10.30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354150.20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2278781.67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354130.53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2278781.42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354130.52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2278750.64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354150.52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2278750.83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354150.20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2278781.67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10.36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+ 1.55²)/(2 * 1.55)) = 10.36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354130.53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2278781.42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354110.30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2278780.39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354110.31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2278780.18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354110.83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2278749.92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354130.52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2278750.64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354130.53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2278781.42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10.38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+ 1.56²)/(2 * 1.56)) = 10.38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354069.96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2278779.40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354071.00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2278749.34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354090.93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2278749.38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354090.16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2278774.00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354090.05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2278779.71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354069.96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2278779.40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10.16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+ 1.45²)/(2 * 1.45)) = 10.16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354030.18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2278748.75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354050.02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2278749.77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354050.14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2278762.97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354050.33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2278768.03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354049.98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2278775.70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354049.97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2278778.63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354029.75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2278778.48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354030.18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2278748.75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+ 1.45²)/(2 * 1.45))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354030.18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2278748.75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354029.75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2278778.48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354002.40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2278778.29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354003.82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2278748.91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354030.18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2278748.75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794 кв.м ± 11.28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√794 * √((1 + 1.07²)/(2 * 1.07)) = 11.28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353964.42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2278707.27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353965.16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2278736.59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353944.33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2278737.05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353944.57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2278707.37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353964.42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2278707.27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+ 1.43²)/(2 * 1.43))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353905.49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2278747.53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353925.17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2278747.53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353924.37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2278777.03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353904.30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2278776.76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353905.49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2278747.53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+ 1.41²)/(2 * 1.41))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353885.93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2278746.87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353905.49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2278747.53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353904.30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2278776.76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353883.75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2278777.12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353885.93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2278746.87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+ 1.39²)/(2 * 1.39))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353883.85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2278706.14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353904.38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2278706.52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353904.05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2278736.86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353886.07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2278737.37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353883.85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2278706.14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10.16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+ 1.52²)/(2 * 1.52)) = 10.16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353863.92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2278746.10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353885.93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2278746.87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353883.75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2278777.12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353863.89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2278776.85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353863.92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2278746.10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+ 1.41²)/(2 * 1.41)) = 10.41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353864.07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2278706.32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353883.85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2278706.14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353886.07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2278737.37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353864.99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2278736.16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353864.07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2278706.32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10.29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+ 1.42²)/(2 * 1.42)) = 10.29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353816.76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2278704.67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353840.04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2278705.50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353840.75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2278735.52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353817.29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2278734.75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353816.76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2278704.67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702 кв.м ± 10.77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√702 * √((1 + 1.29²)/(2 * 1.29)) = 10.77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354281.37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2278682.58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354301.37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2278682.75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354301.30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2278712.75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354281.89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2278712.58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354281.37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2278682.58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+ 1.51²)/(2 * 1.51))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354199.63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2278812.54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354200.16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2278781.64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354221.07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2278782.49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354220.86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2278814.52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354199.63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2278812.54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663 кв.м ± 10.77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√663 * √((1 + 1.53²)/(2 * 1.53)) = 10.77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353714.48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2278702.59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353734.39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2278702.62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353734.31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2278707.24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353735.25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2278733.38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353715.79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2278733.18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353714.48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2278702.59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+ 1.48²)/(2 * 1.48))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353694.50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2278703.15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353694.13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2278671.28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353713.35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2278672.15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353714.48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2278702.59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353694.50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2278703.15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10.38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+ 1.57²)/(2 * 1.57)) = 10.38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353754.72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2278703.94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353742.80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2278702.79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353734.39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2278702.62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353714.48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2278702.59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353713.35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2278672.15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353733.90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2278672.82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353753.54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2278674.31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353754.72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2278703.94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1198 кв.м ± 14.08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√1198 * √((1 + 1.30²)/(2 * 1.30)) = 14.08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353754.72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2278703.94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353753.54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2278674.31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353775.85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2278674.57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353774.80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2278704.26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353754.72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2278703.94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 кв.м ± 10.24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√629 * √((1 + 1.34²)/(2 * 1.34)) = 10.24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353816.76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2278704.67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353816.72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2278675.05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353837.80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2278675.54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353840.04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2278705.50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353816.76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2278704.67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+ 1.31²)/(2 * 1.31)) = 10.46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354071.78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2278678.95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354091.78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2278679.36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354090.94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2278710.00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354070.82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2278709.60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354071.76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2278691.02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354071.78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2278678.95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10.25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+ 1.48²)/(2 * 1.48)) = 10.25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354091.78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2278679.36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354111.52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2278679.73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354110.71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2278710.26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354090.94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2278710.00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354091.78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2278679.36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10.24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+ 1.50²)/(2 * 1.50)) = 10.24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354131.42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2278713.09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354131.31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2278697.32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354152.86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2278697.19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354152.89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2278740.45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354132.92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2278739.74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354131.42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2278713.09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43.26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899 кв.м ± 13.41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√899 * √((1 + 2.00²)/(2 * 2.00)) = 13.41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354200.17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2278712.22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354180.09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2278711.30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354181.24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2278681.30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354210.49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2278681.39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354209.77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2278712.12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354200.17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2278712.22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901 кв.м ± 12.00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√901 * √((1 + 1.02²)/(2 * 1.02)) = 12.00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354241.08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2278682.51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354239.94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2278712.57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354220.06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2278712.39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354209.77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2278712.12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354210.49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2278681.39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354241.08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2278682.51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926 кв.м ± 12.17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√926 * √((1 + 1.00²)/(2 * 1.00)) = 12.17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47:26:1118001:95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354260.11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2278712.74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354261.37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2278682.31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354281.37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2278682.58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354281.89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2278712.58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354260.11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2278712.74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47:26:1118001:95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47:26:1118001:95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+ 1.40²)/(2 * 1.40)) = 10.33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47:26:1118001:95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517D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E30EC3" w:rsidRDefault="005517D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47:26:1118001:98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517D5" w:rsidRPr="003603C1" w:rsidRDefault="005517D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517D5" w:rsidRPr="00A868BD" w:rsidRDefault="005517D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A9191B" w:rsidRDefault="005517D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517D5" w:rsidRPr="008417BF" w:rsidRDefault="005517D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8417BF" w:rsidRDefault="005517D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8417BF" w:rsidRDefault="005517D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8417BF" w:rsidRDefault="005517D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B43A2" w:rsidRDefault="005517D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E35930" w:rsidRDefault="005517D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EB43A2" w:rsidRDefault="005517D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5B4FA1" w:rsidRDefault="005517D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354180.09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2278711.30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354200.17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2278712.22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354200.01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2278742.88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354180.26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2278742.74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354180.09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8F4E28">
            <w:pPr>
              <w:spacing w:before="120" w:after="120"/>
            </w:pPr>
            <w:r w:rsidRPr="009067AB">
              <w:rPr>
                <w:lang w:val="en-US"/>
              </w:rPr>
              <w:t>2278711.30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737280" w:rsidRDefault="005517D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0333FE" w:rsidRDefault="005517D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47:26:1118001:98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Default="005517D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517D5" w:rsidRPr="00666D74" w:rsidRDefault="005517D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66D74" w:rsidRDefault="005517D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B4FA1" w:rsidRDefault="005517D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47:26:1118001:98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666D74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1242C" w:rsidRDefault="005517D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1242C" w:rsidRDefault="005517D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1242C" w:rsidRDefault="005517D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E70CD1" w:rsidRDefault="005517D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CE1DAD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10.45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+ 1.57²)/(2 * 1.57)) = 10.45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6360AC" w:rsidRDefault="005517D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гражданами садоводства и огородничества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AF1B59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E70CD1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Default="005517D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DC26F1" w:rsidRDefault="005517D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DC26F1" w:rsidRDefault="005517D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47:26:1118001:96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8030E7" w:rsidRDefault="005517D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8030E7" w:rsidRDefault="005517D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517D5" w:rsidRPr="00CD1C19" w:rsidRDefault="005517D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47:26:1118001:98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6360AC" w:rsidRDefault="005517D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F70DBD" w:rsidRDefault="005517D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Default="005517D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517D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872610" w:rsidRDefault="005517D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517D5" w:rsidRPr="00786373" w:rsidRDefault="005517D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2E139C" w:rsidRDefault="005517D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Pr="00BB7DA2" w:rsidRDefault="005517D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354083.64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2278798.68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354083.73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2278803.73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354075.27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2278803.85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354075.20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2278798.77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354083.64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2278798.68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47:26:0000000:18407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634EE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47:26:1118001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DF6CF8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Pr="005E14F4" w:rsidRDefault="005517D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47:26:0000000:18407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A552E8" w:rsidRDefault="005517D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Default="005517D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517D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872610" w:rsidRDefault="005517D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517D5" w:rsidRPr="00786373" w:rsidRDefault="005517D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2E139C" w:rsidRDefault="005517D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Pr="00BB7DA2" w:rsidRDefault="005517D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354065.00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2278726.03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354064.76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2278732.33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354060.35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2278732.13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354060.64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2278725.87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354065.00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2278726.03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47:26:0000000:19462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634EE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47:26:1118001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DF6CF8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Pr="005E14F4" w:rsidRDefault="005517D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47:26:0000000:19462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A552E8" w:rsidRDefault="005517D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Default="005517D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517D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872610" w:rsidRDefault="005517D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517D5" w:rsidRPr="00786373" w:rsidRDefault="005517D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2E139C" w:rsidRDefault="005517D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Pr="00BB7DA2" w:rsidRDefault="005517D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354097.70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2278735.97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354098.00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2278727.68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354105.21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2278727.94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354105.10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2278730.97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354103.01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2278730.90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354102.82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2278736.15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354097.70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2278735.97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47:26:0000000:23251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634EE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47:26:1118001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DF6CF8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Pr="005E14F4" w:rsidRDefault="005517D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47:26:0000000:23251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A552E8" w:rsidRDefault="005517D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Default="005517D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517D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872610" w:rsidRDefault="005517D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517D5" w:rsidRPr="00786373" w:rsidRDefault="005517D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2E139C" w:rsidRDefault="005517D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Pr="00BB7DA2" w:rsidRDefault="005517D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354114.92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2278805.76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354114.10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2278799.15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354119.02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2278798.54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354119.84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2278805.15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354114.92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2278805.76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47:26:0000000:23357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634EE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47:26:1118001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DF6CF8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Pr="005E14F4" w:rsidRDefault="005517D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47:26:0000000:23357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A552E8" w:rsidRDefault="005517D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Default="005517D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517D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872610" w:rsidRDefault="005517D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517D5" w:rsidRPr="00786373" w:rsidRDefault="005517D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2E139C" w:rsidRDefault="005517D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Pr="00BB7DA2" w:rsidRDefault="005517D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354182.19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2278727.78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354182.42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2278717.33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354187.31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2278717.43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354187.09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2278727.90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354182.19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2278727.78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47:26:0000000:24210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634EE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47:26:1118001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DF6CF8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Pr="005E14F4" w:rsidRDefault="005517D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47:26:0000000:24210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A552E8" w:rsidRDefault="005517D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Default="005517D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517D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872610" w:rsidRDefault="005517D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517D5" w:rsidRPr="00786373" w:rsidRDefault="005517D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2E139C" w:rsidRDefault="005517D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Pr="00BB7DA2" w:rsidRDefault="005517D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354150.34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2278705.21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354150.34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2278713.17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354145.32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2278713.17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354145.32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2278705.21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354150.34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2278705.21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47:26:0000000:24602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634EE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47:26:1118001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DF6CF8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Pr="005E14F4" w:rsidRDefault="005517D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47:26:0000000:24602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A552E8" w:rsidRDefault="005517D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Default="005517D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517D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872610" w:rsidRDefault="005517D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517D5" w:rsidRPr="00786373" w:rsidRDefault="005517D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2E139C" w:rsidRDefault="005517D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Pr="00BB7DA2" w:rsidRDefault="005517D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353788.78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2278724.93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353789.07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2278729.82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353782.96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2278730.17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353782.68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2278725.28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353788.78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2278724.93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47:26:0000000:24784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634EE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47:26:1118001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DF6CF8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Pr="005E14F4" w:rsidRDefault="005517D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47:26:0000000:24784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A552E8" w:rsidRDefault="005517D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Default="005517D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517D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872610" w:rsidRDefault="005517D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517D5" w:rsidRPr="00786373" w:rsidRDefault="005517D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2E139C" w:rsidRDefault="005517D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Pr="00BB7DA2" w:rsidRDefault="005517D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354014.96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2278762.64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354015.65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2278754.72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354020.58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2278755.12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354019.89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2278763.07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354014.96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2278762.64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47:26:0000000:26719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634EE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47:26:1118001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DF6CF8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Pr="005E14F4" w:rsidRDefault="005517D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47:26:0000000:26719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A552E8" w:rsidRDefault="005517D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Default="005517D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517D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872610" w:rsidRDefault="005517D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517D5" w:rsidRPr="00786373" w:rsidRDefault="005517D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2E139C" w:rsidRDefault="005517D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Pr="00BB7DA2" w:rsidRDefault="005517D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354149.04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2278798.07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354149.11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2278805.09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354143.99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2278805.14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354143.94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2278799.97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354142.43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2278799.99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354142.41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2278798.14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354149.04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2278798.07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47:26:0000000:26804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634EE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47:26:1118001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DF6CF8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Pr="005E14F4" w:rsidRDefault="005517D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47:26:0000000:26804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A552E8" w:rsidRDefault="005517D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Default="005517D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517D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872610" w:rsidRDefault="005517D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517D5" w:rsidRPr="00786373" w:rsidRDefault="005517D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2E139C" w:rsidRDefault="005517D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Pr="00BB7DA2" w:rsidRDefault="005517D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354054.95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2278805.62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354055.01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2278799.82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354062.67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2278799.89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354062.61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2278805.62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354054.95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2278805.62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47:26:0000000:26956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634EE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47:26:1118001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DF6CF8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Pr="005E14F4" w:rsidRDefault="005517D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47:26:0000000:26956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A552E8" w:rsidRDefault="005517D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Default="005517D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517D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872610" w:rsidRDefault="005517D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517D5" w:rsidRPr="00786373" w:rsidRDefault="005517D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2E139C" w:rsidRDefault="005517D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Pr="00BB7DA2" w:rsidRDefault="005517D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353710.31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2278684.79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353710.44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2278692.86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353701.62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2278693.00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353701.49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2278684.95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353710.31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2278684.79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47:26:0000000:27877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634EE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47:26:1118001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DF6CF8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Pr="005E14F4" w:rsidRDefault="005517D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47:26:0000000:27877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A552E8" w:rsidRDefault="005517D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Default="005517D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517D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872610" w:rsidRDefault="005517D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517D5" w:rsidRPr="00786373" w:rsidRDefault="005517D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2E139C" w:rsidRDefault="005517D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Pr="00BB7DA2" w:rsidRDefault="005517D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353949.87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2278760.62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353950.34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2278752.91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353957.65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2278753.36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353957.17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2278761.07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353949.87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2278760.62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47:26:0000000:28643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634EE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47:26:1118001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DF6CF8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Pr="005E14F4" w:rsidRDefault="005517D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47:26:0000000:28643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A552E8" w:rsidRDefault="005517D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Default="005517D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517D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872610" w:rsidRDefault="005517D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517D5" w:rsidRPr="00786373" w:rsidRDefault="005517D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2E139C" w:rsidRDefault="005517D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Pr="00BB7DA2" w:rsidRDefault="005517D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353952.88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2278796.48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353953.81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2278787.99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353960.69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2278788.85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353959.64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2278797.22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353952.88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2278796.48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47:26:0000000:28661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634EE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47:26:1118001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DF6CF8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Pr="005E14F4" w:rsidRDefault="005517D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47:26:0000000:28661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A552E8" w:rsidRDefault="005517D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Default="005517D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517D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872610" w:rsidRDefault="005517D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517D5" w:rsidRPr="00786373" w:rsidRDefault="005517D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2E139C" w:rsidRDefault="005517D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Pr="00BB7DA2" w:rsidRDefault="005517D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353808.92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2278794.43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353808.89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2278800.13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353800.66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2278800.08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353800.69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2278794.14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353808.93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2278794.07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353808.92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2278794.31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353808.92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2278794.43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47:26:0000000:37280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634EE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47:26:1118001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DF6CF8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Pr="005E14F4" w:rsidRDefault="005517D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47:26:0000000:37280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A552E8" w:rsidRDefault="005517D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Default="005517D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517D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872610" w:rsidRDefault="005517D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517D5" w:rsidRPr="00786373" w:rsidRDefault="005517D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2E139C" w:rsidRDefault="005517D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Pr="00BB7DA2" w:rsidRDefault="005517D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353766.15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2278749.46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353766.11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2278755.99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353758.08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2278755.97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353758.09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2278753.36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353759.71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2278753.38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353759.79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2278749.42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353766.15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2278749.46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47:26:1118001:102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634EE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47:26:1118001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DF6CF8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Pr="005E14F4" w:rsidRDefault="005517D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47:26:1118001:102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A552E8" w:rsidRDefault="005517D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Default="005517D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517D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872610" w:rsidRDefault="005517D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517D5" w:rsidRPr="00786373" w:rsidRDefault="005517D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2E139C" w:rsidRDefault="005517D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Pr="00BB7DA2" w:rsidRDefault="005517D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354091.13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2278786.93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354091.16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2278781.61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354098.00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2278781.66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354097.96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2278786.98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354091.13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2278786.93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47:26:1118001:97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634EE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47:26:1118001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DF6CF8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Pr="005E14F4" w:rsidRDefault="005517D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47:26:1118001:97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A552E8" w:rsidRDefault="005517D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Default="005517D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517D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872610" w:rsidRDefault="005517D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517D5" w:rsidRPr="00786373" w:rsidRDefault="005517D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517D5" w:rsidRPr="002E139C" w:rsidRDefault="005517D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517D5" w:rsidRPr="00BB7DA2" w:rsidRDefault="005517D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BB7DA2" w:rsidRDefault="005517D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353822.18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2278755.84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353822.44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2278749.64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353828.92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2278749.92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353828.66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2278756.11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AB6621" w:rsidRDefault="005517D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353822.18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2278755.84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9067AB" w:rsidRDefault="005517D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Default="005517D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E14F4" w:rsidRDefault="005517D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47:26:1118001:99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634EE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590258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7D5" w:rsidRPr="00F13182" w:rsidRDefault="005517D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</w:pPr>
            <w:r w:rsidRPr="00BE7498">
              <w:rPr>
                <w:lang w:val="en-US"/>
              </w:rPr>
              <w:t>47:26:1118001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517D5" w:rsidRPr="00546C11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DF6CF8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Pr="00BE7498" w:rsidRDefault="005517D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BE7498" w:rsidRDefault="005517D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517D5" w:rsidRPr="005E14F4" w:rsidRDefault="005517D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47:26:1118001:99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517D5" w:rsidRDefault="005517D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517D5" w:rsidRPr="00A552E8" w:rsidRDefault="005517D5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5517D5" w:rsidRDefault="005517D5"/>
    <w:sectPr w:rsidR="005517D5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17D5" w:rsidRDefault="005517D5">
      <w:r>
        <w:separator/>
      </w:r>
    </w:p>
  </w:endnote>
  <w:endnote w:type="continuationSeparator" w:id="0">
    <w:p w:rsidR="005517D5" w:rsidRDefault="00551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17D5" w:rsidRDefault="005517D5">
      <w:r>
        <w:separator/>
      </w:r>
    </w:p>
  </w:footnote>
  <w:footnote w:type="continuationSeparator" w:id="0">
    <w:p w:rsidR="005517D5" w:rsidRDefault="00551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007247384">
    <w:abstractNumId w:val="33"/>
  </w:num>
  <w:num w:numId="2" w16cid:durableId="1545289102">
    <w:abstractNumId w:val="29"/>
  </w:num>
  <w:num w:numId="3" w16cid:durableId="1132290071">
    <w:abstractNumId w:val="39"/>
  </w:num>
  <w:num w:numId="4" w16cid:durableId="222178004">
    <w:abstractNumId w:val="15"/>
  </w:num>
  <w:num w:numId="5" w16cid:durableId="1469779867">
    <w:abstractNumId w:val="12"/>
  </w:num>
  <w:num w:numId="6" w16cid:durableId="322469147">
    <w:abstractNumId w:val="28"/>
  </w:num>
  <w:num w:numId="7" w16cid:durableId="1947888451">
    <w:abstractNumId w:val="17"/>
  </w:num>
  <w:num w:numId="8" w16cid:durableId="529956823">
    <w:abstractNumId w:val="43"/>
  </w:num>
  <w:num w:numId="9" w16cid:durableId="17510506">
    <w:abstractNumId w:val="7"/>
  </w:num>
  <w:num w:numId="10" w16cid:durableId="126970511">
    <w:abstractNumId w:val="1"/>
  </w:num>
  <w:num w:numId="11" w16cid:durableId="1367096691">
    <w:abstractNumId w:val="13"/>
  </w:num>
  <w:num w:numId="12" w16cid:durableId="1697542070">
    <w:abstractNumId w:val="31"/>
  </w:num>
  <w:num w:numId="13" w16cid:durableId="982925601">
    <w:abstractNumId w:val="25"/>
  </w:num>
  <w:num w:numId="14" w16cid:durableId="47340732">
    <w:abstractNumId w:val="32"/>
  </w:num>
  <w:num w:numId="15" w16cid:durableId="504438327">
    <w:abstractNumId w:val="5"/>
  </w:num>
  <w:num w:numId="16" w16cid:durableId="797840830">
    <w:abstractNumId w:val="36"/>
  </w:num>
  <w:num w:numId="17" w16cid:durableId="2118791476">
    <w:abstractNumId w:val="0"/>
  </w:num>
  <w:num w:numId="18" w16cid:durableId="1118373755">
    <w:abstractNumId w:val="40"/>
  </w:num>
  <w:num w:numId="19" w16cid:durableId="244808066">
    <w:abstractNumId w:val="10"/>
  </w:num>
  <w:num w:numId="20" w16cid:durableId="1055352856">
    <w:abstractNumId w:val="4"/>
  </w:num>
  <w:num w:numId="21" w16cid:durableId="1332755468">
    <w:abstractNumId w:val="38"/>
  </w:num>
  <w:num w:numId="22" w16cid:durableId="1780687275">
    <w:abstractNumId w:val="11"/>
  </w:num>
  <w:num w:numId="23" w16cid:durableId="694577915">
    <w:abstractNumId w:val="34"/>
  </w:num>
  <w:num w:numId="24" w16cid:durableId="683409791">
    <w:abstractNumId w:val="21"/>
  </w:num>
  <w:num w:numId="25" w16cid:durableId="165749232">
    <w:abstractNumId w:val="2"/>
  </w:num>
  <w:num w:numId="26" w16cid:durableId="1698580545">
    <w:abstractNumId w:val="22"/>
  </w:num>
  <w:num w:numId="27" w16cid:durableId="1742214473">
    <w:abstractNumId w:val="45"/>
  </w:num>
  <w:num w:numId="28" w16cid:durableId="1362972507">
    <w:abstractNumId w:val="30"/>
  </w:num>
  <w:num w:numId="29" w16cid:durableId="738208663">
    <w:abstractNumId w:val="37"/>
  </w:num>
  <w:num w:numId="30" w16cid:durableId="1847163335">
    <w:abstractNumId w:val="14"/>
  </w:num>
  <w:num w:numId="31" w16cid:durableId="1278096529">
    <w:abstractNumId w:val="6"/>
  </w:num>
  <w:num w:numId="32" w16cid:durableId="1580869466">
    <w:abstractNumId w:val="8"/>
  </w:num>
  <w:num w:numId="33" w16cid:durableId="1635871113">
    <w:abstractNumId w:val="27"/>
  </w:num>
  <w:num w:numId="34" w16cid:durableId="1361933735">
    <w:abstractNumId w:val="18"/>
  </w:num>
  <w:num w:numId="35" w16cid:durableId="1898009955">
    <w:abstractNumId w:val="19"/>
  </w:num>
  <w:num w:numId="36" w16cid:durableId="2111124064">
    <w:abstractNumId w:val="24"/>
  </w:num>
  <w:num w:numId="37" w16cid:durableId="1099181510">
    <w:abstractNumId w:val="3"/>
  </w:num>
  <w:num w:numId="38" w16cid:durableId="360975348">
    <w:abstractNumId w:val="9"/>
  </w:num>
  <w:num w:numId="39" w16cid:durableId="2062172260">
    <w:abstractNumId w:val="26"/>
  </w:num>
  <w:num w:numId="40" w16cid:durableId="411589886">
    <w:abstractNumId w:val="44"/>
  </w:num>
  <w:num w:numId="41" w16cid:durableId="1239554873">
    <w:abstractNumId w:val="44"/>
    <w:lvlOverride w:ilvl="0">
      <w:startOverride w:val="1"/>
    </w:lvlOverride>
  </w:num>
  <w:num w:numId="42" w16cid:durableId="937178420">
    <w:abstractNumId w:val="44"/>
    <w:lvlOverride w:ilvl="0">
      <w:startOverride w:val="1"/>
    </w:lvlOverride>
  </w:num>
  <w:num w:numId="43" w16cid:durableId="852646697">
    <w:abstractNumId w:val="44"/>
    <w:lvlOverride w:ilvl="0">
      <w:startOverride w:val="1"/>
    </w:lvlOverride>
  </w:num>
  <w:num w:numId="44" w16cid:durableId="1651670136">
    <w:abstractNumId w:val="16"/>
  </w:num>
  <w:num w:numId="45" w16cid:durableId="950548812">
    <w:abstractNumId w:val="20"/>
  </w:num>
  <w:num w:numId="46" w16cid:durableId="1510482855">
    <w:abstractNumId w:val="42"/>
  </w:num>
  <w:num w:numId="47" w16cid:durableId="2075925895">
    <w:abstractNumId w:val="41"/>
  </w:num>
  <w:num w:numId="48" w16cid:durableId="1373534743">
    <w:abstractNumId w:val="35"/>
  </w:num>
  <w:num w:numId="49" w16cid:durableId="194930821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17D5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D7802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B679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23222</Words>
  <Characters>132367</Characters>
  <Application>Microsoft Office Word</Application>
  <DocSecurity>0</DocSecurity>
  <Lines>1103</Lines>
  <Paragraphs>310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155279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2026-07-16T11:01:00Z</dcterms:created>
  <dcterms:modified xsi:type="dcterms:W3CDTF">2026-07-16T11:01:00Z</dcterms:modified>
</cp:coreProperties>
</file>