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Спутник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47:26:1118002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+ 1.38²)/(2 * 1.38))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353755.89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353757.50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353777.39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353776.39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353755.89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+ 1.39²)/(2 * 1.39))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354131.34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2278680.04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354131.31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2278697.32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2278710.37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2278710.26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+ 1.49²)/(2 * 1.49))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коллективного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+ 1.52²)/(2 * 1.52))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+ 1.42²)/(2 * 1.42))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354152.80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354153.23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354182.40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354181.85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354182.50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2278641.78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354201.98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354182.40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+ 1.49²)/(2 * 1.49))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2278673.52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+ 1.52²)/(2 * 1.52))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354302.48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354304.01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+ 1.39²)/(2 * 1.39))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354304.34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354304.39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√557 * √((1 + 1.52²)/(2 * 1.52))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+ 1.43²)/(2 * 1.43))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353696.59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2278632.81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353697.08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353717.15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353716.44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353696.59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2278632.81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+ 1.49²)/(2 * 1.49))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+ 1.44²)/(2 * 1.44))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+ 1.51²)/(2 * 1.51))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+ 1.53²)/(2 * 1.53))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2278612.30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+ 1.49²)/(2 * 1.49))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+ 1.51²)/(2 * 1.51))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354182.78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354183.25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354204.01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+ 1.49²)/(2 * 1.49))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354152.75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354152.80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+ 1.51²)/(2 * 1.51))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+ 1.42²)/(2 * 1.42))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+ 1.54²)/(2 * 1.54))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354113.13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+ 1.50²)/(2 * 1.50))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354092.55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2278640.61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+ 1.56²)/(2 * 1.56))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2278611.04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354064.05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+ 1.41²)/(2 * 1.41))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+ 1.48²)/(2 * 1.48))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353776.39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353755.64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353755.89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353776.39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1227 кв.м ± 14.28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√1227 * √((1 + 1.32²)/(2 * 1.32)) = 14.28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2278598.64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+ 1.47²)/(2 * 1.47))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2278598.64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354012.61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354013.29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+ 1.39²)/(2 * 1.39))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353989.55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353988.81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+ 1.39²)/(2 * 1.39))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353948.46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353947.65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353927.31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353928.25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353948.46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+ 1.43²)/(2 * 1.43))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353817.22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353816.47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+ 1.48²)/(2 * 1.48))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+ 1.44²)/(2 * 1.44))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+ 1.45²)/(2 * 1.45))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353846.16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353847.40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353867.39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353866.07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353846.16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1169 кв.м ± 13.92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√1169 * √((1 + 1.31²)/(2 * 1.31)) = 13.92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353817.21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353837.71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353817.22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353817.21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+ 1.39²)/(2 * 1.39))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353817.21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353817.22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+ 1.46²)/(2 * 1.46))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353777.39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353776.39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353777.39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+ 1.46²)/(2 * 1.46))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353736.29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353737.01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353757.50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353755.89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353736.29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+ 1.39²)/(2 * 1.39))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353716.44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353717.15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353737.01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2278603.97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353736.29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353716.44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+ 1.47²)/(2 * 1.47))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353697.19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353698.38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353718.34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2278563.44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353717.39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353697.19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2278593.25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+ 1.42²)/(2 * 1.42))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353866.07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353845.57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353846.16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353866.07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1181 кв.м ± 14.01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√1181 * √((1 + 1.32²)/(2 * 1.32)) = 14.01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353868.04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353868.86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353868.04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+ 1.47²)/(2 * 1.47))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+ 1.45²)/(2 * 1.45))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353928.57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353928.25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+ 1.49²)/(2 * 1.49))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353948.46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353948.97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2278548.13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353949.42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353952.99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353948.46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+ 1.40²)/(2 * 1.40))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353989.41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353989.55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353969.15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+ 1.43²)/(2 * 1.43))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354013.29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354014.85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+ 1.41²)/(2 * 1.41))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354034.20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+ 1.46²)/(2 * 1.46))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353905.17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2278666.56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353885.89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2278636.98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+ 1.46²)/(2 * 1.46))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354054.93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2278539.34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354074.95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2278569.58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+ 1.48²)/(2 * 1.48))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354155.10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354155.39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354150.46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354134.55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+ 1.44²)/(2 * 1.44))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354243.31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354224.95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546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√546 * √((1 + 1.44²)/(2 * 1.44))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E4A7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E30EC3" w:rsidRDefault="00FE4A7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47:26:1118002:99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E4A72" w:rsidRPr="003603C1" w:rsidRDefault="00FE4A7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E4A72" w:rsidRPr="00A868BD" w:rsidRDefault="00FE4A7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A9191B" w:rsidRDefault="00FE4A7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E4A72" w:rsidRPr="008417BF" w:rsidRDefault="00FE4A7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8417BF" w:rsidRDefault="00FE4A7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8417BF" w:rsidRDefault="00FE4A7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8417BF" w:rsidRDefault="00FE4A7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B43A2" w:rsidRDefault="00FE4A7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E35930" w:rsidRDefault="00FE4A7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EB43A2" w:rsidRDefault="00FE4A7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5B4FA1" w:rsidRDefault="00FE4A7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2278543.71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354286.06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354263.74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8F4E28">
            <w:pPr>
              <w:spacing w:before="120" w:after="120"/>
            </w:pPr>
            <w:r w:rsidRPr="009067AB">
              <w:rPr>
                <w:lang w:val="en-US"/>
              </w:rPr>
              <w:t>2278572.93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737280" w:rsidRDefault="00FE4A7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0333FE" w:rsidRDefault="00FE4A7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47:26:1118002:99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Default="00FE4A7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E4A72" w:rsidRPr="00666D74" w:rsidRDefault="00FE4A7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66D74" w:rsidRDefault="00FE4A7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B4FA1" w:rsidRDefault="00FE4A7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47:26:1118002:99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666D74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1242C" w:rsidRDefault="00FE4A7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1242C" w:rsidRDefault="00FE4A7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1242C" w:rsidRDefault="00FE4A7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E70CD1" w:rsidRDefault="00FE4A7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CE1DAD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+ 1.38²)/(2 * 1.38))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6360AC" w:rsidRDefault="00FE4A7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AF1B59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E70CD1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Default="00FE4A7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DC26F1" w:rsidRDefault="00FE4A7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DC26F1" w:rsidRDefault="00FE4A7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47:26:1118002:101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8030E7" w:rsidRDefault="00FE4A7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8030E7" w:rsidRDefault="00FE4A7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E4A72" w:rsidRPr="00CD1C19" w:rsidRDefault="00FE4A7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47:26:1118002:99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6360AC" w:rsidRDefault="00FE4A7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F70DBD" w:rsidRDefault="00FE4A7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354088.61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354088.94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2278663.25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354079.93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2278663.72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354079.60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354088.61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47:26:0000000:18189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47:26:0000000:18189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354154.62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2278544.64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354153.60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2278553.11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354148.00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2278552.44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354149.12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2278543.98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354154.62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2278544.64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47:26:0000000:20847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47:26:0000000:20847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354276.38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2278577.10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354279.23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2278577.06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354279.26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2278579.47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354287.07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2278579.45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354287.08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354276.38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354024.05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354032.98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2278619.60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354033.43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47:26:0000000:24492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47:26:0000000:24492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353923.96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353923.81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353915.98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353916.13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353923.96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354289.14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2278559.94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354288.38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2278549.60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354294.29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2278549.16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354295.01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2278559.59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354289.14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2278559.94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47:26:0000000:29044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47:26:0000000:29044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2278590.26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354026.49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353792.71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2278538.78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353792.91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2278545.04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353784.13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2278545.32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353784.13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2278539.05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353792.71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2278538.78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353898.26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353892.97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353892.49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353897.74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353898.26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354130.61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354130.33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354125.36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354125.65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354130.61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353745.26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353745.67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353749.07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353748.89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353753.06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353752.73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353745.26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2278588.89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353851.84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353866.39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353866.59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353852.03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2278657.56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353851.84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354279.48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2278661.62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2278661.69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354276.86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2278667.10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354268.91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2278667.10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354268.91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354279.48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2278658.02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354198.44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354198.44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354192.04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354192.11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354198.44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2278591.71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Default="00FE4A7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E4A7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872610" w:rsidRDefault="00FE4A7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A72" w:rsidRPr="00786373" w:rsidRDefault="00FE4A7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E4A72" w:rsidRPr="002E139C" w:rsidRDefault="00FE4A7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E4A72" w:rsidRPr="00BB7DA2" w:rsidRDefault="00FE4A7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BB7DA2" w:rsidRDefault="00FE4A7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353985.12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353984.92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353982.91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353982.84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353978.72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353978.99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AB6621" w:rsidRDefault="00FE4A7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353985.12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2278620.94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9067AB" w:rsidRDefault="00FE4A7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Default="00FE4A7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E14F4" w:rsidRDefault="00FE4A7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634EE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590258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A72" w:rsidRPr="00F13182" w:rsidRDefault="00FE4A7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</w:pPr>
            <w:r w:rsidRPr="00BE7498">
              <w:rPr>
                <w:lang w:val="en-US"/>
              </w:rPr>
              <w:t>47:26:1118002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E4A72" w:rsidRPr="00546C11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DF6CF8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Pr="00BE7498" w:rsidRDefault="00FE4A7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BE7498" w:rsidRDefault="00FE4A7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E4A72" w:rsidRPr="005E14F4" w:rsidRDefault="00FE4A7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4A72" w:rsidRDefault="00FE4A7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4A72" w:rsidRPr="00A552E8" w:rsidRDefault="00FE4A7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E4A72" w:rsidRDefault="00FE4A72"/>
    <w:sectPr w:rsidR="00FE4A7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4A72" w:rsidRDefault="00FE4A72">
      <w:r>
        <w:separator/>
      </w:r>
    </w:p>
  </w:endnote>
  <w:endnote w:type="continuationSeparator" w:id="0">
    <w:p w:rsidR="00FE4A72" w:rsidRDefault="00FE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4A72" w:rsidRDefault="00FE4A72">
      <w:r>
        <w:separator/>
      </w:r>
    </w:p>
  </w:footnote>
  <w:footnote w:type="continuationSeparator" w:id="0">
    <w:p w:rsidR="00FE4A72" w:rsidRDefault="00FE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07172930">
    <w:abstractNumId w:val="33"/>
  </w:num>
  <w:num w:numId="2" w16cid:durableId="602495375">
    <w:abstractNumId w:val="29"/>
  </w:num>
  <w:num w:numId="3" w16cid:durableId="1359626498">
    <w:abstractNumId w:val="39"/>
  </w:num>
  <w:num w:numId="4" w16cid:durableId="1650861191">
    <w:abstractNumId w:val="15"/>
  </w:num>
  <w:num w:numId="5" w16cid:durableId="1002053665">
    <w:abstractNumId w:val="12"/>
  </w:num>
  <w:num w:numId="6" w16cid:durableId="1160387953">
    <w:abstractNumId w:val="28"/>
  </w:num>
  <w:num w:numId="7" w16cid:durableId="1808935087">
    <w:abstractNumId w:val="17"/>
  </w:num>
  <w:num w:numId="8" w16cid:durableId="1247881339">
    <w:abstractNumId w:val="43"/>
  </w:num>
  <w:num w:numId="9" w16cid:durableId="179859536">
    <w:abstractNumId w:val="7"/>
  </w:num>
  <w:num w:numId="10" w16cid:durableId="377824210">
    <w:abstractNumId w:val="1"/>
  </w:num>
  <w:num w:numId="11" w16cid:durableId="2130662237">
    <w:abstractNumId w:val="13"/>
  </w:num>
  <w:num w:numId="12" w16cid:durableId="439565069">
    <w:abstractNumId w:val="31"/>
  </w:num>
  <w:num w:numId="13" w16cid:durableId="1788045219">
    <w:abstractNumId w:val="25"/>
  </w:num>
  <w:num w:numId="14" w16cid:durableId="1558936036">
    <w:abstractNumId w:val="32"/>
  </w:num>
  <w:num w:numId="15" w16cid:durableId="1494103060">
    <w:abstractNumId w:val="5"/>
  </w:num>
  <w:num w:numId="16" w16cid:durableId="1591811705">
    <w:abstractNumId w:val="36"/>
  </w:num>
  <w:num w:numId="17" w16cid:durableId="1182624635">
    <w:abstractNumId w:val="0"/>
  </w:num>
  <w:num w:numId="18" w16cid:durableId="1111704305">
    <w:abstractNumId w:val="40"/>
  </w:num>
  <w:num w:numId="19" w16cid:durableId="1874462333">
    <w:abstractNumId w:val="10"/>
  </w:num>
  <w:num w:numId="20" w16cid:durableId="1296066008">
    <w:abstractNumId w:val="4"/>
  </w:num>
  <w:num w:numId="21" w16cid:durableId="194274151">
    <w:abstractNumId w:val="38"/>
  </w:num>
  <w:num w:numId="22" w16cid:durableId="1602688473">
    <w:abstractNumId w:val="11"/>
  </w:num>
  <w:num w:numId="23" w16cid:durableId="1403334864">
    <w:abstractNumId w:val="34"/>
  </w:num>
  <w:num w:numId="24" w16cid:durableId="1404722663">
    <w:abstractNumId w:val="21"/>
  </w:num>
  <w:num w:numId="25" w16cid:durableId="443810588">
    <w:abstractNumId w:val="2"/>
  </w:num>
  <w:num w:numId="26" w16cid:durableId="654794564">
    <w:abstractNumId w:val="22"/>
  </w:num>
  <w:num w:numId="27" w16cid:durableId="936014579">
    <w:abstractNumId w:val="45"/>
  </w:num>
  <w:num w:numId="28" w16cid:durableId="403795253">
    <w:abstractNumId w:val="30"/>
  </w:num>
  <w:num w:numId="29" w16cid:durableId="1675761014">
    <w:abstractNumId w:val="37"/>
  </w:num>
  <w:num w:numId="30" w16cid:durableId="680622796">
    <w:abstractNumId w:val="14"/>
  </w:num>
  <w:num w:numId="31" w16cid:durableId="640109889">
    <w:abstractNumId w:val="6"/>
  </w:num>
  <w:num w:numId="32" w16cid:durableId="635985711">
    <w:abstractNumId w:val="8"/>
  </w:num>
  <w:num w:numId="33" w16cid:durableId="1216432239">
    <w:abstractNumId w:val="27"/>
  </w:num>
  <w:num w:numId="34" w16cid:durableId="1188448670">
    <w:abstractNumId w:val="18"/>
  </w:num>
  <w:num w:numId="35" w16cid:durableId="555287766">
    <w:abstractNumId w:val="19"/>
  </w:num>
  <w:num w:numId="36" w16cid:durableId="144132393">
    <w:abstractNumId w:val="24"/>
  </w:num>
  <w:num w:numId="37" w16cid:durableId="549271921">
    <w:abstractNumId w:val="3"/>
  </w:num>
  <w:num w:numId="38" w16cid:durableId="338318946">
    <w:abstractNumId w:val="9"/>
  </w:num>
  <w:num w:numId="39" w16cid:durableId="76901781">
    <w:abstractNumId w:val="26"/>
  </w:num>
  <w:num w:numId="40" w16cid:durableId="1481194344">
    <w:abstractNumId w:val="44"/>
  </w:num>
  <w:num w:numId="41" w16cid:durableId="1372457610">
    <w:abstractNumId w:val="44"/>
    <w:lvlOverride w:ilvl="0">
      <w:startOverride w:val="1"/>
    </w:lvlOverride>
  </w:num>
  <w:num w:numId="42" w16cid:durableId="1381661493">
    <w:abstractNumId w:val="44"/>
    <w:lvlOverride w:ilvl="0">
      <w:startOverride w:val="1"/>
    </w:lvlOverride>
  </w:num>
  <w:num w:numId="43" w16cid:durableId="1501701890">
    <w:abstractNumId w:val="44"/>
    <w:lvlOverride w:ilvl="0">
      <w:startOverride w:val="1"/>
    </w:lvlOverride>
  </w:num>
  <w:num w:numId="44" w16cid:durableId="1430270620">
    <w:abstractNumId w:val="16"/>
  </w:num>
  <w:num w:numId="45" w16cid:durableId="80227039">
    <w:abstractNumId w:val="20"/>
  </w:num>
  <w:num w:numId="46" w16cid:durableId="63455221">
    <w:abstractNumId w:val="42"/>
  </w:num>
  <w:num w:numId="47" w16cid:durableId="471756875">
    <w:abstractNumId w:val="41"/>
  </w:num>
  <w:num w:numId="48" w16cid:durableId="119349023">
    <w:abstractNumId w:val="35"/>
  </w:num>
  <w:num w:numId="49" w16cid:durableId="59830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568C9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2CA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A72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31042</Words>
  <Characters>176945</Characters>
  <Application>Microsoft Office Word</Application>
  <DocSecurity>0</DocSecurity>
  <Lines>1474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207572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2026-07-16T11:07:00Z</dcterms:created>
  <dcterms:modified xsi:type="dcterms:W3CDTF">2026-07-16T11:07:00Z</dcterms:modified>
</cp:coreProperties>
</file>