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554"/>
        <w:gridCol w:w="9"/>
        <w:gridCol w:w="578"/>
        <w:gridCol w:w="338"/>
        <w:gridCol w:w="360"/>
        <w:gridCol w:w="575"/>
        <w:gridCol w:w="39"/>
        <w:gridCol w:w="100"/>
        <w:gridCol w:w="838"/>
        <w:gridCol w:w="12"/>
        <w:gridCol w:w="281"/>
        <w:gridCol w:w="285"/>
        <w:gridCol w:w="145"/>
        <w:gridCol w:w="140"/>
        <w:gridCol w:w="495"/>
        <w:gridCol w:w="772"/>
        <w:gridCol w:w="294"/>
        <w:gridCol w:w="279"/>
        <w:gridCol w:w="857"/>
        <w:gridCol w:w="280"/>
        <w:gridCol w:w="709"/>
        <w:gridCol w:w="329"/>
        <w:gridCol w:w="1235"/>
      </w:tblGrid>
      <w:tr w:rsidR="00A61837" w:rsidRPr="004A75A7" w:rsidTr="008E1B38">
        <w:trPr>
          <w:trHeight w:val="480"/>
        </w:trPr>
        <w:tc>
          <w:tcPr>
            <w:tcW w:w="10206" w:type="dxa"/>
            <w:gridSpan w:val="2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2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Ленинградская область, район Тосненский, СНТ Спутник массива Бабино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47:26:1118004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2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2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15.02.2026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КУВИ-001/2026-20137213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354256.88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2278362.46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354256.34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2278392.14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354236.34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2278392.14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354227.75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2278391.71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354228.31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2278362.50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354247.70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2278362.45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354256.88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2278362.46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8.60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9.18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846 кв.м ± 11.64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√846 * √((1 + 1.02²)/(2 * 1.02)) = 11.64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353931.94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2278328.64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353931.65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2278356.99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353931.84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2278386.78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353912.36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2278387.03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353911.32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2278356.76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353911.68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2278326.80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353931.94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2278328.64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1190 кв.м ± 17.62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√1190 * √((1 + 2.92²)/(2 * 2.92)) = 17.62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353951.97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2278386.77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353952.03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2278357.27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353972.03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2278357.32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353972.07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2278387.32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353951.97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2278386.77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10.17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+ 1.50²)/(2 * 1.50)) = 10.17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353972.07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2278387.32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353972.03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2278357.32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353993.57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2278357.31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353993.39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2278387.31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353972.07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2278387.32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643 кв.м ± 10.42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√643 * √((1 + 1.39²)/(2 * 1.39)) = 10.42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354016.75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2278359.48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354036.72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2278359.48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354035.65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2278388.94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354015.23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2278388.67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354016.75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2278359.48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√592 * √((1 + 1.37²)/(2 * 1.37))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354075.90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2278389.49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354077.47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2278360.33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354117.31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2278361.12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354116.07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2278390.75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354075.90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2278389.49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39.85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40.19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1177 кв.м ± 14.05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√1177 * √((1 + 1.36²)/(2 * 1.36)) = 14.05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354138.10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2278346.86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354159.97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2278348.13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354159.15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2278391.82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354136.07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2278391.56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354137.19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2278361.11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354138.10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2278346.86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43.70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23.08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14.28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1000 кв.м ± 13.89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√1000 * √((1 + 1.88²)/(2 * 1.88)) = 13.89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354188.02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2278362.05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354188.21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2278390.60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354166.77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2278390.25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354166.69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2278361.60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354188.02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2278362.05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10.11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+ 1.35²)/(2 * 1.35)) = 10.11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354208.16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2278362.28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354207.98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2278391.15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354188.21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2278390.60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354188.02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2278362.05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354208.16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2278362.28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573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√573 * √((1 + 1.44²)/(2 * 1.44))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354227.75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2278391.71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354207.98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2278391.15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354208.16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2278362.28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354228.31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2278362.50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354227.75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2278391.71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580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√580 * √((1 + 1.45²)/(2 * 1.45))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354287.22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2278363.37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354287.13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2278363.37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354286.74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2278393.21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354256.34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2278392.14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354256.88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2278362.46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354285.59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2278363.37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354287.22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2278363.37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1.63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902 кв.м ± 12.01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√902 * √((1 + 1.00²)/(2 * 1.00)) = 12.01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354287.22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2278363.37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354288.67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2278333.90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354309.60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2278334.76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354308.77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2278363.48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354287.22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2278363.37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+ 1.32²)/(2 * 1.32))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47:26:1118004:29(1)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354268.27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2278293.65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354268.84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2278323.76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354249.35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2278324.49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354249.12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2278292.19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354268.27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2278293.65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47:26:1118004:29(2)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354257.43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2278333.54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354256.88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2278362.46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354247.70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2278362.45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354247.85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2278333.35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354257.43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2278333.54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47:26:1118004:29(1)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47:26:1118004:29(2)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9.18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9.58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875 кв.м ± 15.92 кв.м</w:t>
            </w:r>
          </w:p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(1) 602.73 кв.м ± 10.42 кв.м</w:t>
            </w:r>
          </w:p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(2) 272.15 кв.м ± 8.51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√875 * √((1 + 3.32²)/(2 * 3.32)) = 15.92</w:t>
            </w:r>
          </w:p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(1) ∆Р = 2 * Mt * √P * √((1 + K²) / (2 * K)) = 2 * 0.20 * √602.73 * √((1 + 1.64²)/(2 * 1.64)) = 10.42</w:t>
            </w:r>
          </w:p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(2) ∆Р = 2 * Mt * √P * √((1 + K²) / (2 * K)) = 2 * 0.20 * √272.15 * √((1 + 2.99²)/(2 * 2.99)) = 8.51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354228.31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2278362.50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354227.70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2278332.81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354247.85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2278333.35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354247.70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2278362.45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354228.31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2278362.50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581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√581 * √((1 + 1.47²)/(2 * 1.47))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354208.80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2278292.91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354218.60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2278292.44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354249.12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2278292.19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354249.35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2278324.49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354209.11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2278323.24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354208.80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2278292.91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9.81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40.26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1267 кв.м ± 14.43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√1267 * √((1 + 1.26²)/(2 * 1.26)) = 14.43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354228.31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2278362.50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354188.02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2278362.05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354188.40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2278333.38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354227.70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2278332.81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354228.31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2278362.50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40.29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39.30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1161 кв.м ± 13.95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√1161 * √((1 + 1.36²)/(2 * 1.36)) = 13.95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354169.15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2278291.84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354189.14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2278292.44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354208.80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2278292.91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354209.11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2278323.24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354169.12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2278321.66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354169.15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2278291.84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1196 кв.м ± 14.03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√1196 * √((1 + 1.27²)/(2 * 1.27)) = 14.03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354188.40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2278333.38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354188.02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2278362.05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354166.69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2278361.60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354167.13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2278332.93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354188.40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2278333.38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10.10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+ 1.34²)/(2 * 1.34)) = 10.10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354138.67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2278320.78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354139.45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2278290.26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354161.94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2278291.63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354161.67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2278322.23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354138.67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2278320.78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22.53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23.05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696 кв.м ± 10.81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√696 * √((1 + 1.37²)/(2 * 1.37)) = 10.81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354117.31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2278361.12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354119.08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2278331.19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354139.08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2278331.71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354138.10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2278346.86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354137.19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2278361.11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354117.31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2278361.12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15.18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14.28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√592 * √((1 + 1.37²)/(2 * 1.37))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354118.03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2278320.60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354118.99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2278290.13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354126.11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2278290.37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354139.45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2278290.26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354138.67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2278320.78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354118.03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2278320.60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7.12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13.34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 кв.м ± 10.32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√625 * √((1 + 1.43²)/(2 * 1.43)) = 10.32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354077.47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2278360.33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354079.09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2278330.45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354119.08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2278331.19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354117.31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2278361.12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354077.47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2278360.33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39.85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1195 кв.м ± 14.15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√1195 * √((1 + 1.36²)/(2 * 1.36)) = 14.15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353741.34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2278383.63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353741.74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2278353.23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353761.23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2278353.72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353761.46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2278383.72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353741.34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2278383.63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10.21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+ 1.52²)/(2 * 1.52)) = 10.21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353952.03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2278357.27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353953.27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2278328.49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353994.61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2278329.24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353993.57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2278357.31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353972.03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2278357.32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353952.03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2278357.27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41.35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28.09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1179 кв.м ± 14.26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√1179 * √((1 + 1.48²)/(2 * 1.48)) = 14.26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353931.65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2278356.99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353931.94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2278328.64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353953.27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2278328.49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353952.03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2278357.27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353931.65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2278356.99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+ 1.33²)/(2 * 1.33))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353914.32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2278288.23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353912.76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2278317.18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353892.77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2278316.68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353893.81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2278288.05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353904.51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2278288.08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353909.60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2278288.47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353913.31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2278288.31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353914.32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2278288.23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10.70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5.10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3.71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583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√583 * √((1 + 1.35²)/(2 * 1.35))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353761.46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2278383.72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353761.23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2278353.72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353781.69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2278354.35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353781.45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2278384.35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353761.46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2278383.72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10.26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+ 1.50²)/(2 * 1.50)) = 10.26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353873.08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2278316.80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353873.92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2278286.81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353893.81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2278288.05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353892.77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2278316.68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353873.08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2278316.80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581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√581 * √((1 + 1.45²)/(2 * 1.45))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353852.29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2278355.68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353852.44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2278325.27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353891.75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2278325.86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353891.84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2278356.76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353871.97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2278356.22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353852.29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2278355.68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39.31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1209 кв.м ± 14.09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√1209 * √((1 + 1.26²)/(2 * 1.26)) = 14.09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353853.69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2278286.04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353870.72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2278286.44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353870.72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2278286.24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353872.22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2278286.26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353873.92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2278286.81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353873.08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2278316.80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353853.09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2278316.14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353853.69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2278286.04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0.20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1.50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1.79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10.24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+ 1.48²)/(2 * 1.48)) = 10.24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353823.51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2278254.75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353844.47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2278255.21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353843.44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2278285.11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353822.76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2278284.74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353823.51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2278254.75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√624 * √((1 + 1.40²)/(2 * 1.40))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353803.18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2278314.41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353803.78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2278284.38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353822.76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2278284.74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353823.34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2278314.70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353803.18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2278314.41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587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√587 * √((1 + 1.50²)/(2 * 1.50))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47:26:1118004:56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47:26:1118004:56(1)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353781.69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2278354.35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353782.33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2278323.16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353821.78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2278324.36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353821.54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2278354.61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353801.29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2278354.38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353781.69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2278354.35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47:26:1118004:56(2)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353843.34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2278364.99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353846.52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2278364.98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353846.51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2278375.13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353843.46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2278375.08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353821.83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2278375.33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353821.68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2278364.92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353843.34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2278364.99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47:26:1118004:56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47:26:1118004:56(1)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39.47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47:26:1118004:56(2)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3.18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10.15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3.05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10.41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47:26:1118004:56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1470 кв.м ± 15.51 кв.м</w:t>
            </w:r>
          </w:p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(1) 1216.42 кв.м ± 14.15 кв.м</w:t>
            </w:r>
          </w:p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(2) 253.40 кв.м ± 7.55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√1470 * √((1 + 1.24²)/(2 * 1.24)) = 15.51</w:t>
            </w:r>
          </w:p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(1) ∆Р = 2 * Mt * √P * √((1 + K²) / (2 * K)) = 2 * 0.20 * √1216.42 * √((1 + 1.27²)/(2 * 1.27)) = 14.15</w:t>
            </w:r>
          </w:p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(2) ∆Р = 2 * Mt * √P * √((1 + K²) / (2 * K)) = 2 * 0.20 * √253.40 * √((1 + 2.39²)/(2 * 2.39)) = 7.55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47:26:1118004:56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353781.69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2278354.35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353801.29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2278354.38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353802.76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2278384.83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353781.45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2278384.35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353781.69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2278354.35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10.26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+ 1.43²)/(2 * 1.43)) = 10.26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353722.76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2278283.58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353723.03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2278252.02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353743.22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2278252.77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353743.12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2278283.82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353722.76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2278283.58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635 кв.м ± 10.56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√635 * √((1 + 1.55²)/(2 * 1.55)) = 10.56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353783.52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2278253.72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353803.51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2278254.39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353803.78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2278284.38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353793.48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2278284.28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353783.65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2278283.98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353783.52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2278253.72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10.30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9.83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10.26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+ 1.51²)/(2 * 1.51)) = 10.26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353803.51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2278254.39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353823.51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2278254.75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353822.76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2278284.74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353803.78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2278284.38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353803.51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2278254.39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585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√585 * √((1 + 1.52²)/(2 * 1.52))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47:26:1118004:73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353914.32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2278288.23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353914.32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2278262.41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353914.40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2278257.18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353933.64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2278257.58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353933.89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2278288.32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353914.32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2278288.23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47:26:1118004:73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25.82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5.23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47:26:1118004:73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10.32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+ 1.59²)/(2 * 1.59)) = 10.32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47:26:1118004:73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47:26:1118004:75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354018.21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2278288.39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354018.36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2278258.45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354039.08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2278259.09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354038.93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2278288.77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354030.14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2278288.89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354018.21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2278288.39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47:26:1118004:75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8.79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11.94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47:26:1118004:75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10.32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+ 1.46²)/(2 * 1.46)) = 10.32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47:26:1118004:75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354078.12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2278289.69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354079.04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2278259.55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354120.56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2278260.29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354119.14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2278287.71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354118.99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2278290.13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354078.12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2278289.69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41.53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27.46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2.42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40.87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1237 кв.м ± 14.45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√1237 * √((1 + 1.39²)/(2 * 1.39)) = 14.45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354139.45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2278290.26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354140.40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2278262.23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354140.47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2278260.68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354161.40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2278261.44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354161.94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2278291.63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354139.45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2278290.26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28.05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1.55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22.53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649 кв.м ± 10.46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√649 * √((1 + 1.38²)/(2 * 1.38)) = 10.46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354188.94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2278262.25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354189.14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2278292.44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354169.15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2278291.84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354168.95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2278262.27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354188.94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2278262.25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10.17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+ 1.50²)/(2 * 1.50)) = 10.17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354218.60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2278292.44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354218.55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2278262.28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354248.17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2278262.35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354249.12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2278292.19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354218.60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2278292.44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902 кв.м ± 12.01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√902 * √((1 + 1.01²)/(2 * 1.01)) = 12.01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354268.27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2278293.65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354249.12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2278292.19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354248.17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2278262.35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354280.83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2278263.86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354279.29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2278293.99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354268.27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2278293.65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32.69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947 кв.м ± 12.31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√947 * √((1 + 1.03²)/(2 * 1.03)) = 12.31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47:26:1118004:84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354279.29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2278293.99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354280.83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2278263.86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354310.64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2278264.96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354309.86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2278295.93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354301.64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2278295.48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354288.97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2278294.79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354279.29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2278293.99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47:26:1118004:84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8.23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12.69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9.71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47:26:1118004:84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927 кв.м ± 12.18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√927 * √((1 + 1.02²)/(2 * 1.02)) = 12.18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47:26:1118004:84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517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5176" w:rsidRPr="00E30EC3" w:rsidRDefault="0035517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47:26:1118004:86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5176" w:rsidRPr="003603C1" w:rsidRDefault="0035517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5176" w:rsidRPr="00A868BD" w:rsidRDefault="0035517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A9191B" w:rsidRDefault="0035517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5176" w:rsidRPr="008417BF" w:rsidRDefault="0035517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8417BF" w:rsidRDefault="0035517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8417BF" w:rsidRDefault="0035517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176" w:rsidRPr="008417BF" w:rsidRDefault="0035517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B43A2" w:rsidRDefault="0035517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E35930" w:rsidRDefault="0035517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EB43A2" w:rsidRDefault="0035517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5B4FA1" w:rsidRDefault="0035517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354138.10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2278346.86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354139.08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2278331.71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354160.30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2278332.59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354159.97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2278348.13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354138.10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8F4E28">
            <w:pPr>
              <w:spacing w:before="120" w:after="120"/>
            </w:pPr>
            <w:r w:rsidRPr="009067AB">
              <w:rPr>
                <w:lang w:val="en-US"/>
              </w:rPr>
              <w:t>2278346.86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737280" w:rsidRDefault="0035517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0333FE" w:rsidRDefault="0035517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47:26:1118004:86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5176" w:rsidRDefault="0035517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5176" w:rsidRPr="00666D74" w:rsidRDefault="0035517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66D74" w:rsidRDefault="0035517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15.18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15.54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590258" w:rsidRDefault="0035517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B4FA1" w:rsidRDefault="0035517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590258" w:rsidRDefault="0035517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47:26:1118004:86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666D74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5176" w:rsidRPr="00B1242C" w:rsidRDefault="0035517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B1242C" w:rsidRDefault="0035517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B1242C" w:rsidRDefault="0035517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E70CD1" w:rsidRDefault="0035517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CE1DAD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330 кв.м ± 7.44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√330 * √((1 + 1.35²)/(2 * 1.35)) = 7.44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6360AC" w:rsidRDefault="0035517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AF1B59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E70CD1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Default="0035517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Default="0035517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76" w:rsidRPr="00DC26F1" w:rsidRDefault="0035517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5176" w:rsidRPr="00DC26F1" w:rsidRDefault="0035517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8030E7" w:rsidRDefault="0035517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8030E7" w:rsidRDefault="0035517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5176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5176" w:rsidRPr="00CD1C19" w:rsidRDefault="0035517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47:26:1118004:86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5176" w:rsidRPr="006360AC" w:rsidRDefault="0035517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5176" w:rsidRPr="00F70DBD" w:rsidRDefault="0035517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</w:tbl>
    <w:p w:rsidR="00355176" w:rsidRDefault="00355176"/>
    <w:sectPr w:rsidR="00355176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5176" w:rsidRDefault="00355176">
      <w:r>
        <w:separator/>
      </w:r>
    </w:p>
  </w:endnote>
  <w:endnote w:type="continuationSeparator" w:id="0">
    <w:p w:rsidR="00355176" w:rsidRDefault="00355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5176" w:rsidRDefault="00355176">
      <w:r>
        <w:separator/>
      </w:r>
    </w:p>
  </w:footnote>
  <w:footnote w:type="continuationSeparator" w:id="0">
    <w:p w:rsidR="00355176" w:rsidRDefault="00355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245577889">
    <w:abstractNumId w:val="33"/>
  </w:num>
  <w:num w:numId="2" w16cid:durableId="1236280100">
    <w:abstractNumId w:val="29"/>
  </w:num>
  <w:num w:numId="3" w16cid:durableId="1797723536">
    <w:abstractNumId w:val="39"/>
  </w:num>
  <w:num w:numId="4" w16cid:durableId="1525752492">
    <w:abstractNumId w:val="15"/>
  </w:num>
  <w:num w:numId="5" w16cid:durableId="33819754">
    <w:abstractNumId w:val="12"/>
  </w:num>
  <w:num w:numId="6" w16cid:durableId="1279336734">
    <w:abstractNumId w:val="28"/>
  </w:num>
  <w:num w:numId="7" w16cid:durableId="1130898234">
    <w:abstractNumId w:val="17"/>
  </w:num>
  <w:num w:numId="8" w16cid:durableId="274560070">
    <w:abstractNumId w:val="43"/>
  </w:num>
  <w:num w:numId="9" w16cid:durableId="836268448">
    <w:abstractNumId w:val="7"/>
  </w:num>
  <w:num w:numId="10" w16cid:durableId="521557033">
    <w:abstractNumId w:val="1"/>
  </w:num>
  <w:num w:numId="11" w16cid:durableId="2098867422">
    <w:abstractNumId w:val="13"/>
  </w:num>
  <w:num w:numId="12" w16cid:durableId="1075585309">
    <w:abstractNumId w:val="31"/>
  </w:num>
  <w:num w:numId="13" w16cid:durableId="1994598070">
    <w:abstractNumId w:val="25"/>
  </w:num>
  <w:num w:numId="14" w16cid:durableId="939752847">
    <w:abstractNumId w:val="32"/>
  </w:num>
  <w:num w:numId="15" w16cid:durableId="1243877480">
    <w:abstractNumId w:val="5"/>
  </w:num>
  <w:num w:numId="16" w16cid:durableId="1072578429">
    <w:abstractNumId w:val="36"/>
  </w:num>
  <w:num w:numId="17" w16cid:durableId="733427021">
    <w:abstractNumId w:val="0"/>
  </w:num>
  <w:num w:numId="18" w16cid:durableId="2023164335">
    <w:abstractNumId w:val="40"/>
  </w:num>
  <w:num w:numId="19" w16cid:durableId="799496621">
    <w:abstractNumId w:val="10"/>
  </w:num>
  <w:num w:numId="20" w16cid:durableId="1412192719">
    <w:abstractNumId w:val="4"/>
  </w:num>
  <w:num w:numId="21" w16cid:durableId="1210994459">
    <w:abstractNumId w:val="38"/>
  </w:num>
  <w:num w:numId="22" w16cid:durableId="726103009">
    <w:abstractNumId w:val="11"/>
  </w:num>
  <w:num w:numId="23" w16cid:durableId="791246022">
    <w:abstractNumId w:val="34"/>
  </w:num>
  <w:num w:numId="24" w16cid:durableId="516778203">
    <w:abstractNumId w:val="21"/>
  </w:num>
  <w:num w:numId="25" w16cid:durableId="529295371">
    <w:abstractNumId w:val="2"/>
  </w:num>
  <w:num w:numId="26" w16cid:durableId="197932362">
    <w:abstractNumId w:val="22"/>
  </w:num>
  <w:num w:numId="27" w16cid:durableId="111289071">
    <w:abstractNumId w:val="45"/>
  </w:num>
  <w:num w:numId="28" w16cid:durableId="1597517990">
    <w:abstractNumId w:val="30"/>
  </w:num>
  <w:num w:numId="29" w16cid:durableId="689717372">
    <w:abstractNumId w:val="37"/>
  </w:num>
  <w:num w:numId="30" w16cid:durableId="53552151">
    <w:abstractNumId w:val="14"/>
  </w:num>
  <w:num w:numId="31" w16cid:durableId="532379507">
    <w:abstractNumId w:val="6"/>
  </w:num>
  <w:num w:numId="32" w16cid:durableId="322438189">
    <w:abstractNumId w:val="8"/>
  </w:num>
  <w:num w:numId="33" w16cid:durableId="1334843137">
    <w:abstractNumId w:val="27"/>
  </w:num>
  <w:num w:numId="34" w16cid:durableId="853419974">
    <w:abstractNumId w:val="18"/>
  </w:num>
  <w:num w:numId="35" w16cid:durableId="1499035887">
    <w:abstractNumId w:val="19"/>
  </w:num>
  <w:num w:numId="36" w16cid:durableId="2140416854">
    <w:abstractNumId w:val="24"/>
  </w:num>
  <w:num w:numId="37" w16cid:durableId="1731415628">
    <w:abstractNumId w:val="3"/>
  </w:num>
  <w:num w:numId="38" w16cid:durableId="1536698022">
    <w:abstractNumId w:val="9"/>
  </w:num>
  <w:num w:numId="39" w16cid:durableId="30153505">
    <w:abstractNumId w:val="26"/>
  </w:num>
  <w:num w:numId="40" w16cid:durableId="1481918377">
    <w:abstractNumId w:val="44"/>
  </w:num>
  <w:num w:numId="41" w16cid:durableId="1827092537">
    <w:abstractNumId w:val="44"/>
    <w:lvlOverride w:ilvl="0">
      <w:startOverride w:val="1"/>
    </w:lvlOverride>
  </w:num>
  <w:num w:numId="42" w16cid:durableId="350688652">
    <w:abstractNumId w:val="44"/>
    <w:lvlOverride w:ilvl="0">
      <w:startOverride w:val="1"/>
    </w:lvlOverride>
  </w:num>
  <w:num w:numId="43" w16cid:durableId="1972633711">
    <w:abstractNumId w:val="44"/>
    <w:lvlOverride w:ilvl="0">
      <w:startOverride w:val="1"/>
    </w:lvlOverride>
  </w:num>
  <w:num w:numId="44" w16cid:durableId="1987320825">
    <w:abstractNumId w:val="16"/>
  </w:num>
  <w:num w:numId="45" w16cid:durableId="956760762">
    <w:abstractNumId w:val="20"/>
  </w:num>
  <w:num w:numId="46" w16cid:durableId="1240141023">
    <w:abstractNumId w:val="42"/>
  </w:num>
  <w:num w:numId="47" w16cid:durableId="1944994608">
    <w:abstractNumId w:val="41"/>
  </w:num>
  <w:num w:numId="48" w16cid:durableId="1621456658">
    <w:abstractNumId w:val="35"/>
  </w:num>
  <w:num w:numId="49" w16cid:durableId="131197728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55176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34AE0"/>
    <w:rsid w:val="00B4125C"/>
    <w:rsid w:val="00B60B00"/>
    <w:rsid w:val="00B61964"/>
    <w:rsid w:val="00B678B2"/>
    <w:rsid w:val="00B74391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22952</Words>
  <Characters>130827</Characters>
  <Application>Microsoft Office Word</Application>
  <DocSecurity>0</DocSecurity>
  <Lines>1090</Lines>
  <Paragraphs>306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153473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2026-07-28T22:59:00Z</dcterms:created>
  <dcterms:modified xsi:type="dcterms:W3CDTF">2026-07-28T22:59:00Z</dcterms:modified>
</cp:coreProperties>
</file>