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Ленинградская область, район Тосненский, СНТ Спутник массива Бабино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47:26:1118005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15.02.2026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КУВИ-001/2026-20137213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353824.27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2278244.45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353824.92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2278214.91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353845.46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2278215.32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 xml:space="preserve">Метод спутниковых </w:t>
            </w:r>
            <w:r w:rsidRPr="00737280">
              <w:rPr>
                <w:lang w:val="en-US"/>
              </w:rPr>
              <w:lastRenderedPageBreak/>
              <w:t>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lastRenderedPageBreak/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353845.04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2278244.70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353824.27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2278244.45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ином месте нахождения земельного участка, не являющегося объектом адресации,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10.16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+ 1.41²)/(2 * 1.41)) = 10.16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47:26:1118005:105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</w:t>
            </w:r>
            <w:r w:rsidRPr="008417BF">
              <w:rPr>
                <w:b/>
                <w:sz w:val="22"/>
                <w:szCs w:val="22"/>
              </w:rPr>
              <w:lastRenderedPageBreak/>
              <w:t>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lastRenderedPageBreak/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 xml:space="preserve">Метод </w:t>
            </w:r>
            <w:r w:rsidRPr="008417BF">
              <w:rPr>
                <w:b/>
                <w:sz w:val="22"/>
                <w:szCs w:val="22"/>
              </w:rPr>
              <w:lastRenderedPageBreak/>
              <w:t>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lastRenderedPageBreak/>
              <w:t xml:space="preserve">Формулы, </w:t>
            </w:r>
            <w:r w:rsidRPr="00A9191B">
              <w:rPr>
                <w:b/>
                <w:sz w:val="22"/>
                <w:szCs w:val="22"/>
              </w:rPr>
              <w:lastRenderedPageBreak/>
              <w:t xml:space="preserve">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lastRenderedPageBreak/>
              <w:t xml:space="preserve">Описание </w:t>
            </w:r>
            <w:r w:rsidRPr="000333FE">
              <w:rPr>
                <w:b/>
                <w:sz w:val="22"/>
                <w:szCs w:val="22"/>
              </w:rPr>
              <w:lastRenderedPageBreak/>
              <w:t>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354082.78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2278110.29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354082.97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2278077.40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354083.02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2278070.01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354112.09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2278069.71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354112.52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2278111.09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354082.78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2278110.29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47:26:1118005:105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47:26:1118005:105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1201 кв.м ± 14.23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√1201 * √((1 + 1.39²)/(2 * 1.39)) = 14.23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47:26:1118005:105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47:26:1118005:109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354142.57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2278111.68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354142.40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2278069.75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354142.44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2278066.97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354165.08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2278067.23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354164.87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2278076.08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354164.03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2278112.25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354142.57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2278111.68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47:26:1118005:109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36.18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47:26:1118005:109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990 кв.м ± 14.07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√990 * √((1 + 2.00²)/(2 * 2.00)) = 14.07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47:26:1118005:109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47:26:1118005:107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354112.52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2278111.09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354112.09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2278069.71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354142.40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2278069.75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354142.57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2278111.68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354112.52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2278111.09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47:26:1118005:107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47:26:1118005:107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1257 кв.м ± 14.55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√1257 * √((1 + 1.38²)/(2 * 1.38)) = 14.55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47:26:1118005:107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47:26:1118005:100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354042.68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2278075.69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354042.66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2278067.19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354042.81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2278041.45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354063.32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2278041.61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354063.15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2278075.61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354042.68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2278075.69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47:26:1118005:100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47:26:1118005:100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 кв.м ± 11.26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√700 * √((1 + 1.66²)/(2 * 1.66)) = 11.26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47:26:1118005:100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47:26:1118005:112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354190.87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2278151.92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354191.29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2278121.60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354211.41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2278122.09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354210.55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2278152.21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354190.87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2278151.92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47:26:1118005:112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47:26:1118005:112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+ 1.49²)/(2 * 1.49))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47:26:1118005:112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47:26:1118005:114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354210.55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2278152.21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0.20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354211.41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2278122.09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0.20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354231.53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2278122.57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0.20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354230.22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2278152.50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0.20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354210.55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2278152.21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0.20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47:26:1118005:114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47:26:1118005:114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+ 1.45²)/(2 * 1.45))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47:26:1118005:114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47:26:1118005:118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354252.94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2278113.33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354252.97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2278081.88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354272.66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2278082.27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354271.38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2278113.76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354252.94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2278113.33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47:26:1118005:118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47:26:1118005:118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+ 1.62²)/(2 * 1.62)) = 10.36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47:26:1118005:118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47:26:1118005:121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354294.76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2278114.16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354296.49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2278080.73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354313.41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2278081.23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354313.94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2278114.31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354294.76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2278114.16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47:26:1118005:121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47:26:1118005:121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+ 1.75²)/(2 * 1.75)) = 10.56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47:26:1118005:121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47:26:1118005:117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354252.94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2278113.33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354231.93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2278113.18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354232.42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2278066.92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354233.11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2278050.73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354253.45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2278051.21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354252.97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2278081.88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354252.94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2278113.33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47:26:1118005:117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46.26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47:26:1118005:117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1293 кв.м ± 18.34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√1293 * √((1 + 2.91²)/(2 * 2.91)) = 18.34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47:26:1118005:117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47:26:1118005:120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354271.38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2278113.76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354272.66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2278082.27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354272.73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2278079.37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354296.49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2278080.73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354294.76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2278114.16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354271.38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2278113.76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47:26:1118005:120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47:26:1118005:120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 кв.м ± 11.62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√800 * √((1 + 1.39²)/(2 * 1.39)) = 11.62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47:26:1118005:120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47:26:1118005:122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353705.14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2278141.75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353705.68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2278111.82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353725.91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2278112.43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353724.90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2278142.44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353705.14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2278141.75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47:26:1118005:122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47:26:1118005:122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+ 1.47²)/(2 * 1.47)) = 10.16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47:26:1118005:122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47:26:1118005:127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353811.85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2278039.19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353831.85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2278039.19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353831.85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2278069.19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353811.85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2278069.19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353811.85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2278039.19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47:26:1118005:127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47:26:1118005:127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+ 1.50²)/(2 * 1.50))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47:26:1118005:127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353893.49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2278245.87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353894.77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2278216.00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353903.23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2278216.35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353914.69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2278216.71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353913.91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2278246.58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353893.49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2278245.87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+ 1.44²)/(2 * 1.44))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353962.54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2278218.12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353982.54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2278218.12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353982.54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2278248.12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353962.54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2278248.12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353962.54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2278218.12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+ 1.50²)/(2 * 1.50))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47:26:1118005:140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353804.82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2278214.49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353804.82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2278184.74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353824.92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2278185.16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353824.92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2278214.91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353804.82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2278214.49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47:26:1118005:140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47:26:1118005:140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+ 1.50²)/(2 * 1.50))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47:26:1118005:140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353982.54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2278218.12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354002.54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2278218.12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354002.54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2278248.12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353982.54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2278248.12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353982.54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2278218.12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+ 1.50²)/(2 * 1.50))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354100.86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2278250.50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354100.69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2278237.93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354100.91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2278229.41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354100.77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2278219.61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354120.35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2278220.42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354120.67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2278250.85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354100.86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2278250.50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10.31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+ 1.56²)/(2 * 1.56)) = 10.31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354120.67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2278250.85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354120.35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2278220.42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354140.30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2278220.81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354140.56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2278220.82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354140.71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2278250.78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354120.67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2278250.85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10.25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+ 1.49²)/(2 * 1.49)) = 10.25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354189.40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2278191.99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354209.65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2278192.43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354210.14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2278222.74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354209.41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2278252.99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354189.04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2278252.52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354189.41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2278222.99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354189.40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2278191.99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1242 кв.м ± 17.93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√1242 * √((1 + 2.89²)/(2 * 2.89)) = 17.93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354210.14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2278222.74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354230.42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2278222.64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354231.06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2278253.05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354209.41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2278252.99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354210.14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2278222.74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 кв.м ± 10.37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√636 * √((1 + 1.40²)/(2 * 1.40)) = 10.37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354249.41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2278222.99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354269.49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2278222.74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354269.50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2278223.51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354268.81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2278250.96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354268.25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2278253.70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354231.06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2278253.05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354230.42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2278222.64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354249.41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2278222.99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37.20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1172 кв.м ± 13.87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√1172 * √((1 + 1.26²)/(2 * 1.26)) = 13.87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1161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354289.41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2278192.99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354309.41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2278192.99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354309.12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2278223.67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354289.50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2278223.22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354289.41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2278192.99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+ 1.53²)/(2 * 1.53))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354018.09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2278217.96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354039.64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2278217.99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354039.21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2278247.94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354017.63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2278247.66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354018.09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2278217.96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643 кв.м ± 10.38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√643 * √((1 + 1.36²)/(2 * 1.36)) = 10.38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354252.51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2278152.75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354258.05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2278153.01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354271.43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2278152.87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354291.10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2278154.41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354290.44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2278169.23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354312.31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2278170.87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354311.98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2278183.57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354250.43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2278183.09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354250.53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2278152.65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354252.51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2278152.75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61.55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1496 кв.м ± 17.30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√1496 * √((1 + 2.00²)/(2 * 2.00)) = 17.30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47:26:1118005:111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354192.12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2278112.10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354164.03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2278112.25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354164.87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2278076.08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354192.62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2278076.64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354192.12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2278112.10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47:26:1118005:111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36.18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35.46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47:26:1118005:111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1000 кв.м ± 12.83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√1000 * √((1 + 1.27²)/(2 * 1.27)) = 12.83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47:26:1118005:111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354249.95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2278193.07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354269.92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2278193.09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354269.49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2278222.74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354249.41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2278222.99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354249.95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2278193.07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+ 1.46²)/(2 * 1.46))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354209.61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2278181.79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354210.55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2278152.21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354230.22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2278152.50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354230.54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2278152.51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354229.98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2278182.26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354209.61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2278181.79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10.11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+ 1.44²)/(2 * 1.44)) = 10.11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354209.65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2278192.43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354230.09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2278192.41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354230.42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2278222.64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354210.14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2278222.74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354209.65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2278192.43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+ 1.46²)/(2 * 1.46))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354230.09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2278192.41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354249.95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2278193.07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354249.41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2278222.99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354230.42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2278222.64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354230.09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2278192.41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+ 1.54²)/(2 * 1.54))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354269.92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2278193.09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354289.41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2278192.99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354289.50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2278223.22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354269.49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2278222.74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354269.92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2278193.09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+ 1.51²)/(2 * 1.51))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354169.40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2278191.99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354189.40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2278191.99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354189.41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2278222.99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354169.40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2278221.99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354169.40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2278191.99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10.35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+ 1.55²)/(2 * 1.55)) = 10.35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354140.56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2278220.82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354140.30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2278220.81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354140.42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2278190.72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354160.42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2278190.97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354160.39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2278220.79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354140.56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2278220.82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+ 1.50²)/(2 * 1.50))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353703.87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2278242.79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353703.70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2278211.71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353724.20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2278212.27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353723.79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2278243.38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353703.87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2278242.79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629 кв.м ± 10.49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√629 * √((1 + 1.54²)/(2 * 1.54)) = 10.49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354018.01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2278188.87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354040.74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2278189.18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354040.84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2278193.57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354040.30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2278198.23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354039.64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2278217.99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354018.09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2278217.96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354018.01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2278188.87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641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√641 * √((1 + 1.28²)/(2 * 1.28))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353982.54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2278188.12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354002.54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2278188.12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354002.54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2278218.12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353982.54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2278218.12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353982.54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2278188.12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+ 1.50²)/(2 * 1.50))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353962.54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2278188.12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353982.54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2278188.12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353982.54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2278218.12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353962.54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2278218.12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353962.54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2278188.12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+ 1.50²)/(2 * 1.50))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353873.97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2278215.78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353874.42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2278186.30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353904.35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2278187.23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353903.23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2278216.35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353894.77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2278216.00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353873.97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2278215.78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865 кв.м ± 11.76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√865 * √((1 + 1.01²)/(2 * 1.01)) = 11.76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353854.26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2278215.29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353853.97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2278186.32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353874.42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2278186.30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353873.97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2278215.78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353854.26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2278215.29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+ 1.44²)/(2 * 1.44))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353875.22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2278146.01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353895.22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2278146.01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353894.67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2278176.40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353875.22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2278176.01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353875.22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2278146.01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10.19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+ 1.52²)/(2 * 1.52)) = 10.19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353825.41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2278145.19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353845.18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2278145.58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353845.09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2278175.12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353825.09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2278175.12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353825.41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2278145.19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10.11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+ 1.49²)/(2 * 1.49)) = 10.11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353824.92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2278214.91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353824.92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2278185.16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353845.86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2278185.57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353845.46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2278215.32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353824.92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2278214.91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+ 1.44²)/(2 * 1.44))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353805.09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2278145.12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353824.71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2278145.23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353825.41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2278145.19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353825.09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2278175.12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353805.03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2278174.93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353805.02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2278151.36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353805.09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2278145.12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10.19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+ 1.47²)/(2 * 1.47)) = 10.19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353855.22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2278146.01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353875.22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2278146.01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353875.22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2278176.01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353855.22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2278176.01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353855.22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2278146.01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+ 1.50²)/(2 * 1.50))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353764.07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2278243.30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353764.97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2278213.61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353785.07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2278214.03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353784.42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2278243.57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353764.07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2278243.30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+ 1.43²)/(2 * 1.43))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353744.70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2278212.83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353744.75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2278183.33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353765.05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2278183.63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353764.97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2278213.61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353744.70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2278212.83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10.21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+ 1.49²)/(2 * 1.49)) = 10.21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353764.22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2278173.76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353765.27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2278143.98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353785.12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2278144.63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353785.15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2278144.72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353785.18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2278174.36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353764.22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2278173.76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+ 1.45²)/(2 * 1.45))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353703.70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2278211.71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353704.24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2278182.10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353724.74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2278182.66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353724.20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2278212.27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353703.70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2278211.71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+ 1.43²)/(2 * 1.43))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353714.51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2278072.08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353747.30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2278072.50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353746.67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2278102.73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353707.03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2278101.85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353707.12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2278071.97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353714.51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2278072.08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 кв.м ± 14.11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√1200 * √((1 + 1.31²)/(2 * 1.31)) = 14.11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353744.78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2278173.02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353745.55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2278143.16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353765.27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2278143.98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353764.22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2278173.76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353744.78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2278173.02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√585 * √((1 + 1.49²)/(2 * 1.49))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353724.20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2278212.27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353724.74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2278182.66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353744.75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2278183.33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353744.70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2278212.83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353724.20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2278212.27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10.15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+ 1.47²)/(2 * 1.47)) = 10.15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353784.42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2278243.57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353785.07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2278214.03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353804.82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2278214.49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353804.48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2278244.16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353784.42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2278243.57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10.08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+ 1.48²)/(2 * 1.48)) = 10.08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353897.51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2278039.47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353896.58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2278065.43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353895.15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2278106.72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353876.76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2278106.19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353877.50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2278076.12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353877.80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2278039.41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353897.51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2278039.47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36.71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1267 кв.м ± 18.97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√1267 * √((1 + 3.24²)/(2 * 3.24)) = 18.97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353855.22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2278116.01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353896.33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2278116.57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353895.22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2278146.01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353875.22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2278146.01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353855.22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2278146.01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353855.22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2278116.01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1205 кв.м ± 14.23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√1205 * √((1 + 1.37²)/(2 * 1.37)) = 14.23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353837.80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2278104.64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353839.19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2278071.69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353849.77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2278072.18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353877.50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2278076.12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353876.76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2278106.19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353837.80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2278104.64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38.99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1235 кв.м ± 14.12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√1235 * √((1 + 1.15²)/(2 * 1.15)) = 14.12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353804.48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2278244.16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353804.82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2278214.49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353824.92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2278214.91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353824.27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2278244.45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353804.48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2278244.16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10.08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+ 1.47²)/(2 * 1.47)) = 10.08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353924.85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2278106.37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353895.15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2278106.72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353896.58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2278065.43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353925.74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2278065.79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353925.21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2278078.90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353924.85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2278106.37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 кв.м ± 14.17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√1200 * √((1 + 1.35²)/(2 * 1.35)) = 14.17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353935.60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2278146.98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353936.27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2278117.76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353956.75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2278117.92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353955.56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2278147.20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353935.60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2278146.98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9.99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√592 * √((1 + 1.39²)/(2 * 1.39)) = 9.99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47:26:1118005:89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353895.22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2278146.01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353896.33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2278116.57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353916.32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2278117.21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353936.27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2278117.76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353935.60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2278146.98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353895.22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2278146.01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47:26:1118005:89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47:26:1118005:89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1178 кв.м ± 14.04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√1178 * √((1 + 1.35²)/(2 * 1.35)) = 14.04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47:26:1118005:89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47:26:1118005:95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353976.92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2278147.99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353977.23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2278118.09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353997.23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2278118.12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353996.69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2278148.60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353976.92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2278147.99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47:26:1118005:95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47:26:1118005:95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+ 1.50²)/(2 * 1.50))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47:26:1118005:95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47:26:1118005:96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353998.58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2278066.02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353997.97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2278107.54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353976.78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2278107.68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353976.46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2278066.07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353998.58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2278066.02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47:26:1118005:96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47:26:1118005:96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 кв.м ± 13.18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√900 * √((1 + 1.88²)/(2 * 1.88)) = 13.18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47:26:1118005:96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353955.56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2278147.20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353956.75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2278117.92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353977.23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2278118.09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353976.92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2278147.99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353955.56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2278147.20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10.22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+ 1.39²)/(2 * 1.39)) = 10.22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47:26:1118005:99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354042.12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2278109.32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354042.68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2278085.65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354042.68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2278075.69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354063.15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2278075.93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354063.15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2278077.33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354063.14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2278110.01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354042.12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2278109.32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47:26:1118005:99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47:26:1118005:99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 кв.м ± 11.21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√700 * √((1 + 1.63²)/(2 * 1.63)) = 11.21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47:26:1118005:99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354189.24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2278181.31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354190.87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2278151.92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354210.55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2278152.21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354209.61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2278181.79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354189.24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2278181.31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+ 1.40²)/(2 * 1.40))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659B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E30EC3" w:rsidRDefault="002659B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47:26:1118005:81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659BD" w:rsidRPr="003603C1" w:rsidRDefault="002659B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659BD" w:rsidRPr="00A868BD" w:rsidRDefault="002659B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A9191B" w:rsidRDefault="002659B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659BD" w:rsidRPr="008417BF" w:rsidRDefault="002659B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8417BF" w:rsidRDefault="002659B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8417BF" w:rsidRDefault="002659B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8417BF" w:rsidRDefault="002659B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B43A2" w:rsidRDefault="002659B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E35930" w:rsidRDefault="002659B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EB43A2" w:rsidRDefault="002659B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5B4FA1" w:rsidRDefault="002659B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353785.12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2278144.63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353785.48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2278113.91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353805.94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2278113.98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353805.09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2278145.12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353793.14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2278144.71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353785.12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8F4E28">
            <w:pPr>
              <w:spacing w:before="120" w:after="120"/>
            </w:pPr>
            <w:r w:rsidRPr="009067AB">
              <w:rPr>
                <w:lang w:val="en-US"/>
              </w:rPr>
              <w:t>2278144.63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737280" w:rsidRDefault="002659B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0333FE" w:rsidRDefault="002659B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47:26:1118005:81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Default="002659B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659BD" w:rsidRPr="00666D74" w:rsidRDefault="002659B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66D74" w:rsidRDefault="002659B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B4FA1" w:rsidRDefault="002659B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47:26:1118005:81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666D74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1242C" w:rsidRDefault="002659B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1242C" w:rsidRDefault="002659B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1242C" w:rsidRDefault="002659B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E70CD1" w:rsidRDefault="002659B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CE1DA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10.40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+ 1.50²)/(2 * 1.50)) = 10.40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6360AC" w:rsidRDefault="002659B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AF1B59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E70CD1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Default="002659B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DC26F1" w:rsidRDefault="002659B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DC26F1" w:rsidRDefault="002659B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8030E7" w:rsidRDefault="002659B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8030E7" w:rsidRDefault="002659B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659BD" w:rsidRPr="00CD1C19" w:rsidRDefault="002659B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47:26:1118005:81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6360AC" w:rsidRDefault="002659B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F70DBD" w:rsidRDefault="002659B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Default="002659B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659B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872610" w:rsidRDefault="002659B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59BD" w:rsidRPr="00786373" w:rsidRDefault="002659B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2E139C" w:rsidRDefault="002659B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Pr="00BB7DA2" w:rsidRDefault="002659B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354209.03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2278240.43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354208.78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2278246.39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354201.61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2278246.15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354201.73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2278242.47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354200.14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2278242.41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354200.22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2278240.14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354209.03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2278240.43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47:26:0000000:18861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634EE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47:26:1118005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DF6CF8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Pr="005E14F4" w:rsidRDefault="002659B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47:26:0000000:18861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A552E8" w:rsidRDefault="002659B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Default="002659B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659B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872610" w:rsidRDefault="002659B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59BD" w:rsidRPr="00786373" w:rsidRDefault="002659B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2E139C" w:rsidRDefault="002659B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Pr="00BB7DA2" w:rsidRDefault="002659B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354184.84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2278236.87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354184.68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2278245.87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354176.30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2278245.90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354176.27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2278236.92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354184.84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2278236.87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47:26:0000000:19247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634EE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47:26:1118005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DF6CF8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Pr="005E14F4" w:rsidRDefault="002659B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47:26:0000000:19247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A552E8" w:rsidRDefault="002659B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Default="002659B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659B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872610" w:rsidRDefault="002659B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59BD" w:rsidRPr="00786373" w:rsidRDefault="002659B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2E139C" w:rsidRDefault="002659B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Pr="00BB7DA2" w:rsidRDefault="002659B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353791.44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2278239.22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353791.53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2278232.54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353797.95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2278232.63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353797.85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2278239.32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353791.44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2278239.22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47:26:0000000:23829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634EE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47:26:1118005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DF6CF8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Pr="005E14F4" w:rsidRDefault="002659B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47:26:0000000:23829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A552E8" w:rsidRDefault="002659B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Default="002659B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659B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872610" w:rsidRDefault="002659B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59BD" w:rsidRPr="00786373" w:rsidRDefault="002659B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2E139C" w:rsidRDefault="002659B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Pr="00BB7DA2" w:rsidRDefault="002659B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353784.02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2278137.51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353784.08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2278143.19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353776.11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2278143.19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353776.11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2278140.79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353778.25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2278140.79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353778.25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2278137.55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353784.02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2278137.51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47:26:0000000:24791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634EE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47:26:1118005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DF6CF8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Pr="005E14F4" w:rsidRDefault="002659B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47:26:0000000:24791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A552E8" w:rsidRDefault="002659B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Default="002659B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659B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872610" w:rsidRDefault="002659B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59BD" w:rsidRPr="00786373" w:rsidRDefault="002659B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2E139C" w:rsidRDefault="002659B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Pr="00BB7DA2" w:rsidRDefault="002659B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353953.18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2278151.17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353953.09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2278158.99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353947.61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2278158.93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353947.69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2278151.11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353953.18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2278151.17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47:26:0000000:26533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634EE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47:26:1118005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DF6CF8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Pr="005E14F4" w:rsidRDefault="002659B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47:26:0000000:26533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A552E8" w:rsidRDefault="002659B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Default="002659B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659B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872610" w:rsidRDefault="002659B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59BD" w:rsidRPr="00786373" w:rsidRDefault="002659B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2E139C" w:rsidRDefault="002659B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Pr="00BB7DA2" w:rsidRDefault="002659B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354035.05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2278164.99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354034.64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2278173.03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354028.44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2278172.70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354028.68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2278168.17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354027.61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2278168.11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354027.80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2278164.62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354035.05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2278164.99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47:26:0000000:25438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634EE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47:26:1118005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DF6CF8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Pr="005E14F4" w:rsidRDefault="002659B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47:26:0000000:25438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A552E8" w:rsidRDefault="002659B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Default="002659B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659B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872610" w:rsidRDefault="002659B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59BD" w:rsidRPr="00786373" w:rsidRDefault="002659B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2E139C" w:rsidRDefault="002659B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Pr="00BB7DA2" w:rsidRDefault="002659B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353759.81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2278198.20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353759.87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2278188.88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353763.97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2278188.91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353763.90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2278198.23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353759.81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2278198.20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47:26:0000000:25665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634EE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47:26:1118005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DF6CF8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Pr="005E14F4" w:rsidRDefault="002659B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47:26:0000000:25665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A552E8" w:rsidRDefault="002659B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Default="002659B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659B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872610" w:rsidRDefault="002659B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59BD" w:rsidRPr="00786373" w:rsidRDefault="002659B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2E139C" w:rsidRDefault="002659B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Pr="00BB7DA2" w:rsidRDefault="002659B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354247.00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2278095.64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354246.24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2278109.27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354237.67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2278108.79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354238.03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2278102.43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354242.67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2278102.69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354243.08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2278095.42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354247.00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2278095.64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47:26:0000000:26607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634EE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47:26:1118005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DF6CF8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Pr="005E14F4" w:rsidRDefault="002659B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47:26:0000000:26607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A552E8" w:rsidRDefault="002659B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Default="002659B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659B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872610" w:rsidRDefault="002659B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59BD" w:rsidRPr="00786373" w:rsidRDefault="002659B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2E139C" w:rsidRDefault="002659B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Pr="00BB7DA2" w:rsidRDefault="002659B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353733.97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2278087.94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353739.31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2278087.98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353739.26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2278095.12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353733.96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2278095.08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353733.97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2278087.94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47:26:0000000:27096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634EE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47:26:1118005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DF6CF8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Pr="005E14F4" w:rsidRDefault="002659B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47:26:0000000:27096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A552E8" w:rsidRDefault="002659B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Default="002659B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659B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872610" w:rsidRDefault="002659B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59BD" w:rsidRPr="00786373" w:rsidRDefault="002659B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2E139C" w:rsidRDefault="002659B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Pr="00BB7DA2" w:rsidRDefault="002659B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353964.09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2278100.85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353964.21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2278094.30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353968.78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2278094.38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353968.67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2278100.93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353964.09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2278100.85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47:26:0000000:37267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634EE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47:26:1118005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DF6CF8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Pr="005E14F4" w:rsidRDefault="002659B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47:26:0000000:37267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A552E8" w:rsidRDefault="002659B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Default="002659B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659B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872610" w:rsidRDefault="002659B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59BD" w:rsidRPr="00786373" w:rsidRDefault="002659B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2E139C" w:rsidRDefault="002659B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Pr="00BB7DA2" w:rsidRDefault="002659B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354224.81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2278168.71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354224.60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2278177.66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354218.84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2278177.63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354218.89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2278168.57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354224.81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2278168.71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47:26:1118005:129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634EE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47:26:1118005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DF6CF8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Pr="005E14F4" w:rsidRDefault="002659B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47:26:1118005:129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A552E8" w:rsidRDefault="002659B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Default="002659B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659B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872610" w:rsidRDefault="002659B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59BD" w:rsidRPr="00786373" w:rsidRDefault="002659B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2E139C" w:rsidRDefault="002659B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Pr="00BB7DA2" w:rsidRDefault="002659B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353878.66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2278103.55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353878.80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2278098.22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353888.06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2278098.47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353887.91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2278103.80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353878.66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2278103.55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47:26:1118005:130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634EE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47:26:1118005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DF6CF8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Pr="005E14F4" w:rsidRDefault="002659B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47:26:1118005:130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A552E8" w:rsidRDefault="002659B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Default="002659B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659B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872610" w:rsidRDefault="002659B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59BD" w:rsidRPr="00786373" w:rsidRDefault="002659B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2E139C" w:rsidRDefault="002659B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Pr="00BB7DA2" w:rsidRDefault="002659B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354287.48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2278238.96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354287.19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2278243.43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354278.75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2278242.74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354279.02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2278238.21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354287.48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2278238.96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47:26:1118005:132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634EE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47:26:1118005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DF6CF8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Pr="005E14F4" w:rsidRDefault="002659B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47:26:1118005:132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A552E8" w:rsidRDefault="002659B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Default="002659B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659B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872610" w:rsidRDefault="002659B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59BD" w:rsidRPr="00786373" w:rsidRDefault="002659B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2E139C" w:rsidRDefault="002659B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Pr="00BB7DA2" w:rsidRDefault="002659B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353739.32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2278187.39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353738.58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2278193.49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353732.73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2278192.79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353733.44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2278186.76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353739.32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2278187.39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47:26:1118005:134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634EE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47:26:1118005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DF6CF8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Pr="005E14F4" w:rsidRDefault="002659B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47:26:1118005:134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A552E8" w:rsidRDefault="002659B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Default="002659B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659B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872610" w:rsidRDefault="002659B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59BD" w:rsidRPr="00786373" w:rsidRDefault="002659B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2E139C" w:rsidRDefault="002659B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Pr="00BB7DA2" w:rsidRDefault="002659B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353803.72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2278039.26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353803.77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2278045.16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353796.04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2278045.22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353796.01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2278041.32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353797.72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2278041.30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353797.70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2278039.31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353803.72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2278039.26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47:26:1118005:136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634EE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47:26:1118005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DF6CF8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Pr="005E14F4" w:rsidRDefault="002659B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47:26:1118005:136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A552E8" w:rsidRDefault="002659B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Default="002659B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659B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872610" w:rsidRDefault="002659B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59BD" w:rsidRPr="00786373" w:rsidRDefault="002659B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2E139C" w:rsidRDefault="002659B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Pr="00BB7DA2" w:rsidRDefault="002659B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353710.83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2278155.06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353711.00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2278148.56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353721.08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2278148.82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353720.95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2278153.85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353719.35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2278153.81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353719.31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2278155.28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353710.83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2278155.06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47:26:1118005:137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634EE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47:26:1118005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DF6CF8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Pr="005E14F4" w:rsidRDefault="002659B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47:26:1118005:137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A552E8" w:rsidRDefault="002659B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Default="002659B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659B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872610" w:rsidRDefault="002659B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59BD" w:rsidRPr="00786373" w:rsidRDefault="002659B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2E139C" w:rsidRDefault="002659B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Pr="00BB7DA2" w:rsidRDefault="002659B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354118.44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2278194.96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354118.43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2278202.13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354109.46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2278202.00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354109.56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2278194.96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354118.44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2278194.96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47:26:1118005:138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634EE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47:26:1118005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DF6CF8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Pr="005E14F4" w:rsidRDefault="002659B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47:26:1118005:138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A552E8" w:rsidRDefault="002659B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Default="002659B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659B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872610" w:rsidRDefault="002659B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59BD" w:rsidRPr="00786373" w:rsidRDefault="002659B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2E139C" w:rsidRDefault="002659B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Pr="00BB7DA2" w:rsidRDefault="002659B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354182.99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2278208.66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354182.92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2278203.22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354188.71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2278203.14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354188.75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2278205.95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354187.11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2278205.97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354187.09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2278208.60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354182.99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2278208.66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47:26:1118005:135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634EE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47:26:1118005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DF6CF8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Pr="005E14F4" w:rsidRDefault="002659B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47:26:1118005:135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A552E8" w:rsidRDefault="002659B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Default="002659B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659B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872610" w:rsidRDefault="002659B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659BD" w:rsidRPr="00786373" w:rsidRDefault="002659B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659BD" w:rsidRPr="002E139C" w:rsidRDefault="002659B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659BD" w:rsidRPr="00BB7DA2" w:rsidRDefault="002659B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BB7DA2" w:rsidRDefault="002659B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354217.18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2278247.14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354217.27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2278238.31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354222.74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2278238.37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354222.65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2278247.13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AB6621" w:rsidRDefault="002659B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354217.18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2278247.14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9067AB" w:rsidRDefault="002659B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Default="002659B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E14F4" w:rsidRDefault="002659B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47:26:1118005:139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634EE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590258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59BD" w:rsidRPr="00F13182" w:rsidRDefault="002659B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</w:pPr>
            <w:r w:rsidRPr="00BE7498">
              <w:rPr>
                <w:lang w:val="en-US"/>
              </w:rPr>
              <w:t>47:26:1118005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659BD" w:rsidRPr="00546C11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DF6CF8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Pr="00BE7498" w:rsidRDefault="002659B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BE7498" w:rsidRDefault="002659B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659BD" w:rsidRPr="005E14F4" w:rsidRDefault="002659B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47:26:1118005:139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659BD" w:rsidRDefault="002659B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659BD" w:rsidRPr="00A552E8" w:rsidRDefault="002659BD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2659BD" w:rsidRDefault="002659BD"/>
    <w:sectPr w:rsidR="002659BD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659BD" w:rsidRDefault="002659BD">
      <w:r>
        <w:separator/>
      </w:r>
    </w:p>
  </w:endnote>
  <w:endnote w:type="continuationSeparator" w:id="0">
    <w:p w:rsidR="002659BD" w:rsidRDefault="00265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659BD" w:rsidRDefault="002659BD">
      <w:r>
        <w:separator/>
      </w:r>
    </w:p>
  </w:footnote>
  <w:footnote w:type="continuationSeparator" w:id="0">
    <w:p w:rsidR="002659BD" w:rsidRDefault="00265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4305209">
    <w:abstractNumId w:val="33"/>
  </w:num>
  <w:num w:numId="2" w16cid:durableId="2019118722">
    <w:abstractNumId w:val="29"/>
  </w:num>
  <w:num w:numId="3" w16cid:durableId="1978995906">
    <w:abstractNumId w:val="39"/>
  </w:num>
  <w:num w:numId="4" w16cid:durableId="2031106836">
    <w:abstractNumId w:val="15"/>
  </w:num>
  <w:num w:numId="5" w16cid:durableId="1733121270">
    <w:abstractNumId w:val="12"/>
  </w:num>
  <w:num w:numId="6" w16cid:durableId="413285035">
    <w:abstractNumId w:val="28"/>
  </w:num>
  <w:num w:numId="7" w16cid:durableId="71203648">
    <w:abstractNumId w:val="17"/>
  </w:num>
  <w:num w:numId="8" w16cid:durableId="1802770866">
    <w:abstractNumId w:val="43"/>
  </w:num>
  <w:num w:numId="9" w16cid:durableId="1848783814">
    <w:abstractNumId w:val="7"/>
  </w:num>
  <w:num w:numId="10" w16cid:durableId="1016034145">
    <w:abstractNumId w:val="1"/>
  </w:num>
  <w:num w:numId="11" w16cid:durableId="366177524">
    <w:abstractNumId w:val="13"/>
  </w:num>
  <w:num w:numId="12" w16cid:durableId="284778269">
    <w:abstractNumId w:val="31"/>
  </w:num>
  <w:num w:numId="13" w16cid:durableId="997265764">
    <w:abstractNumId w:val="25"/>
  </w:num>
  <w:num w:numId="14" w16cid:durableId="1663510359">
    <w:abstractNumId w:val="32"/>
  </w:num>
  <w:num w:numId="15" w16cid:durableId="2129469155">
    <w:abstractNumId w:val="5"/>
  </w:num>
  <w:num w:numId="16" w16cid:durableId="460928778">
    <w:abstractNumId w:val="36"/>
  </w:num>
  <w:num w:numId="17" w16cid:durableId="197205612">
    <w:abstractNumId w:val="0"/>
  </w:num>
  <w:num w:numId="18" w16cid:durableId="2137990883">
    <w:abstractNumId w:val="40"/>
  </w:num>
  <w:num w:numId="19" w16cid:durableId="1261568771">
    <w:abstractNumId w:val="10"/>
  </w:num>
  <w:num w:numId="20" w16cid:durableId="943152017">
    <w:abstractNumId w:val="4"/>
  </w:num>
  <w:num w:numId="21" w16cid:durableId="11802750">
    <w:abstractNumId w:val="38"/>
  </w:num>
  <w:num w:numId="22" w16cid:durableId="929703614">
    <w:abstractNumId w:val="11"/>
  </w:num>
  <w:num w:numId="23" w16cid:durableId="1530334499">
    <w:abstractNumId w:val="34"/>
  </w:num>
  <w:num w:numId="24" w16cid:durableId="697657366">
    <w:abstractNumId w:val="21"/>
  </w:num>
  <w:num w:numId="25" w16cid:durableId="2143375661">
    <w:abstractNumId w:val="2"/>
  </w:num>
  <w:num w:numId="26" w16cid:durableId="1530992770">
    <w:abstractNumId w:val="22"/>
  </w:num>
  <w:num w:numId="27" w16cid:durableId="1788036682">
    <w:abstractNumId w:val="45"/>
  </w:num>
  <w:num w:numId="28" w16cid:durableId="583875160">
    <w:abstractNumId w:val="30"/>
  </w:num>
  <w:num w:numId="29" w16cid:durableId="881139649">
    <w:abstractNumId w:val="37"/>
  </w:num>
  <w:num w:numId="30" w16cid:durableId="220603644">
    <w:abstractNumId w:val="14"/>
  </w:num>
  <w:num w:numId="31" w16cid:durableId="1023508042">
    <w:abstractNumId w:val="6"/>
  </w:num>
  <w:num w:numId="32" w16cid:durableId="1743287214">
    <w:abstractNumId w:val="8"/>
  </w:num>
  <w:num w:numId="33" w16cid:durableId="945192102">
    <w:abstractNumId w:val="27"/>
  </w:num>
  <w:num w:numId="34" w16cid:durableId="1699618443">
    <w:abstractNumId w:val="18"/>
  </w:num>
  <w:num w:numId="35" w16cid:durableId="923761774">
    <w:abstractNumId w:val="19"/>
  </w:num>
  <w:num w:numId="36" w16cid:durableId="1098066685">
    <w:abstractNumId w:val="24"/>
  </w:num>
  <w:num w:numId="37" w16cid:durableId="435561105">
    <w:abstractNumId w:val="3"/>
  </w:num>
  <w:num w:numId="38" w16cid:durableId="2097706569">
    <w:abstractNumId w:val="9"/>
  </w:num>
  <w:num w:numId="39" w16cid:durableId="781648372">
    <w:abstractNumId w:val="26"/>
  </w:num>
  <w:num w:numId="40" w16cid:durableId="1368993780">
    <w:abstractNumId w:val="44"/>
  </w:num>
  <w:num w:numId="41" w16cid:durableId="1354110874">
    <w:abstractNumId w:val="44"/>
    <w:lvlOverride w:ilvl="0">
      <w:startOverride w:val="1"/>
    </w:lvlOverride>
  </w:num>
  <w:num w:numId="42" w16cid:durableId="1379821257">
    <w:abstractNumId w:val="44"/>
    <w:lvlOverride w:ilvl="0">
      <w:startOverride w:val="1"/>
    </w:lvlOverride>
  </w:num>
  <w:num w:numId="43" w16cid:durableId="1144347898">
    <w:abstractNumId w:val="44"/>
    <w:lvlOverride w:ilvl="0">
      <w:startOverride w:val="1"/>
    </w:lvlOverride>
  </w:num>
  <w:num w:numId="44" w16cid:durableId="1861699607">
    <w:abstractNumId w:val="16"/>
  </w:num>
  <w:num w:numId="45" w16cid:durableId="393116534">
    <w:abstractNumId w:val="20"/>
  </w:num>
  <w:num w:numId="46" w16cid:durableId="1797142117">
    <w:abstractNumId w:val="42"/>
  </w:num>
  <w:num w:numId="47" w16cid:durableId="288974582">
    <w:abstractNumId w:val="41"/>
  </w:num>
  <w:num w:numId="48" w16cid:durableId="1811508216">
    <w:abstractNumId w:val="35"/>
  </w:num>
  <w:num w:numId="49" w16cid:durableId="181410441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2589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659BD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D5E81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6</Pages>
  <Words>38282</Words>
  <Characters>218214</Characters>
  <Application>Microsoft Office Word</Application>
  <DocSecurity>0</DocSecurity>
  <Lines>1818</Lines>
  <Paragraphs>511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255985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2026-07-29T18:27:00Z</dcterms:created>
  <dcterms:modified xsi:type="dcterms:W3CDTF">2026-07-29T18:27:00Z</dcterms:modified>
</cp:coreProperties>
</file>