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206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2"/>
        <w:gridCol w:w="554"/>
        <w:gridCol w:w="9"/>
        <w:gridCol w:w="578"/>
        <w:gridCol w:w="338"/>
        <w:gridCol w:w="360"/>
        <w:gridCol w:w="575"/>
        <w:gridCol w:w="39"/>
        <w:gridCol w:w="100"/>
        <w:gridCol w:w="838"/>
        <w:gridCol w:w="12"/>
        <w:gridCol w:w="281"/>
        <w:gridCol w:w="285"/>
        <w:gridCol w:w="145"/>
        <w:gridCol w:w="140"/>
        <w:gridCol w:w="495"/>
        <w:gridCol w:w="772"/>
        <w:gridCol w:w="294"/>
        <w:gridCol w:w="279"/>
        <w:gridCol w:w="857"/>
        <w:gridCol w:w="280"/>
        <w:gridCol w:w="709"/>
        <w:gridCol w:w="329"/>
        <w:gridCol w:w="1235"/>
      </w:tblGrid>
      <w:tr w:rsidR="00A61837" w:rsidRPr="004A75A7" w:rsidTr="008E1B38">
        <w:trPr>
          <w:trHeight w:val="480"/>
        </w:trPr>
        <w:tc>
          <w:tcPr>
            <w:tcW w:w="10206" w:type="dxa"/>
            <w:gridSpan w:val="24"/>
            <w:vMerge w:val="restart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КАРТА-ПЛАН ТЕРРИТОРИИ</w:t>
            </w:r>
          </w:p>
        </w:tc>
      </w:tr>
      <w:tr w:rsidR="00A61837" w:rsidRPr="004A75A7" w:rsidTr="008E1B38">
        <w:trPr>
          <w:trHeight w:val="322"/>
        </w:trPr>
        <w:tc>
          <w:tcPr>
            <w:tcW w:w="10206" w:type="dxa"/>
            <w:gridSpan w:val="24"/>
            <w:vMerge/>
            <w:tcBorders>
              <w:top w:val="single" w:sz="2" w:space="0" w:color="000000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A75A7" w:rsidRDefault="00A61837" w:rsidP="008E1B38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61837" w:rsidRPr="004A75A7" w:rsidTr="008E1B38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8D40AA" w:rsidRDefault="00A61837" w:rsidP="008E1B38">
            <w:pPr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8D40AA">
              <w:rPr>
                <w:b/>
                <w:sz w:val="28"/>
                <w:szCs w:val="28"/>
              </w:rPr>
              <w:t>Пояснительная записка</w:t>
            </w:r>
          </w:p>
        </w:tc>
      </w:tr>
      <w:tr w:rsidR="00A61837" w:rsidRPr="004A75A7" w:rsidTr="008E1B38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u w:val="single"/>
                <w:lang w:val="ru-RU"/>
              </w:rPr>
            </w:pPr>
            <w:r w:rsidRPr="00FB5EE8">
              <w:rPr>
                <w:b/>
                <w:lang w:val="ru-RU"/>
              </w:rPr>
              <w:t>1.</w:t>
            </w:r>
            <w:r w:rsidRPr="00FB5EE8">
              <w:rPr>
                <w:b/>
              </w:rPr>
              <w:t> </w:t>
            </w:r>
            <w:r w:rsidRPr="00FB5EE8">
              <w:rPr>
                <w:b/>
                <w:lang w:val="ru-RU"/>
              </w:rPr>
              <w:t>Сведения о территории выполнения комплексных кадастровых работ:</w:t>
            </w:r>
            <w:r w:rsidRPr="00936DD4">
              <w:rPr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Российская Федерация, 187070, Ленинградская область, район Тосненский, СНТ Нева массива Бабино территория</w:t>
            </w:r>
            <w:r>
              <w:rPr>
                <w:u w:val="single"/>
                <w:lang w:val="ru-RU"/>
              </w:rPr>
              <w:t xml:space="preserve"> </w:t>
            </w:r>
            <w:r w:rsidRPr="00FB5EE8">
              <w:rPr>
                <w:u w:val="single"/>
                <w:lang w:val="ru-RU"/>
              </w:rPr>
              <w:t>47:26:1119004</w:t>
            </w:r>
          </w:p>
          <w:p w:rsidR="00A61837" w:rsidRPr="00E55487" w:rsidRDefault="00A61837" w:rsidP="008E1B38">
            <w:pPr>
              <w:pStyle w:val="a7"/>
              <w:spacing w:after="120"/>
              <w:jc w:val="both"/>
              <w:rPr>
                <w:lang w:val="ru-RU"/>
              </w:rPr>
            </w:pPr>
            <w:r w:rsidRPr="00E55487">
              <w:rPr>
                <w:sz w:val="20"/>
                <w:lang w:val="ru-RU"/>
              </w:rPr>
              <w:t>(наименование субъекта Российской Федерации, муниципального образования, населенного пункта, уникальные учетные номера кадастровых кварталов, иные сведения, позволяющие определить местоположение территории, на которой выполняются комплексные кадастровые работы</w:t>
            </w:r>
            <w:r>
              <w:rPr>
                <w:sz w:val="20"/>
                <w:lang w:val="ru-RU"/>
              </w:rPr>
              <w:t>, например, наименование садоводческого или огороднического некоммерческого товарищества, гаражного кооператива, элемента планировочной структуры</w:t>
            </w:r>
            <w:r w:rsidRPr="00E55487">
              <w:rPr>
                <w:sz w:val="20"/>
                <w:lang w:val="ru-RU"/>
              </w:rPr>
              <w:t>)</w:t>
            </w:r>
          </w:p>
        </w:tc>
      </w:tr>
      <w:tr w:rsidR="00A61837" w:rsidRPr="004A75A7" w:rsidTr="008E1B38">
        <w:trPr>
          <w:trHeight w:val="789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contextualSpacing w:val="0"/>
              <w:jc w:val="left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2. Основания выполнения комплексных кадастровых работ:</w:t>
            </w:r>
          </w:p>
          <w:p w:rsidR="00A61837" w:rsidRPr="00E55487" w:rsidRDefault="00A61837" w:rsidP="008E1B38">
            <w:pPr>
              <w:pStyle w:val="a7"/>
              <w:spacing w:after="120"/>
              <w:jc w:val="left"/>
              <w:rPr>
                <w:b/>
                <w:lang w:val="ru-RU"/>
              </w:rPr>
            </w:pPr>
            <w:r w:rsidRPr="00E55487">
              <w:rPr>
                <w:sz w:val="22"/>
                <w:szCs w:val="22"/>
                <w:lang w:val="ru-RU"/>
              </w:rPr>
              <w:t>Наименование, дата и номер документа, на основании которого выполняются комплексные кадастровые работы:</w:t>
            </w:r>
            <w:r>
              <w:rPr>
                <w:sz w:val="22"/>
                <w:szCs w:val="22"/>
                <w:lang w:val="ru-RU"/>
              </w:rPr>
              <w:t xml:space="preserve"> </w:t>
            </w:r>
            <w:r w:rsidRPr="00172FF9">
              <w:rPr>
                <w:sz w:val="22"/>
                <w:u w:val="single"/>
                <w:lang w:val="ru-RU"/>
              </w:rPr>
              <w:t>Муниципальный контракт №0145300006326000006 от 11.03.2026</w:t>
            </w:r>
          </w:p>
        </w:tc>
      </w:tr>
      <w:tr w:rsidR="00A61837" w:rsidRPr="004A75A7" w:rsidTr="008E1B38">
        <w:tc>
          <w:tcPr>
            <w:tcW w:w="10206" w:type="dxa"/>
            <w:gridSpan w:val="2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E55487" w:rsidRDefault="00A61837" w:rsidP="008E1B38">
            <w:pPr>
              <w:pStyle w:val="a7"/>
              <w:spacing w:before="120" w:after="120"/>
              <w:jc w:val="left"/>
              <w:rPr>
                <w:sz w:val="22"/>
                <w:szCs w:val="22"/>
                <w:lang w:val="ru-RU"/>
              </w:rPr>
            </w:pPr>
            <w:r w:rsidRPr="00FB5EE8">
              <w:rPr>
                <w:b/>
                <w:lang w:val="ru-RU"/>
              </w:rPr>
              <w:t>3. Дата подготовки карты-плана территории</w:t>
            </w:r>
            <w:r w:rsidRPr="00FB5EE8">
              <w:rPr>
                <w:lang w:val="ru-RU"/>
              </w:rPr>
              <w:t>:</w:t>
            </w:r>
            <w:r>
              <w:rPr>
                <w:lang w:val="ru-RU"/>
              </w:rPr>
              <w:t xml:space="preserve"> </w:t>
            </w:r>
            <w:r w:rsidRPr="00484ED8">
              <w:rPr>
                <w:sz w:val="22"/>
                <w:u w:val="single"/>
                <w:lang w:val="ru-RU"/>
              </w:rPr>
              <w:t>01.07.2026</w:t>
            </w:r>
          </w:p>
        </w:tc>
      </w:tr>
      <w:tr w:rsidR="00A61837" w:rsidRPr="004A75A7" w:rsidTr="008E1B38">
        <w:tc>
          <w:tcPr>
            <w:tcW w:w="10206" w:type="dxa"/>
            <w:gridSpan w:val="24"/>
            <w:tcBorders>
              <w:top w:val="sing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Pr="00FB5EE8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FB5EE8">
              <w:rPr>
                <w:b/>
                <w:lang w:val="ru-RU"/>
              </w:rPr>
              <w:t>4. Сведения о заказчике(ах) комплексных кадастровых работ: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24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</w:tcPr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В отношении юридического лица, органа местного самоуправления муниципального района, муниципального округа или городского округа либо уполномоченного исполнительного органа государственной власти субъекта Российской Федерации: 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полное или сокращенное (в случае, если имеется) наименование: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Администрация Тосненского муниципального района Ленинградской области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основной государственный регистрационный номер: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1054700604518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идентификационный номер налогоплательщика: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4716024480</w:t>
            </w:r>
          </w:p>
          <w:p w:rsidR="00A61837" w:rsidRDefault="00A61837" w:rsidP="008E1B38">
            <w:pPr>
              <w:pStyle w:val="1"/>
              <w:keepNext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>В отношении физического лица или представителя физических или юридических лиц:</w:t>
            </w:r>
          </w:p>
          <w:p w:rsidR="00A61837" w:rsidRDefault="00A61837" w:rsidP="008E1B38">
            <w:pPr>
              <w:pStyle w:val="1"/>
              <w:keepNext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фамилия, имя, отчество (последнее - при наличии):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ind w:left="708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страховой номер индивидуального лицевого счета в системе обязательного пенсионного страхования Российской Федерации (СНИЛС):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  <w:p w:rsidR="00A61837" w:rsidRDefault="00A61837" w:rsidP="008E1B38">
            <w:pPr>
              <w:pStyle w:val="1"/>
              <w:keepNext w:val="0"/>
              <w:autoSpaceDE w:val="0"/>
              <w:autoSpaceDN w:val="0"/>
              <w:adjustRightInd w:val="0"/>
              <w:spacing w:before="0"/>
              <w:jc w:val="both"/>
              <w:rPr>
                <w:rFonts w:ascii="Times New Roman" w:hAnsi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/>
                <w:b w:val="0"/>
                <w:sz w:val="22"/>
                <w:szCs w:val="22"/>
              </w:rPr>
              <w:t xml:space="preserve">Наименование и реквизиты документа, подтверждающие полномочия представителя заказчика(ов) комплексных кадастровых работ: </w:t>
            </w:r>
            <w:r>
              <w:rPr>
                <w:rFonts w:ascii="Times New Roman" w:hAnsi="Times New Roman"/>
                <w:b w:val="0"/>
                <w:sz w:val="22"/>
                <w:szCs w:val="24"/>
                <w:u w:val="single"/>
              </w:rPr>
              <w:t>–</w:t>
            </w:r>
          </w:p>
        </w:tc>
      </w:tr>
      <w:tr w:rsidR="00A61837" w:rsidRPr="004A75A7" w:rsidTr="008E1B38">
        <w:trPr>
          <w:trHeight w:val="888"/>
        </w:trPr>
        <w:tc>
          <w:tcPr>
            <w:tcW w:w="10206" w:type="dxa"/>
            <w:gridSpan w:val="24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323C1" w:rsidRDefault="00A61837" w:rsidP="008E1B38">
            <w:pPr>
              <w:pStyle w:val="a7"/>
              <w:spacing w:before="120" w:after="120"/>
              <w:jc w:val="both"/>
              <w:rPr>
                <w:b/>
                <w:lang w:val="ru-RU"/>
              </w:rPr>
            </w:pPr>
            <w:r w:rsidRPr="00E323C1">
              <w:rPr>
                <w:sz w:val="22"/>
                <w:szCs w:val="22"/>
                <w:lang w:val="ru-RU"/>
              </w:rPr>
              <w:t xml:space="preserve">Адрес электронной почты (для направления уведомления о результатах внесения сведений в Единый государственный реестр недвижимости): </w:t>
            </w:r>
            <w:r w:rsidRPr="00E323C1">
              <w:rPr>
                <w:sz w:val="22"/>
                <w:u w:val="single"/>
                <w:lang w:val="ru-RU"/>
              </w:rPr>
              <w:t>–</w:t>
            </w:r>
          </w:p>
        </w:tc>
      </w:tr>
      <w:tr w:rsidR="00A61837" w:rsidRPr="004A75A7" w:rsidTr="008E1B38">
        <w:trPr>
          <w:trHeight w:val="1065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5. Сведения об исполнителе комплексных кадастровых работ:</w:t>
            </w:r>
          </w:p>
          <w:p w:rsidR="00A61837" w:rsidRPr="004A75A7" w:rsidRDefault="00A61837" w:rsidP="008E1B38">
            <w:pPr>
              <w:pStyle w:val="ConsPlusNonformat"/>
              <w:spacing w:after="120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Полное или сокращенное (в случае, если имеется) наименование и адрес юридического лица, с которым заключен государственный или муниципальный ко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нтракт либо договор подряда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 на выполнение комплексных кадастровых работ: </w:t>
            </w:r>
            <w:r w:rsidRPr="0039607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ООО "Центр Межевания и Кадастра" 160000, Вологодская обл, г Вологда, ул Сергея Орлова, д 9, офис 103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2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484ED8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Фамилия, имя, отчество кадастрового инженера (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последнее - </w:t>
            </w: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>при наличии):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Плетнева Екатерина Николаевна</w:t>
            </w:r>
            <w:r w:rsidRPr="008D1248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 основной государственный регистрационный номер кадастрового инженера индивидуального предпринимателя (ОГРНИП): </w:t>
            </w:r>
            <w:r w:rsidRPr="008015A2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–</w:t>
            </w:r>
          </w:p>
        </w:tc>
      </w:tr>
      <w:tr w:rsidR="00A61837" w:rsidRPr="004A75A7" w:rsidTr="008E1B38">
        <w:trPr>
          <w:trHeight w:val="580"/>
        </w:trPr>
        <w:tc>
          <w:tcPr>
            <w:tcW w:w="10206" w:type="dxa"/>
            <w:gridSpan w:val="24"/>
            <w:tcBorders>
              <w:top w:val="single" w:sz="2" w:space="0" w:color="000000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CF7B29" w:rsidRDefault="00A61837" w:rsidP="008E1B38">
            <w:pPr>
              <w:pStyle w:val="a6"/>
              <w:spacing w:before="120" w:beforeAutospacing="0" w:after="120"/>
              <w:jc w:val="both"/>
            </w:pPr>
            <w:r w:rsidRPr="00DC21C5">
              <w:rPr>
                <w:sz w:val="22"/>
                <w:szCs w:val="22"/>
              </w:rPr>
              <w:t>Страховой номер индивидуального лицевого счета в системе обязательного пенсионного страхования Российской Федерации (СНИЛС)</w:t>
            </w:r>
            <w:r>
              <w:rPr>
                <w:sz w:val="22"/>
                <w:szCs w:val="22"/>
              </w:rPr>
              <w:t xml:space="preserve"> кадастрового инженера: </w:t>
            </w:r>
            <w:r w:rsidRPr="00B75329">
              <w:rPr>
                <w:sz w:val="22"/>
                <w:szCs w:val="22"/>
                <w:u w:val="single"/>
              </w:rPr>
              <w:t>13870228969</w:t>
            </w:r>
          </w:p>
        </w:tc>
      </w:tr>
      <w:tr w:rsidR="00A61837" w:rsidRPr="004A75A7" w:rsidTr="008E1B38">
        <w:trPr>
          <w:trHeight w:val="951"/>
        </w:trPr>
        <w:tc>
          <w:tcPr>
            <w:tcW w:w="10206" w:type="dxa"/>
            <w:gridSpan w:val="24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a6"/>
              <w:spacing w:before="120" w:beforeAutospacing="0" w:after="120"/>
              <w:jc w:val="both"/>
              <w:rPr>
                <w:sz w:val="22"/>
                <w:szCs w:val="22"/>
              </w:rPr>
            </w:pPr>
            <w:r w:rsidRPr="00DC21C5">
              <w:rPr>
                <w:sz w:val="22"/>
                <w:szCs w:val="22"/>
              </w:rPr>
              <w:lastRenderedPageBreak/>
              <w:t xml:space="preserve">Уникальный </w:t>
            </w:r>
            <w:r>
              <w:rPr>
                <w:sz w:val="22"/>
                <w:szCs w:val="22"/>
              </w:rPr>
              <w:t>реестровый</w:t>
            </w:r>
            <w:r w:rsidRPr="00DC21C5">
              <w:rPr>
                <w:sz w:val="22"/>
                <w:szCs w:val="22"/>
              </w:rPr>
              <w:t xml:space="preserve"> номер </w:t>
            </w:r>
            <w:r>
              <w:rPr>
                <w:sz w:val="22"/>
                <w:szCs w:val="22"/>
              </w:rPr>
              <w:t xml:space="preserve">кадастрового инженера в реестре саморегулируемой </w:t>
            </w:r>
            <w:r w:rsidRPr="00DC21C5">
              <w:rPr>
                <w:sz w:val="22"/>
                <w:szCs w:val="22"/>
              </w:rPr>
              <w:t>организации кадастровых инженеров и дата внесения сведений о физическом лице в такой реестр:</w:t>
            </w:r>
            <w:r>
              <w:rPr>
                <w:sz w:val="22"/>
                <w:szCs w:val="22"/>
              </w:rPr>
              <w:t xml:space="preserve"> </w:t>
            </w:r>
            <w:r w:rsidRPr="00DC21C5">
              <w:rPr>
                <w:sz w:val="22"/>
                <w:szCs w:val="22"/>
                <w:u w:val="single"/>
              </w:rPr>
              <w:t>519,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Pr="00EC1A3D">
              <w:rPr>
                <w:sz w:val="22"/>
                <w:szCs w:val="22"/>
                <w:u w:val="single"/>
              </w:rPr>
              <w:t>10.03.2016</w:t>
            </w:r>
          </w:p>
        </w:tc>
      </w:tr>
      <w:tr w:rsidR="00A61837" w:rsidRPr="004A75A7" w:rsidTr="008E1B38">
        <w:trPr>
          <w:trHeight w:val="869"/>
        </w:trPr>
        <w:tc>
          <w:tcPr>
            <w:tcW w:w="10206" w:type="dxa"/>
            <w:gridSpan w:val="2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C21C5">
              <w:rPr>
                <w:rFonts w:ascii="Times New Roman" w:hAnsi="Times New Roman" w:cs="Times New Roman"/>
                <w:sz w:val="22"/>
                <w:szCs w:val="22"/>
              </w:rPr>
              <w:t xml:space="preserve">Полное или (в случае, если имеется) сокращенное наименование саморегулируемой организации кадастровых инженеров, членом которой является кадастровый инженер: </w:t>
            </w:r>
            <w:r w:rsidRPr="00DC21C5">
              <w:rPr>
                <w:rFonts w:ascii="Times New Roman" w:hAnsi="Times New Roman" w:cs="Times New Roman"/>
                <w:sz w:val="22"/>
                <w:szCs w:val="22"/>
                <w:u w:val="single"/>
              </w:rPr>
              <w:t>Ассоциация СРО "Балтийское объединение кадастровых инженеров"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2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онтактный телефон: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8-953-517-25-08</w:t>
            </w:r>
          </w:p>
        </w:tc>
      </w:tr>
      <w:tr w:rsidR="00A61837" w:rsidRPr="004A75A7" w:rsidTr="008E1B38">
        <w:trPr>
          <w:trHeight w:val="358"/>
        </w:trPr>
        <w:tc>
          <w:tcPr>
            <w:tcW w:w="10206" w:type="dxa"/>
            <w:gridSpan w:val="2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  <w:vAlign w:val="center"/>
          </w:tcPr>
          <w:p w:rsidR="00A61837" w:rsidRPr="00DC21C5" w:rsidRDefault="00A61837" w:rsidP="008E1B38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DC21C5">
              <w:rPr>
                <w:rFonts w:ascii="Times New Roman" w:hAnsi="Times New Roman" w:cs="Times New Roman"/>
                <w:sz w:val="22"/>
                <w:szCs w:val="24"/>
              </w:rPr>
              <w:t xml:space="preserve">Почтовый адрес и адрес электронной почты, по которым осуществляется связь с кадастровым инженером: </w:t>
            </w:r>
            <w:r w:rsidRPr="00DC21C5">
              <w:rPr>
                <w:rFonts w:ascii="Times New Roman" w:hAnsi="Times New Roman" w:cs="Times New Roman"/>
                <w:sz w:val="22"/>
                <w:szCs w:val="24"/>
                <w:u w:val="single"/>
              </w:rPr>
              <w:t>160000, Вологодская область, г.Вологда, ул.Петина, д.25, кв.56, catrin-p@rambler.ru</w:t>
            </w:r>
          </w:p>
        </w:tc>
      </w:tr>
      <w:tr w:rsidR="00A61837" w:rsidRPr="004A75A7" w:rsidTr="008E1B38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документов, использованных при подготовке карты-плана территории:</w:t>
            </w:r>
          </w:p>
        </w:tc>
      </w:tr>
      <w:tr w:rsidR="00A61837" w:rsidRPr="004A75A7" w:rsidTr="008E1B38">
        <w:trPr>
          <w:trHeight w:val="369"/>
        </w:trPr>
        <w:tc>
          <w:tcPr>
            <w:tcW w:w="703" w:type="dxa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№ п/п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Реквизиты документа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33511">
              <w:rPr>
                <w:b/>
                <w:sz w:val="22"/>
                <w:szCs w:val="22"/>
              </w:rPr>
              <w:t>ид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</w:t>
            </w:r>
            <w:r w:rsidRPr="00F33511">
              <w:rPr>
                <w:b/>
                <w:sz w:val="22"/>
                <w:szCs w:val="22"/>
              </w:rPr>
              <w:t>ата</w:t>
            </w:r>
          </w:p>
        </w:tc>
        <w:tc>
          <w:tcPr>
            <w:tcW w:w="17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33511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</w:t>
            </w:r>
            <w:r w:rsidRPr="00F33511">
              <w:rPr>
                <w:b/>
                <w:sz w:val="22"/>
                <w:szCs w:val="22"/>
              </w:rPr>
              <w:t>омер</w:t>
            </w:r>
          </w:p>
        </w:tc>
        <w:tc>
          <w:tcPr>
            <w:tcW w:w="28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Н</w:t>
            </w: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аименование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Иные сведения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7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4</w:t>
            </w:r>
          </w:p>
        </w:tc>
        <w:tc>
          <w:tcPr>
            <w:tcW w:w="28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33511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33511"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DB123C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DB123C">
              <w:rPr>
                <w:rFonts w:ascii="Times New Roman" w:hAnsi="Times New Roman" w:cs="Times New Roman"/>
                <w:b/>
                <w:sz w:val="22"/>
                <w:szCs w:val="22"/>
              </w:rPr>
              <w:t>6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1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Кадастровый план территории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15.02.2026</w:t>
            </w:r>
          </w:p>
        </w:tc>
        <w:tc>
          <w:tcPr>
            <w:tcW w:w="1700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КУВИ-001/2026-20137213</w:t>
            </w:r>
          </w:p>
        </w:tc>
        <w:tc>
          <w:tcPr>
            <w:tcW w:w="283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Кадастровый план территории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7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jc w:val="center"/>
              <w:rPr>
                <w:sz w:val="22"/>
                <w:szCs w:val="22"/>
              </w:rPr>
            </w:pPr>
            <w:r w:rsidRPr="004648C9">
              <w:rPr>
                <w:sz w:val="22"/>
                <w:szCs w:val="22"/>
              </w:rPr>
              <w:t>2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Иной документ</w:t>
            </w:r>
          </w:p>
        </w:tc>
        <w:tc>
          <w:tcPr>
            <w:tcW w:w="1273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08.04.2026</w:t>
            </w:r>
          </w:p>
        </w:tc>
        <w:tc>
          <w:tcPr>
            <w:tcW w:w="1700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</w:rPr>
              <w:t>171-8008/2026-В</w:t>
            </w:r>
          </w:p>
        </w:tc>
        <w:tc>
          <w:tcPr>
            <w:tcW w:w="283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4648C9" w:rsidRDefault="00A61837" w:rsidP="008E1B38">
            <w:pPr>
              <w:spacing w:before="120" w:after="120"/>
              <w:rPr>
                <w:sz w:val="22"/>
                <w:szCs w:val="22"/>
              </w:rPr>
            </w:pPr>
            <w:r w:rsidRPr="00EC1A3D">
              <w:rPr>
                <w:sz w:val="22"/>
                <w:szCs w:val="22"/>
                <w:u w:val="single"/>
                <w:lang w:val="en-US"/>
              </w:rPr>
              <w:t>Сведения ЕЭКО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A62A9E" w:rsidRDefault="00A61837" w:rsidP="008E1B38">
            <w:pPr>
              <w:pStyle w:val="a6"/>
              <w:spacing w:before="113" w:beforeAutospacing="0" w:after="113"/>
              <w:rPr>
                <w:lang w:val="en-US"/>
              </w:rPr>
            </w:pPr>
            <w:r w:rsidRPr="00080428">
              <w:rPr>
                <w:sz w:val="22"/>
                <w:szCs w:val="22"/>
                <w:u w:val="single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51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>Пояснения к карте-плану территории:</w:t>
            </w:r>
          </w:p>
        </w:tc>
      </w:tr>
      <w:tr w:rsidR="00A61837" w:rsidRPr="004A75A7" w:rsidTr="008E1B38">
        <w:trPr>
          <w:trHeight w:val="404"/>
        </w:trPr>
        <w:tc>
          <w:tcPr>
            <w:tcW w:w="10206" w:type="dxa"/>
            <w:gridSpan w:val="24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A61837" w:rsidRPr="004B4F2D" w:rsidRDefault="00A61837" w:rsidP="008E1B38">
            <w:pPr>
              <w:pStyle w:val="ConsPlusNonformat"/>
              <w:numPr>
                <w:ilvl w:val="0"/>
                <w:numId w:val="48"/>
              </w:numPr>
              <w:spacing w:before="120" w:after="120"/>
              <w:ind w:left="318" w:hanging="31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F2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A61837" w:rsidRPr="004A75A7" w:rsidTr="008E1B38">
        <w:trPr>
          <w:trHeight w:val="29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E22EAF">
              <w:rPr>
                <w:rFonts w:ascii="Times New Roman" w:hAnsi="Times New Roman" w:cs="Times New Roman"/>
                <w:b/>
                <w:sz w:val="24"/>
              </w:rPr>
              <w:t>Сведения о пунктах геодезической сети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E22EAF">
              <w:rPr>
                <w:rFonts w:ascii="Times New Roman" w:hAnsi="Times New Roman" w:cs="Times New Roman"/>
                <w:b/>
                <w:sz w:val="24"/>
              </w:rPr>
              <w:t>и средствах измерений</w:t>
            </w:r>
          </w:p>
        </w:tc>
      </w:tr>
      <w:tr w:rsidR="00A61837" w:rsidRPr="004A75A7" w:rsidTr="008E1B38">
        <w:trPr>
          <w:trHeight w:val="158"/>
        </w:trPr>
        <w:tc>
          <w:tcPr>
            <w:tcW w:w="10206" w:type="dxa"/>
            <w:gridSpan w:val="24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numPr>
                <w:ilvl w:val="0"/>
                <w:numId w:val="47"/>
              </w:numPr>
              <w:spacing w:before="120" w:after="120"/>
              <w:ind w:left="318" w:hanging="284"/>
              <w:rPr>
                <w:rFonts w:ascii="Times New Roman" w:hAnsi="Times New Roman" w:cs="Times New Roman"/>
                <w:b/>
              </w:rPr>
            </w:pPr>
            <w:r w:rsidRPr="00E22EAF">
              <w:rPr>
                <w:rFonts w:ascii="Times New Roman" w:hAnsi="Times New Roman" w:cs="Times New Roman"/>
                <w:b/>
                <w:sz w:val="22"/>
              </w:rPr>
              <w:t>Сведения о пунктах геодезической сети:</w:t>
            </w:r>
          </w:p>
        </w:tc>
      </w:tr>
      <w:tr w:rsidR="00A61837" w:rsidRPr="00F13182" w:rsidTr="008E1B38">
        <w:trPr>
          <w:trHeight w:val="617"/>
        </w:trPr>
        <w:tc>
          <w:tcPr>
            <w:tcW w:w="703" w:type="dxa"/>
            <w:vMerge w:val="restar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114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AC245B" w:rsidRDefault="00A61837" w:rsidP="008E1B38">
            <w:pPr>
              <w:pStyle w:val="ConsPlusNonformat"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Вид</w:t>
            </w:r>
          </w:p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геодезической сети</w:t>
            </w:r>
          </w:p>
        </w:tc>
        <w:tc>
          <w:tcPr>
            <w:tcW w:w="131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1C1D5A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Название пункта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геодезической сети и </w:t>
            </w:r>
            <w:r w:rsidRPr="00AC245B">
              <w:rPr>
                <w:rFonts w:ascii="Times New Roman" w:hAnsi="Times New Roman" w:cs="Times New Roman"/>
                <w:b/>
                <w:sz w:val="22"/>
                <w:szCs w:val="22"/>
              </w:rPr>
              <w:t>тип знака</w:t>
            </w:r>
          </w:p>
        </w:tc>
        <w:tc>
          <w:tcPr>
            <w:tcW w:w="123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D5220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Система координат пункта геодезической сети</w:t>
            </w:r>
          </w:p>
        </w:tc>
        <w:tc>
          <w:tcPr>
            <w:tcW w:w="212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Координаты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пункта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, м</w:t>
            </w:r>
          </w:p>
        </w:tc>
        <w:tc>
          <w:tcPr>
            <w:tcW w:w="36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A9191B" w:rsidRDefault="00A61837" w:rsidP="008E1B3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Дата обследования</w:t>
            </w:r>
          </w:p>
          <w:p w:rsidR="00A61837" w:rsidRPr="00060B11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060B11">
              <w:rPr>
                <w:rFonts w:ascii="Times New Roman" w:hAnsi="Times New Roman" w:cs="Times New Roman"/>
                <w:b/>
                <w:sz w:val="22"/>
                <w:szCs w:val="22"/>
              </w:rPr>
              <w:t>–</w:t>
            </w:r>
          </w:p>
        </w:tc>
      </w:tr>
      <w:tr w:rsidR="00A61837" w:rsidRPr="00F13182" w:rsidTr="008E1B38">
        <w:trPr>
          <w:trHeight w:val="303"/>
        </w:trPr>
        <w:tc>
          <w:tcPr>
            <w:tcW w:w="703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AC245B" w:rsidRDefault="00A61837" w:rsidP="008E1B38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129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68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nformat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Сведения о состоянии</w:t>
            </w:r>
          </w:p>
        </w:tc>
      </w:tr>
      <w:tr w:rsidR="00A61837" w:rsidRPr="00F13182" w:rsidTr="008E1B38">
        <w:trPr>
          <w:trHeight w:val="199"/>
        </w:trPr>
        <w:tc>
          <w:tcPr>
            <w:tcW w:w="703" w:type="dxa"/>
            <w:vMerge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14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31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231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X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Y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наружного знака пункта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центра пункта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EF31F8" w:rsidRDefault="00A61837" w:rsidP="008E1B38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м</w:t>
            </w:r>
            <w:r w:rsidRPr="00EF31F8">
              <w:rPr>
                <w:rFonts w:ascii="Times New Roman" w:hAnsi="Times New Roman" w:cs="Times New Roman"/>
                <w:b/>
                <w:sz w:val="22"/>
                <w:szCs w:val="22"/>
              </w:rPr>
              <w:t>арки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центра пункта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1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  <w:tc>
          <w:tcPr>
            <w:tcW w:w="1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5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6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7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636ABD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9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11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3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6318C3" w:rsidRDefault="00A61837" w:rsidP="008E1B38">
            <w:pPr>
              <w:spacing w:before="120" w:after="120"/>
              <w:jc w:val="center"/>
              <w:rPr>
                <w:sz w:val="22"/>
                <w:u w:val="single"/>
              </w:rPr>
            </w:pPr>
            <w:r w:rsidRPr="006B4080">
              <w:rPr>
                <w:sz w:val="22"/>
                <w:szCs w:val="22"/>
                <w:lang w:val="en-US"/>
              </w:rPr>
              <w:t>–</w:t>
            </w:r>
          </w:p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B75329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B75329">
              <w:rPr>
                <w:sz w:val="22"/>
                <w:szCs w:val="22"/>
                <w:lang w:val="en-US"/>
              </w:rPr>
              <w:t>–</w:t>
            </w:r>
          </w:p>
        </w:tc>
      </w:tr>
      <w:tr w:rsidR="00A61837" w:rsidRPr="00F13182" w:rsidTr="008E1B38">
        <w:trPr>
          <w:trHeight w:val="413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B5EE8" w:rsidRDefault="00A61837" w:rsidP="008E1B38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5E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Сведения об использованных средствах измерений: </w:t>
            </w:r>
          </w:p>
        </w:tc>
      </w:tr>
      <w:tr w:rsidR="00A61837" w:rsidRPr="00F13182" w:rsidTr="008E1B38">
        <w:trPr>
          <w:trHeight w:val="966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B862FE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№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33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и обозначение типа средства измерений -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прибора (инструмента, </w:t>
            </w: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аппаратуры)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 xml:space="preserve">Заводской или серийный номер средства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измерений</w:t>
            </w:r>
          </w:p>
        </w:tc>
        <w:tc>
          <w:tcPr>
            <w:tcW w:w="3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</w:rPr>
              <w:lastRenderedPageBreak/>
              <w:t>Реквизиты свидетельства о поверке прибора (инструмента, аппаратуры)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и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57753C">
              <w:rPr>
                <w:rFonts w:ascii="Times New Roman" w:hAnsi="Times New Roman" w:cs="Times New Roman"/>
                <w:b/>
                <w:sz w:val="22"/>
                <w:szCs w:val="22"/>
              </w:rPr>
              <w:t>(или) срок действия поверки</w:t>
            </w:r>
          </w:p>
        </w:tc>
      </w:tr>
      <w:tr w:rsidR="00A61837" w:rsidRPr="00F13182" w:rsidTr="008E1B38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339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39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1837" w:rsidRPr="00F13182" w:rsidRDefault="00A61837" w:rsidP="008E1B38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</w:pPr>
            <w:r w:rsidRPr="00F13182">
              <w:rPr>
                <w:rFonts w:ascii="Times New Roman" w:hAnsi="Times New Roman" w:cs="Times New Roman"/>
                <w:b/>
                <w:sz w:val="22"/>
                <w:szCs w:val="22"/>
                <w:lang w:val="en-US"/>
              </w:rPr>
              <w:t>4</w:t>
            </w:r>
          </w:p>
        </w:tc>
      </w:tr>
      <w:tr w:rsidR="00A61837" w:rsidRPr="004A75A7" w:rsidTr="008E1B38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jc w:val="center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</w:rPr>
              <w:t>1</w:t>
            </w:r>
          </w:p>
        </w:tc>
        <w:tc>
          <w:tcPr>
            <w:tcW w:w="3392" w:type="dxa"/>
            <w:gridSpan w:val="9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Аппаратура спутниковая EFT M3 GNSS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61837" w:rsidRPr="00C44C4F" w:rsidRDefault="00A61837" w:rsidP="008E1B38">
            <w:pPr>
              <w:rPr>
                <w:sz w:val="22"/>
                <w:szCs w:val="22"/>
              </w:rPr>
            </w:pPr>
            <w:r w:rsidRPr="00C44C4F">
              <w:rPr>
                <w:sz w:val="22"/>
                <w:szCs w:val="22"/>
              </w:rPr>
              <w:t>NE11802434</w:t>
            </w:r>
          </w:p>
        </w:tc>
        <w:tc>
          <w:tcPr>
            <w:tcW w:w="3981" w:type="dxa"/>
            <w:gridSpan w:val="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A61837" w:rsidRPr="0057753C" w:rsidRDefault="00A61837" w:rsidP="008E1B38">
            <w:pPr>
              <w:spacing w:before="120" w:after="120"/>
              <w:rPr>
                <w:sz w:val="22"/>
                <w:szCs w:val="22"/>
                <w:lang w:val="en-US"/>
              </w:rPr>
            </w:pPr>
            <w:r w:rsidRPr="0057753C">
              <w:rPr>
                <w:sz w:val="22"/>
                <w:szCs w:val="22"/>
                <w:lang w:val="en-US"/>
              </w:rPr>
              <w:t>С-ГСХ/26-02-2026/507091339 до 25.02.2027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47:26:1119004:10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353926.04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2277659.76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353924.20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2277659.77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353924.52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2277629.69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353944.52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2277629.88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353944.56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2277659.46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353926.04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2277659.76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47:26:1119004:10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1.84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18.52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47:26:1119004:10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10.19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+ 1.48²)/(2 * 1.48)) = 10.19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47:26:1119004:10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47:26:1119004:103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354095.96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2277422.06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354095.47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2277391.37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354116.11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2277391.69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354116.31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2277421.79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354095.96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2277422.06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47:26:1119004:103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47:26:1119004:103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623 кв.м ± 10.35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√623 * √((1 + 1.47²)/(2 * 1.47)) = 10.35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47:26:1119004:103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47:26:1119004:11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354172.14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2277602.44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354171.68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2277632.12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354151.68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2277631.68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354151.79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2277602.03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354172.14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2277602.44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47:26:1119004:11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47:26:1119004:11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599 кв.м ± 10.15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√599 * √((1 + 1.47²)/(2 * 1.47)) = 10.15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47:26:1119004:11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47:26:1119004:12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354131.02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2277601.71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354148.71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2277601.97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354151.79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2277602.03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354151.68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2277631.68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354130.48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2277631.21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354131.02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2277601.71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47:26:1119004:12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17.69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3.08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47:26:1119004:12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621 кв.м ± 10.26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√621 * √((1 + 1.41²)/(2 * 1.41)) = 10.26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47:26:1119004:12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47:26:1119004:121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354176.78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2277843.11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354177.64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2277813.84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354216.28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2277814.14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354216.31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2277844.14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354176.78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2277843.11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47:26:1119004:121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29.28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38.64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39.54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47:26:1119004:121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1159 кв.м ± 13.85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√1159 * √((1 + 1.30²)/(2 * 1.30)) = 13.85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1215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ведения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47:26:1119004:121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47:26:1119004:14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354071.27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2277631.41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354071.09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2277602.41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354111.02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2277602.45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354109.91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2277631.25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354090.66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2277631.47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354071.27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2277631.41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47:26:1119004:14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39.93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47:26:1119004:14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1138 кв.м ± 13.83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√1138 * √((1 + 1.37²)/(2 * 1.37)) = 13.83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538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47:26:1119004:14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47:26:1119004:15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354071.32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2277591.58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354072.50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2277562.02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354092.20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2277561.40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354091.36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2277591.31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354071.32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2277591.58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47:26:1119004:15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47:26:1119004:15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590 кв.м ± 10.05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√590 * √((1 + 1.45²)/(2 * 1.45)) = 10.05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47:26:1119004:15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47:26:1119004:16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354051.34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2277590.73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354051.51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2277561.13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354072.50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2277562.02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354071.32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2277591.58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354051.34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2277590.73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47:26:1119004:16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47:26:1119004:16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10.18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+ 1.44²)/(2 * 1.44)) = 10.18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47:26:1119004:16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47:26:1119004:18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353983.49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2277630.23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353984.18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2277600.26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354004.95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2277601.37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354004.86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2277629.88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353983.49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2277630.23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47:26:1119004:18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28.51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47:26:1119004:18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616 кв.м ± 10.21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√616 * √((1 + 1.40²)/(2 * 1.40)) = 10.21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47:26:1119004:18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47:26:1119004:19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353946.28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2277589.23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353947.00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2277559.68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353966.01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2277560.00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353967.42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2277589.57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353946.28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2277589.23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47:26:1119004:19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47:26:1119004:19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593 кв.м ± 10.03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√593 * √((1 + 1.41²)/(2 * 1.41)) = 10.03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47:26:1119004:19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47:26:1119004:20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353926.99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2277589.03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353927.25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2277559.34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353947.00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2277559.68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353946.28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2277589.23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353926.99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2277589.03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47:26:1119004:20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47:26:1119004:20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578 кв.м ± 10.00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√578 * √((1 + 1.49²)/(2 * 1.49)) = 10.00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47:26:1119004:20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47:26:1119004:21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353905.61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2277589.11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353906.06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2277559.06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353927.25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2277559.34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353926.99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2277589.03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353905.61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2277589.11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47:26:1119004:21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47:26:1119004:21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636 кв.м ± 10.36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√636 * √((1 + 1.39²)/(2 * 1.39)) = 10.36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47:26:1119004:21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47:26:1119004:26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354072.50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2277562.02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354073.42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2277531.54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354093.05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2277531.41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354092.20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2277561.40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354072.50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2277562.02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47:26:1119004:26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47:26:1119004:26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594 кв.м ± 10.14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√594 * √((1 + 1.49²)/(2 * 1.49)) = 10.14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47:26:1119004:26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47:26:1119004:31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353988.17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2277559.97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353987.84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2277531.80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354016.40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2277531.95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354015.89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2277560.20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353988.17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2277559.97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47:26:1119004:31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28.17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28.56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28.25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27.72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47:26:1119004:31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794 кв.м ± 11.27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√794 * √((1 + 1.01²)/(2 * 1.01)) = 11.27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47:26:1119004:31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47:26:1119004:32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353986.48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2277489.97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354019.19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2277490.59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354024.47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2277490.65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н857У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354024.30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2277519.95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353985.19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2277519.65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353986.48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2277489.97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47:26:1119004:32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32.72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5.28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н857У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39.11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47:26:1119004:32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1137 кв.м ± 13.73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√1137 * √((1 + 1.31²)/(2 * 1.31)) = 13.73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1150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47:26:1119004:32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47:26:1119004:33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353966.01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2277560.00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353967.01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2277531.02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353987.84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2277531.80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353988.17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2277559.97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353966.01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2277560.00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47:26:1119004:33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28.17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22.16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47:26:1119004:33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614 кв.м ± 10.09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√614 * √((1 + 1.31²)/(2 * 1.31)) = 10.09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47:26:1119004:33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47:26:1119004:34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353983.18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2277489.24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353986.48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2277489.97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353985.19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2277519.65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353964.59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2277518.92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353966.28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2277488.98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353983.18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2277489.24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47:26:1119004:34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3.38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16.90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47:26:1119004:34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615 кв.м ± 10.20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√615 * √((1 + 1.40²)/(2 * 1.40)) = 10.20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47:26:1119004:34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47:26:1119004:36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353927.35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2277487.92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353942.41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2277488.33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353966.28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2277488.98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353964.59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2277518.92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353925.98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2277517.55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353925.55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2277517.55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353927.22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2277487.91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353927.35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2277487.92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47:26:1119004:36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15.07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23.88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38.63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0.43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0.13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47:26:1119004:36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1165 кв.м ± 13.90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√1165 * √((1 + 1.31²)/(2 * 1.31)) = 13.90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47:26:1119004:36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47:26:1119004:38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353927.25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2277559.34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353906.06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2277559.06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353906.10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2277527.60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353926.61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2277528.65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353927.25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2277559.34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47:26:1119004:38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21.19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31.46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47:26:1119004:38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648 кв.м ± 10.60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√648 * √((1 + 1.50²)/(2 * 1.50)) = 10.60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47:26:1119004:38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47:26:1119004:40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353887.04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2277487.12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353886.08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2277517.27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353866.77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2277516.80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353866.80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2277485.74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353887.04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2277487.12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47:26:1119004:40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47:26:1119004:40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606 кв.м ± 10.33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√606 * √((1 + 1.56²)/(2 * 1.56)) = 10.33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47:26:1119004:40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47:26:1119004:41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354133.25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2277453.82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354135.56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2277422.33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354154.75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2277423.01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354153.75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2277454.02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354133.25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2277453.82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47:26:1119004:41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47:26:1119004:41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621 кв.м ± 10.33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√621 * √((1 + 1.47²)/(2 * 1.47)) = 10.33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47:26:1119004:41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47:26:1119004:42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354073.27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2277491.40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354074.47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2277464.07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354113.59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2277464.81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354112.90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2277492.41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354093.08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2277491.90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354073.27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2277491.40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47:26:1119004:42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27.36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39.13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27.61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47:26:1119004:42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1082 кв.м ± 13.56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√1082 * √((1 + 1.42²)/(2 * 1.42)) = 13.56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47:26:1119004:42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47:26:1119004:43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354052.94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2277451.03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354054.38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2277421.50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354075.88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2277421.60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354095.96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2277422.06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354093.94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2277452.53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354056.27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2277451.20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354052.94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2277451.03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47:26:1119004:43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37.69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3.33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47:26:1119004:43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1245 кв.м ± 14.50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√1245 * √((1 + 1.39²)/(2 * 1.39)) = 14.50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47:26:1119004:43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47:26:1119004:45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354015.62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2277419.82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354015.33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2277450.25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353988.10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2277450.34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353989.34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2277419.66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354009.05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2277419.84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354015.62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2277419.82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47:26:1119004:45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27.23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6.57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47:26:1119004:45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817 кв.м ± 11.46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√817 * √((1 + 1.11²)/(2 * 1.11)) = 11.46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47:26:1119004:45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47:26:1119004:46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353928.66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2277418.18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353927.59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2277450.46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353915.85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2277450.70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353907.60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2277450.64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353908.71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2277418.71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353928.66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2277418.18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47:26:1119004:46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32.30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11.74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8.25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31.95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47:26:1119004:46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642 кв.м ± 10.60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√642 * √((1 + 1.54²)/(2 * 1.54)) = 10.60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47:26:1119004:46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47:26:1119004:47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353888.52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2277450.30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353889.32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2277419.22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353908.71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2277418.71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353907.60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2277450.64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н510У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353894.33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2277450.54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353888.52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2277450.30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47:26:1119004:47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31.95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13.27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н510У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5.81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47:26:1119004:47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607 кв.м ± 10.37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√607 * √((1 + 1.58²)/(2 * 1.58)) = 10.37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47:26:1119004:47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47:26:1119004:48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354116.31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2277421.79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354116.11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2277391.69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354134.84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2277392.58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354135.56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2277422.33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354116.31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2277421.79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47:26:1119004:48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18.75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47:26:1119004:48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568 кв.м ± 10.03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√568 * √((1 + 1.58²)/(2 * 1.58)) = 10.03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47:26:1119004:48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47:26:1119004:49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354075.88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2277421.60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354076.49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2277391.08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354095.47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2277391.37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354095.96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2277422.06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354075.88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2277421.60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47:26:1119004:49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47:26:1119004:49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598 кв.м ± 10.23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√598 * √((1 + 1.54²)/(2 * 1.54)) = 10.23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47:26:1119004:49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47:26:1119004:51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354054.38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2277421.50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354054.38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2277390.92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354076.49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2277391.08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354075.88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2277421.60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354054.38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2277421.50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47:26:1119004:51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22.11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47:26:1119004:51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666 кв.м ± 10.60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√666 * √((1 + 1.39²)/(2 * 1.39)) = 10.60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47:26:1119004:51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47:26:1119004:52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353909.25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2277347.82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353909.57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2277380.15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353870.65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2277379.36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353871.52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2277351.35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353877.48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2277347.63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353909.25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2277347.82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47:26:1119004:52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32.33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38.93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28.02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7.03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31.77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47:26:1119004:52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1216 кв.м ± 14.06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√1216 * √((1 + 1.20²)/(2 * 1.20)) = 14.06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47:26:1119004:52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47:26:1119004:53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353889.32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2277419.22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353869.07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2277417.65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353869.35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2277389.16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353889.31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2277388.00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353889.32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2277419.22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47:26:1119004:53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28.49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47:26:1119004:53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 кв.м ± 10.25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√600 * √((1 + 1.54²)/(2 * 1.54)) = 10.25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47:26:1119004:53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47:26:1119004:54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354129.78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2277662.34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354130.48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2277631.21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354151.68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2277631.68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н438У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354171.68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2277632.12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354171.08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2277663.35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354131.98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2277662.39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354129.78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2277662.34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47:26:1119004:54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31.14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н438У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39.11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2.20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47:26:1119004:54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1287 кв.м ± 14.59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√1287 * √((1 + 1.30²)/(2 * 1.30)) = 14.59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47:26:1119004:54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47:26:1119004:55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354050.95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2277660.45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354050.53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2277631.07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354090.66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2277631.47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354091.00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2277661.33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354071.69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2277660.79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354050.95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2277660.45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47:26:1119004:55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40.13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20.74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47:26:1119004:55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1185 кв.м ± 14.06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√1185 * √((1 + 1.34²)/(2 * 1.34)) = 14.06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47:26:1119004:55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47:26:1119004:56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354050.53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2277631.07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354050.95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2277660.45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354022.35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2277660.67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354022.07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2277630.18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354026.46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2277630.28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354026.59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2277630.47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354050.50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2277631.05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н503У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354050.53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2277631.07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47:26:1119004:56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28.60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4.39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0.23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23.92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н503У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0.04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47:26:1119004:56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852 кв.м ± 11.69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√852 * √((1 + 1.06²)/(2 * 1.06)) = 11.69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47:26:1119004:56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47:26:1119004:57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353944.52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2277629.88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353964.52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2277630.06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353964.34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2277659.39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353962.82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2277659.39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353944.56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2277659.46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353944.52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2277629.88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47:26:1119004:57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1.52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18.26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47:26:1119004:57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586 кв.м ± 10.05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√586 * √((1 + 1.48²)/(2 * 1.48)) = 10.05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47:26:1119004:57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47:26:1119004:58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353904.29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2277659.94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353904.52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2277629.51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353924.52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2277629.69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353924.20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2277659.77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353904.29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2277659.94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47:26:1119004:58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47:26:1119004:58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604 кв.м ± 10.23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√604 * √((1 + 1.50²)/(2 * 1.50)) = 10.23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47:26:1119004:58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47:26:1119004:60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354109.91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2277631.25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354111.02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2277602.45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354131.02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2277601.71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354130.48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2277631.21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н632У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354109.91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2277631.25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47:26:1119004:60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28.82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н632У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20.57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47:26:1119004:60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591 кв.м ± 10.00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√591 * √((1 + 1.40²)/(2 * 1.40)) = 10.00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47:26:1119004:60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47:26:1119004:62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354151.83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2277591.01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354151.44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2277562.82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354172.98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2277563.63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354172.85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2277591.00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354151.83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2277591.01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47:26:1119004:62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28.19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21.56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27.37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47:26:1119004:62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591 кв.м ± 9.90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√591 * √((1 + 1.31²)/(2 * 1.31)) = 9.90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47:26:1119004:62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47:26:1119004:63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354091.36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2277591.31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354092.20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2277561.40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354111.70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2277562.08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354131.03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2277562.44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354131.94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2277562.46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354131.39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2277591.02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354130.95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2277591.02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н622У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354111.65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2277591.03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354091.36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2277591.31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47:26:1119004:63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 xml:space="preserve">Горизонтальное </w:t>
            </w:r>
            <w:r w:rsidRPr="00666D74">
              <w:rPr>
                <w:b/>
                <w:sz w:val="22"/>
                <w:szCs w:val="22"/>
              </w:rPr>
              <w:t>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0.91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28.57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0.44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н622У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47:26:1119004:63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1160 кв.м ± 13.95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√1160 * √((1 + 1.36²)/(2 * 1.36)) = 13.95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47:26:1119004:63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47:26:1119004:64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353967.42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2277589.57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353966.01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2277560.00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353988.17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2277559.97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354015.89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2277560.20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354015.35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2277590.00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н175У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353987.78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2277589.90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353967.42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2277589.57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47:26:1119004:64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29.60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22.16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27.72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27.57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н175У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47:26:1119004:64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1458 кв.м ± 16.25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√1458 * √((1 + 1.66²)/(2 * 1.66)) = 16.25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47:26:1119004:64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47:26:1119004:65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353964.52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2277630.06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353964.46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2277599.91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353984.18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2277600.26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353983.49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2277630.23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353964.52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2277630.06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47:26:1119004:65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29.98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47:26:1119004:65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582 кв.м ± 10.09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√582 * √((1 + 1.54²)/(2 * 1.54)) = 10.09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47:26:1119004:65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47:26:1119004:66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353924.52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2277629.69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353925.29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2277599.09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353944.73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2277599.55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н160У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353964.46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2277599.91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353964.52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2277630.06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353944.52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2277629.88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353924.52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2277629.69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47:26:1119004:66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н160У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30.15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47:26:1119004:66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1202 кв.м ± 14.09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√1202 * √((1 + 1.29²)/(2 * 1.29)) = 14.09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47:26:1119004:66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47:26:1119004:67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353904.52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2277629.51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353905.07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2277599.04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353925.29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2277599.09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353924.52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2277629.69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353904.52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2277629.51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47:26:1119004:67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47:26:1119004:67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614 кв.м ± 10.29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√614 * √((1 + 1.48²)/(2 * 1.48)) = 10.29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47:26:1119004:67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47:26:1119004:68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353864.82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2277628.96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353865.28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2277599.40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353905.07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2277599.04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353904.52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2277629.51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353864.82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2277628.96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47:26:1119004:68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39.79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39.70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47:26:1119004:68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1193 кв.м ± 14.08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√1193 * √((1 + 1.32²)/(2 * 1.32)) = 14.08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47:26:1119004:68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47:26:1119004:69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354153.92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2277493.93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354155.13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2277464.46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354174.68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2277465.40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354174.06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2277493.66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354153.92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2277493.93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47:26:1119004:69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28.27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20.14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47:26:1119004:69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573 кв.м ± 9.87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√573 * √((1 + 1.42²)/(2 * 1.42)) = 9.87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47:26:1119004:69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47:26:1119004:72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354111.70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2277562.08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354092.20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2277561.40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354093.05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2277531.41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354112.81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2277531.62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н615У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354111.70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2277562.08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47:26:1119004:72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19.51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н615У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30.48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47:26:1119004:72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594 кв.м ± 10.13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√594 * √((1 + 1.49²)/(2 * 1.49)) = 10.13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47:26:1119004:72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47:26:1119004:74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354154.75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2277423.01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354175.15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2277423.67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354175.04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2277454.22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354153.75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2277454.02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354154.75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2277423.01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47:26:1119004:74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21.29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47:26:1119004:74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642 кв.м ± 10.49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√642 * √((1 + 1.46²)/(2 * 1.46)) = 10.49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47:26:1119004:74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47:26:1119004:75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354112.90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2277492.41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354113.59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2277464.81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354155.13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2277464.46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354153.92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2277493.93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354133.30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2277492.89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354112.90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2277492.41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47:26:1119004:75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27.61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41.54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47:26:1119004:75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1173 кв.м ± 14.13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√1173 * √((1 + 1.43²)/(2 * 1.43)) = 14.13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47:26:1119004:75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47:26:1119004:76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354114.22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2277453.82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354116.31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2277421.79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354135.56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2277422.33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354133.25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2277453.82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354114.22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2277453.82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47:26:1119004:76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32.10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31.57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19.03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47:26:1119004:76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608 кв.м ± 10.27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√608 * √((1 + 1.50²)/(2 * 1.50)) = 10.27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47:26:1119004:76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47:26:1119004:77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354093.94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2277452.53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354095.96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2277422.06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354116.31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2277421.79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354114.22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2277453.82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354093.94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2277452.53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47:26:1119004:77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30.54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32.10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47:26:1119004:77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636 кв.м ± 10.41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√636 * √((1 + 1.43²)/(2 * 1.43)) = 10.41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47:26:1119004:77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47:26:1119004:78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354027.86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2277450.37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354028.09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2277421.79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354033.54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2277421.81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354033.55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2277420.68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354054.38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2277421.50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354052.94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2277451.03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н52У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354027.86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2277450.37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47:26:1119004:78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28.58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5.45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1.13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н52У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25.09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47:26:1119004:78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757 кв.м ± 11.05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√757 * √((1 + 1.14²)/(2 * 1.14)) = 11.05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157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47:26:1119004:78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353982.55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2277659.51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353983.49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2277630.23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354004.86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2277629.88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354011.70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2277629.90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н142У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354011.56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2277659.71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353982.55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2277659.51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21.37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6.84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29.81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н142У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29.01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847 кв.м ± 11.64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√847 * √((1 + 1.02²)/(2 * 1.02)) = 11.64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950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103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47:26:1119004:80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353989.34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2277419.66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353988.10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2277450.34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353968.71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2277449.81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353969.34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2277418.54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353989.34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2277419.66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47:26:1119004:80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30.71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47:26:1119004:80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611 кв.м ± 10.34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√611 * √((1 + 1.54²)/(2 * 1.54)) = 10.34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47:26:1119004:80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47:26:1119004:81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353969.34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2277418.54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353968.71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2277449.81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353951.40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2277450.09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353947.59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2277450.15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353949.00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2277418.36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353969.34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2277418.54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47:26:1119004:81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31.28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17.31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3.81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31.82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47:26:1119004:81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654 кв.м ± 10.59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√654 * √((1 + 1.46²)/(2 * 1.46)) = 10.59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47:26:1119004:81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47:26:1119004:83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353949.00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2277418.36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353947.59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2277450.15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353927.59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2277450.46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353928.66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2277418.18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353949.00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2277418.36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47:26:1119004:83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31.82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32.30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47:26:1119004:83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646 кв.м ± 10.60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√646 * √((1 + 1.51²)/(2 * 1.51)) = 10.60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47:26:1119004:83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47:26:1119004:84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353866.80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2277485.74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353866.82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2277459.61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353907.25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2277460.51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353906.42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2277487.08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353887.04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2277487.12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н464У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353866.80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2277485.74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47:26:1119004:84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26.13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40.44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26.58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19.38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н464У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20.29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47:26:1119004:84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1069 кв.м ± 13.56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√1069 * √((1 + 1.47²)/(2 * 1.47)) = 13.56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131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47:26:1119004:84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47:26:1119004:85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353869.13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2277449.53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353869.07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2277417.65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н447У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353889.32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2277419.22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353888.52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2277450.30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353869.13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2277449.53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47:26:1119004:85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31.88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н447У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31.09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19.41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47:26:1119004:85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624 кв.м ± 10.56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√624 * √((1 + 1.61²)/(2 * 1.61)) = 10.56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47:26:1119004:85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47:26:1119004:86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354154.75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2277423.01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354155.44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2277392.81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354175.14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2277393.03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354175.15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2277423.67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354154.75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2277423.01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47:26:1119004:86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30.64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47:26:1119004:86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610 кв.м ± 10.30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√610 * √((1 + 1.51²)/(2 * 1.51)) = 10.30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47:26:1119004:86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47:26:1119004:87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354135.56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2277422.33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354134.84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2277392.58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354155.44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2277392.81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н70У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354154.75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2277423.01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354135.56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2277422.33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47:26:1119004:87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29.76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н70У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19.20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47:26:1119004:87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596 кв.м ± 10.14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√596 * √((1 + 1.48²)/(2 * 1.48)) = 10.14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47:26:1119004:87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47:26:1119004:88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354114.79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2277383.31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354116.38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2277353.86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354136.46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2277353.90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354135.69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2277383.20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354114.79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2277383.31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47:26:1119004:88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20.08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20.90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47:26:1119004:88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602 кв.м ± 10.04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√602 * √((1 + 1.36²)/(2 * 1.36)) = 10.04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2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47:26:1119004:88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47:26:1119004:89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354094.34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2277383.72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354094.74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2277352.85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354116.38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2277353.86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н604У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354114.79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2277383.31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н495У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354094.34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2277383.72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47:26:1119004:89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30.87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21.66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29.49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н604У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н495У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20.45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47:26:1119004:89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635 кв.м ± 10.36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√635 * √((1 + 1.40²)/(2 * 1.40)) = 10.36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35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47:26:1119004:89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353982.55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2277659.51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353964.34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2277659.39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н155У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353964.52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2277630.06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353983.49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2277630.23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н138У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353982.55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2277659.51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18.21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н155У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18.97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н138У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29.30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545 кв.м ± 9.77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√545 * √((1 + 1.54²)/(2 * 1.54)) = 9.77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47:26:1119004:93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353990.54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2277350.22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353989.82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2277380.47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353989.80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2277381.51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353969.14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2277381.34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353950.01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2277381.18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353949.86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2277348.07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н649У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353969.48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2277349.99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353990.54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2277350.22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47:26:1119004:93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30.26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1.04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20.66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19.13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33.11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н649У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19.71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н649У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21.06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47:26:1119004:93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1278 кв.м ± 14.44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√1278 * √((1 + 1.22²)/(2 * 1.22)) = 14.44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78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47:26:1119004:93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47:26:1119004:94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353949.00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2277418.36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353948.98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2277388.83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н456У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353968.92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2277388.98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н83У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353969.34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2277418.54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353949.00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2277418.36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47:26:1119004:94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н456У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н456У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29.56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н83У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47:26:1119004:94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 кв.м ± 10.10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√595 * √((1 + 1.46²)/(2 * 1.46)) = 10.10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47:26:1119004:94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47:26:1119004:95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353949.86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2277348.07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353950.01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2277381.18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н650У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353929.19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2277381.18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н651У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353909.57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2277380.15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н652У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353909.25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2277347.82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н653У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353930.05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2277347.94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н648У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353949.86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2277348.07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47:26:1119004:95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33.11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н650У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20.82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н650У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н651У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19.65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н651У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н652У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32.33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н652У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н653У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20.80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н653У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н648У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19.81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47:26:1119004:95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1337 кв.м ± 14.77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√1337 * √((1 + 1.22²)/(2 * 1.22)) = 14.77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1200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137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47:26:1119004:95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  <w:tr w:rsidR="00035E0C" w:rsidRPr="00EB43A2" w:rsidTr="00EB43A2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35E0C" w:rsidRPr="00EB43A2" w:rsidRDefault="00C666EB" w:rsidP="00C67830">
            <w:pPr>
              <w:tabs>
                <w:tab w:val="left" w:pos="2885"/>
              </w:tabs>
              <w:spacing w:before="120" w:after="120"/>
              <w:jc w:val="center"/>
              <w:rPr>
                <w:b/>
                <w:sz w:val="28"/>
                <w:szCs w:val="28"/>
              </w:rPr>
            </w:pPr>
            <w:r w:rsidRPr="00EB43A2">
              <w:rPr>
                <w:b/>
                <w:sz w:val="28"/>
                <w:szCs w:val="28"/>
              </w:rPr>
              <w:t>Сведения об уточняемых земельных участках</w:t>
            </w:r>
          </w:p>
        </w:tc>
      </w:tr>
      <w:tr w:rsidR="008D40AA" w:rsidRPr="00EB43A2" w:rsidTr="008F4E28">
        <w:trPr>
          <w:trHeight w:val="65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FFFFFF" w:themeColor="background1"/>
              <w:right w:val="double" w:sz="4" w:space="0" w:color="auto"/>
            </w:tcBorders>
          </w:tcPr>
          <w:p w:rsidR="00C666EB" w:rsidRPr="00E30EC3" w:rsidRDefault="00C666EB" w:rsidP="00133EDB">
            <w:pPr>
              <w:pStyle w:val="a7"/>
              <w:spacing w:before="120"/>
              <w:jc w:val="both"/>
              <w:rPr>
                <w:u w:val="single"/>
              </w:rPr>
            </w:pPr>
            <w:r w:rsidRPr="00EB43A2">
              <w:rPr>
                <w:b/>
              </w:rPr>
              <w:t>1. Сведе</w:t>
            </w:r>
            <w:r>
              <w:rPr>
                <w:b/>
              </w:rPr>
              <w:t>ния о характерных точках границ</w:t>
            </w:r>
            <w:r w:rsidRPr="00EB43A2">
              <w:rPr>
                <w:b/>
              </w:rPr>
              <w:t xml:space="preserve"> уточняемого земельного участка с кадастровым номером</w:t>
            </w:r>
            <w:r w:rsidRPr="002E77F1">
              <w:rPr>
                <w:u w:val="single"/>
              </w:rPr>
              <w:t>47:26:1119004:99</w:t>
            </w:r>
          </w:p>
        </w:tc>
      </w:tr>
      <w:tr w:rsidR="00105FDF" w:rsidRPr="00EB43A2" w:rsidTr="0014372A">
        <w:trPr>
          <w:trHeight w:val="255"/>
        </w:trPr>
        <w:tc>
          <w:tcPr>
            <w:tcW w:w="6519" w:type="dxa"/>
            <w:gridSpan w:val="18"/>
            <w:tcBorders>
              <w:top w:val="single" w:sz="4" w:space="0" w:color="FFFFFF" w:themeColor="background1"/>
              <w:left w:val="doub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C666EB" w:rsidRPr="003603C1" w:rsidRDefault="00C666EB" w:rsidP="00713DB9">
            <w:pPr>
              <w:pStyle w:val="a7"/>
              <w:spacing w:before="120" w:after="120"/>
              <w:contextualSpacing w:val="0"/>
              <w:jc w:val="both"/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</w:rPr>
              <w:t xml:space="preserve">истема координат </w:t>
            </w:r>
            <w:r w:rsidRPr="00232BA7">
              <w:rPr>
                <w:u w:val="single"/>
              </w:rPr>
              <w:t>МСК-47, зона 2</w:t>
            </w:r>
          </w:p>
        </w:tc>
        <w:tc>
          <w:tcPr>
            <w:tcW w:w="3687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double" w:sz="4" w:space="0" w:color="auto"/>
            </w:tcBorders>
          </w:tcPr>
          <w:p w:rsidR="00C666EB" w:rsidRPr="00A868BD" w:rsidRDefault="00C666EB" w:rsidP="00713DB9">
            <w:pPr>
              <w:spacing w:before="120" w:after="120"/>
              <w:jc w:val="both"/>
              <w:rPr>
                <w:b/>
              </w:rPr>
            </w:pPr>
            <w:r w:rsidRPr="00A868BD">
              <w:rPr>
                <w:b/>
              </w:rPr>
              <w:t>Зона №</w:t>
            </w:r>
            <w:r w:rsidRPr="00A868BD">
              <w:rPr>
                <w:u w:val="single"/>
                <w:lang w:val="en-US"/>
              </w:rPr>
              <w:t>2</w:t>
            </w:r>
          </w:p>
        </w:tc>
      </w:tr>
      <w:tr w:rsidR="000333FE" w:rsidRPr="008417BF" w:rsidTr="0014372A">
        <w:trPr>
          <w:trHeight w:val="473"/>
        </w:trPr>
        <w:tc>
          <w:tcPr>
            <w:tcW w:w="1258" w:type="dxa"/>
            <w:gridSpan w:val="2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37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Координаты, м</w:t>
            </w:r>
          </w:p>
        </w:tc>
        <w:tc>
          <w:tcPr>
            <w:tcW w:w="156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8417BF">
              <w:rPr>
                <w:b/>
                <w:sz w:val="22"/>
                <w:szCs w:val="22"/>
              </w:rPr>
              <w:t>Метод определения координат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A9191B" w:rsidRDefault="00C666EB" w:rsidP="00CD0C58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 xml:space="preserve">Формулы, примененные для расчета средней квадратической погрешности определения координат характерных точек границ (Мt), </w:t>
            </w:r>
          </w:p>
          <w:p w:rsidR="00C666EB" w:rsidRPr="008417BF" w:rsidRDefault="00C666EB" w:rsidP="00CD0C58">
            <w:pPr>
              <w:spacing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 подставленными</w:t>
            </w:r>
            <w:r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 xml:space="preserve">в такие формулы значениями </w:t>
            </w:r>
            <w:r w:rsidRPr="00A9191B">
              <w:rPr>
                <w:b/>
                <w:sz w:val="22"/>
                <w:szCs w:val="22"/>
              </w:rPr>
              <w:br/>
              <w:t>и итоговые (вычисленные) значения Мt, м</w:t>
            </w:r>
          </w:p>
        </w:tc>
        <w:tc>
          <w:tcPr>
            <w:tcW w:w="15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  <w:r w:rsidRPr="000333FE">
              <w:rPr>
                <w:b/>
                <w:sz w:val="22"/>
                <w:szCs w:val="22"/>
              </w:rPr>
              <w:t>Описание закрепления точки</w:t>
            </w:r>
          </w:p>
        </w:tc>
      </w:tr>
      <w:tr w:rsidR="000333FE" w:rsidRPr="008417BF" w:rsidTr="0014372A">
        <w:trPr>
          <w:trHeight w:val="1673"/>
        </w:trPr>
        <w:tc>
          <w:tcPr>
            <w:tcW w:w="1258" w:type="dxa"/>
            <w:gridSpan w:val="2"/>
            <w:vMerge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8417BF" w:rsidRDefault="00C666EB" w:rsidP="00EA34D1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содержа</w:t>
            </w:r>
            <w:r>
              <w:rPr>
                <w:b/>
                <w:sz w:val="22"/>
                <w:szCs w:val="22"/>
              </w:rPr>
              <w:t>тся</w:t>
            </w:r>
            <w:r w:rsidRPr="00A9191B">
              <w:rPr>
                <w:b/>
                <w:sz w:val="22"/>
                <w:szCs w:val="22"/>
              </w:rPr>
              <w:br/>
            </w:r>
            <w:r w:rsidRPr="00A9191B">
              <w:rPr>
                <w:b/>
                <w:sz w:val="22"/>
                <w:szCs w:val="22"/>
              </w:rPr>
              <w:t>в Едином государственном реестре недвижимости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8417BF" w:rsidRDefault="00C666EB" w:rsidP="00754338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определен</w:t>
            </w:r>
            <w:r>
              <w:rPr>
                <w:b/>
                <w:sz w:val="22"/>
                <w:szCs w:val="22"/>
              </w:rPr>
              <w:t>ы</w:t>
            </w:r>
            <w:r w:rsidRPr="00A9191B">
              <w:rPr>
                <w:b/>
                <w:sz w:val="22"/>
                <w:szCs w:val="22"/>
              </w:rPr>
              <w:t xml:space="preserve"> в </w:t>
            </w:r>
            <w:r>
              <w:rPr>
                <w:b/>
                <w:sz w:val="22"/>
                <w:szCs w:val="22"/>
              </w:rPr>
              <w:t>результате</w:t>
            </w:r>
            <w:r w:rsidRPr="00A9191B">
              <w:rPr>
                <w:b/>
                <w:sz w:val="22"/>
                <w:szCs w:val="22"/>
              </w:rPr>
              <w:t xml:space="preserve"> выполнения комплексных кадастровых работ</w:t>
            </w:r>
          </w:p>
        </w:tc>
        <w:tc>
          <w:tcPr>
            <w:tcW w:w="1561" w:type="dxa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666EB" w:rsidRPr="008417BF" w:rsidRDefault="00C666EB" w:rsidP="008417B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spacing w:before="120" w:after="120"/>
              <w:jc w:val="center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971"/>
        </w:trPr>
        <w:tc>
          <w:tcPr>
            <w:tcW w:w="1258" w:type="dxa"/>
            <w:gridSpan w:val="2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52" w:right="-66"/>
              <w:rPr>
                <w:b/>
                <w:sz w:val="22"/>
                <w:szCs w:val="22"/>
              </w:rPr>
            </w:pP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65" w:right="-36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X</w:t>
            </w:r>
          </w:p>
        </w:tc>
        <w:tc>
          <w:tcPr>
            <w:tcW w:w="85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B43A2" w:rsidRDefault="00C666EB" w:rsidP="008F4E28">
            <w:pPr>
              <w:spacing w:before="120" w:after="120"/>
              <w:ind w:left="-40" w:right="-63"/>
              <w:jc w:val="center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Y</w:t>
            </w:r>
          </w:p>
        </w:tc>
        <w:tc>
          <w:tcPr>
            <w:tcW w:w="1561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EB43A2">
            <w:pPr>
              <w:pStyle w:val="a7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1562" w:type="dxa"/>
            <w:gridSpan w:val="2"/>
            <w:vMerge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E35930" w:rsidRDefault="00C666EB" w:rsidP="008F4E28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  <w:highlight w:val="yellow"/>
              </w:rPr>
            </w:pPr>
          </w:p>
        </w:tc>
      </w:tr>
      <w:tr w:rsidR="000333FE" w:rsidRPr="00EB43A2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51" w:right="-68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45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74" w:right="-67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65" w:right="-36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40" w:right="-63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EB43A2" w:rsidRDefault="00C666EB" w:rsidP="008F4E28">
            <w:pPr>
              <w:pStyle w:val="a7"/>
              <w:spacing w:before="120" w:after="120"/>
              <w:ind w:left="-108" w:right="-110"/>
              <w:contextualSpacing w:val="0"/>
              <w:rPr>
                <w:b/>
                <w:sz w:val="22"/>
                <w:szCs w:val="22"/>
              </w:rPr>
            </w:pPr>
            <w:r w:rsidRPr="00EB43A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left="-108" w:right="-108"/>
              <w:contextualSpacing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5B4FA1" w:rsidRDefault="00C666EB" w:rsidP="008F4E28">
            <w:pPr>
              <w:pStyle w:val="a7"/>
              <w:spacing w:before="120" w:after="120"/>
              <w:ind w:right="-108"/>
              <w:contextualSpacing w:val="0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8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353948.98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2277388.83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н454У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353949.00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2277418.36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н457У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353928.66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2277418.18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н458У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353929.03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2277388.68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0333FE" w:rsidRPr="00590258" w:rsidTr="0014372A">
        <w:trPr>
          <w:trHeight w:val="64"/>
        </w:trPr>
        <w:tc>
          <w:tcPr>
            <w:tcW w:w="1258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 w:rsidRPr="00590258">
              <w:rPr>
                <w:lang w:val="en-US"/>
              </w:rPr>
              <w:t>н455У</w:t>
            </w:r>
          </w:p>
        </w:tc>
        <w:tc>
          <w:tcPr>
            <w:tcW w:w="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10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8F4E28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353948.98</w:t>
            </w:r>
          </w:p>
        </w:tc>
        <w:tc>
          <w:tcPr>
            <w:tcW w:w="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8F4E28">
            <w:pPr>
              <w:spacing w:before="120" w:after="120"/>
            </w:pPr>
            <w:r w:rsidRPr="009067AB">
              <w:rPr>
                <w:lang w:val="en-US"/>
              </w:rPr>
              <w:t>2277388.83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</w:pPr>
            <w:r w:rsidRPr="00737280">
              <w:rPr>
                <w:lang w:val="en-US"/>
              </w:rPr>
              <w:t>Метод спутниковых геодезических измерений (определений)</w:t>
            </w:r>
          </w:p>
        </w:tc>
        <w:tc>
          <w:tcPr>
            <w:tcW w:w="21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737280" w:rsidRDefault="00C666EB" w:rsidP="008F4E28">
            <w:pPr>
              <w:spacing w:before="120" w:after="120"/>
              <w:rPr>
                <w:lang w:val="en-US"/>
              </w:rPr>
            </w:pPr>
            <w:r w:rsidRPr="00737280">
              <w:rPr>
                <w:lang w:val="en-US"/>
              </w:rPr>
              <w:t>–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0333FE" w:rsidRDefault="00C666EB" w:rsidP="008F4E28">
            <w:pPr>
              <w:spacing w:before="120" w:after="120"/>
              <w:outlineLvl w:val="1"/>
              <w:rPr>
                <w:color w:val="000000"/>
              </w:rPr>
            </w:pPr>
            <w:r w:rsidRPr="00737280">
              <w:rPr>
                <w:color w:val="000000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both"/>
              <w:rPr>
                <w:b/>
                <w:u w:val="single"/>
              </w:rPr>
            </w:pPr>
            <w:r w:rsidRPr="00666D74">
              <w:rPr>
                <w:b/>
              </w:rPr>
              <w:t xml:space="preserve">2. Сведения о частях границ уточняемого земельного участка с кадастровым номером </w:t>
            </w:r>
            <w:r w:rsidRPr="00666D74">
              <w:rPr>
                <w:u w:val="single"/>
              </w:rPr>
              <w:t>47:26:1119004:99</w:t>
            </w:r>
          </w:p>
        </w:tc>
      </w:tr>
      <w:tr w:rsidR="00590258" w:rsidRPr="00666D74" w:rsidTr="0014372A">
        <w:trPr>
          <w:trHeight w:val="518"/>
        </w:trPr>
        <w:tc>
          <w:tcPr>
            <w:tcW w:w="2543" w:type="dxa"/>
            <w:gridSpan w:val="6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Обозначение части границ</w:t>
            </w:r>
          </w:p>
        </w:tc>
        <w:tc>
          <w:tcPr>
            <w:tcW w:w="213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Горизонтальное проложение (S), м</w:t>
            </w:r>
          </w:p>
        </w:tc>
        <w:tc>
          <w:tcPr>
            <w:tcW w:w="212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Описание прохождения части границ</w:t>
            </w:r>
          </w:p>
        </w:tc>
        <w:tc>
          <w:tcPr>
            <w:tcW w:w="340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:rsidR="00C666EB" w:rsidRDefault="00C666EB" w:rsidP="00133EDB">
            <w:pPr>
              <w:autoSpaceDE w:val="0"/>
              <w:autoSpaceDN w:val="0"/>
              <w:adjustRightInd w:val="0"/>
              <w:spacing w:before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Сведения</w:t>
            </w:r>
          </w:p>
          <w:p w:rsidR="00C666EB" w:rsidRPr="00666D74" w:rsidRDefault="00C666EB" w:rsidP="00133EDB">
            <w:pPr>
              <w:spacing w:before="120" w:after="120"/>
              <w:contextualSpacing/>
              <w:jc w:val="center"/>
              <w:rPr>
                <w:b/>
                <w:sz w:val="22"/>
                <w:szCs w:val="22"/>
              </w:rPr>
            </w:pPr>
            <w:r w:rsidRPr="00A9191B">
              <w:rPr>
                <w:b/>
                <w:sz w:val="22"/>
                <w:szCs w:val="22"/>
              </w:rPr>
              <w:t>о согласовании местоположения границ (согласовано/спорное)</w:t>
            </w:r>
          </w:p>
        </w:tc>
      </w:tr>
      <w:tr w:rsidR="00590258" w:rsidRPr="00590258" w:rsidTr="0014372A">
        <w:trPr>
          <w:trHeight w:val="346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44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от т</w:t>
            </w:r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ind w:left="-74" w:right="-67"/>
              <w:jc w:val="center"/>
              <w:rPr>
                <w:b/>
                <w:sz w:val="22"/>
                <w:szCs w:val="22"/>
              </w:rPr>
            </w:pPr>
            <w:r w:rsidRPr="00590258">
              <w:rPr>
                <w:b/>
                <w:sz w:val="22"/>
                <w:szCs w:val="22"/>
              </w:rPr>
              <w:t>до т.</w:t>
            </w:r>
          </w:p>
        </w:tc>
        <w:tc>
          <w:tcPr>
            <w:tcW w:w="2130" w:type="dxa"/>
            <w:gridSpan w:val="7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2125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  <w:tc>
          <w:tcPr>
            <w:tcW w:w="3408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133EDB">
            <w:pPr>
              <w:pStyle w:val="a7"/>
              <w:spacing w:before="120" w:after="120"/>
              <w:ind w:left="-108" w:right="-110"/>
              <w:rPr>
                <w:b/>
                <w:sz w:val="22"/>
                <w:szCs w:val="22"/>
              </w:rPr>
            </w:pPr>
          </w:p>
        </w:tc>
      </w:tr>
      <w:tr w:rsidR="00590258" w:rsidRPr="00666D74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2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4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66D74" w:rsidRDefault="00C666EB" w:rsidP="00133EDB">
            <w:pPr>
              <w:spacing w:before="120" w:after="120"/>
              <w:jc w:val="center"/>
              <w:rPr>
                <w:b/>
                <w:sz w:val="22"/>
                <w:szCs w:val="22"/>
                <w:lang w:val="en-US"/>
              </w:rPr>
            </w:pPr>
            <w:r w:rsidRPr="00666D74">
              <w:rPr>
                <w:b/>
                <w:sz w:val="22"/>
                <w:szCs w:val="22"/>
                <w:lang w:val="en-US"/>
              </w:rPr>
              <w:t>5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н455У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н454У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29.53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н454У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н457У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20.34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н457У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н458У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29.50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590258" w:rsidTr="0014372A">
        <w:trPr>
          <w:trHeight w:val="64"/>
        </w:trPr>
        <w:tc>
          <w:tcPr>
            <w:tcW w:w="1267" w:type="dxa"/>
            <w:gridSpan w:val="3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н458У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590258" w:rsidRDefault="00C666EB" w:rsidP="00133EDB">
            <w:pPr>
              <w:spacing w:before="120" w:after="120"/>
              <w:jc w:val="center"/>
              <w:rPr>
                <w:lang w:val="en-US"/>
              </w:rPr>
            </w:pPr>
            <w:r>
              <w:rPr>
                <w:lang w:val="en-US"/>
              </w:rPr>
              <w:t>н455У</w:t>
            </w: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19.95</w:t>
            </w:r>
          </w:p>
        </w:tc>
        <w:tc>
          <w:tcPr>
            <w:tcW w:w="212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133EDB">
            <w:pPr>
              <w:spacing w:before="120" w:after="120"/>
              <w:jc w:val="center"/>
            </w:pPr>
            <w:r w:rsidRPr="009067AB">
              <w:rPr>
                <w:lang w:val="en-US"/>
              </w:rPr>
              <w:t>–</w:t>
            </w:r>
          </w:p>
        </w:tc>
        <w:tc>
          <w:tcPr>
            <w:tcW w:w="340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B4FA1" w:rsidRDefault="00C666EB" w:rsidP="00133EDB">
            <w:pPr>
              <w:spacing w:before="120" w:after="120"/>
              <w:jc w:val="center"/>
              <w:rPr>
                <w:highlight w:val="yellow"/>
              </w:rPr>
            </w:pPr>
            <w:r w:rsidRPr="003E3C94">
              <w:rPr>
                <w:lang w:val="en-US"/>
              </w:rPr>
              <w:t>–</w:t>
            </w:r>
          </w:p>
        </w:tc>
      </w:tr>
      <w:tr w:rsidR="00590258" w:rsidRPr="00EB43A2" w:rsidTr="00EE74C6"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590258" w:rsidRDefault="00C666EB" w:rsidP="00B1242C">
            <w:pPr>
              <w:pStyle w:val="a7"/>
              <w:spacing w:before="120" w:after="120"/>
              <w:jc w:val="both"/>
              <w:rPr>
                <w:u w:val="single"/>
              </w:rPr>
            </w:pPr>
            <w:r>
              <w:rPr>
                <w:b/>
              </w:rPr>
              <w:t xml:space="preserve">3. Сведения о характеристиках </w:t>
            </w:r>
            <w:r w:rsidRPr="00666D74">
              <w:rPr>
                <w:b/>
              </w:rPr>
              <w:t>уточняемо</w:t>
            </w:r>
            <w:r>
              <w:rPr>
                <w:b/>
              </w:rPr>
              <w:t>го земельного</w:t>
            </w:r>
            <w:r w:rsidRPr="00666D74">
              <w:rPr>
                <w:b/>
              </w:rPr>
              <w:t xml:space="preserve"> участк</w:t>
            </w:r>
            <w:r>
              <w:rPr>
                <w:b/>
              </w:rPr>
              <w:t>а</w:t>
            </w:r>
            <w:r w:rsidRPr="00666D74">
              <w:rPr>
                <w:b/>
              </w:rPr>
              <w:t xml:space="preserve"> с кадастровым номером</w:t>
            </w:r>
            <w:r>
              <w:rPr>
                <w:b/>
              </w:rPr>
              <w:t xml:space="preserve"> </w:t>
            </w:r>
            <w:r w:rsidRPr="00590258">
              <w:rPr>
                <w:u w:val="single"/>
              </w:rPr>
              <w:t>47:26:1119004:99</w:t>
            </w:r>
          </w:p>
        </w:tc>
      </w:tr>
      <w:tr w:rsidR="00EB43A2" w:rsidRPr="00666D74" w:rsidTr="0014372A">
        <w:trPr>
          <w:trHeight w:val="567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666D74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№ п/п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Наименование характеристики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spacing w:before="120" w:after="120"/>
              <w:jc w:val="center"/>
              <w:rPr>
                <w:b/>
                <w:sz w:val="22"/>
                <w:szCs w:val="22"/>
              </w:rPr>
            </w:pPr>
            <w:r w:rsidRPr="00666D74">
              <w:rPr>
                <w:b/>
                <w:sz w:val="22"/>
                <w:szCs w:val="22"/>
              </w:rPr>
              <w:t>Значение характеристики</w:t>
            </w:r>
          </w:p>
        </w:tc>
      </w:tr>
      <w:tr w:rsidR="00EB43A2" w:rsidRPr="00F13182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C666EB" w:rsidRPr="00B1242C" w:rsidRDefault="00C666EB" w:rsidP="00CE1DAD">
            <w:pPr>
              <w:pStyle w:val="ConsPlusNonformat"/>
              <w:widowControl/>
              <w:spacing w:before="120" w:after="12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1242C">
              <w:rPr>
                <w:rFonts w:ascii="Times New Roman" w:hAnsi="Times New Roman" w:cs="Times New Roman"/>
                <w:b/>
                <w:sz w:val="22"/>
                <w:szCs w:val="22"/>
              </w:rPr>
              <w:t>3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адресе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B1242C" w:rsidRDefault="00C666EB" w:rsidP="00580960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4372A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B1242C" w:rsidRDefault="00C666EB" w:rsidP="0014372A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B124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ином месте нахождения земельного участка, не являющегося объектом адресации, в структурированном виде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E70CD1" w:rsidRDefault="00C666EB" w:rsidP="0014372A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CE1DAD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7C0DBD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сведения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 нахождения </w:t>
            </w:r>
            <w:r w:rsidRPr="00D92034">
              <w:rPr>
                <w:rFonts w:ascii="Times New Roman" w:hAnsi="Times New Roman" w:cs="Times New Roman"/>
                <w:sz w:val="24"/>
                <w:szCs w:val="24"/>
              </w:rPr>
              <w:t xml:space="preserve">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величина погрешности определения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(вычисления)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площади (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± 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595 кв.м ± 10.10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>Формула, примененная для вычисления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предельной</w:t>
            </w:r>
            <w:r w:rsidRPr="00957A8A">
              <w:rPr>
                <w:rFonts w:ascii="Times New Roman" w:hAnsi="Times New Roman" w:cs="Times New Roman"/>
                <w:sz w:val="24"/>
                <w:szCs w:val="24"/>
              </w:rPr>
              <w:t xml:space="preserve"> погрешности определения площади земельного участка с подставленными значениями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итоговые (вычисленные) значения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(∆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∆Р = 2 * Mt * √P * √((1 + K²) / (2 * K)) = 2 * 0.20 * √595 * √((1 + 1.46²)/(2 * 1.46)) = 10.10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Площадь земельного участка согласно сведениям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Единого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государственного</w:t>
            </w:r>
            <w:r w:rsidRPr="009B0635">
              <w:rPr>
                <w:rFonts w:ascii="Times New Roman" w:hAnsi="Times New Roman" w:cs="Times New Roman"/>
                <w:sz w:val="24"/>
                <w:szCs w:val="24"/>
              </w:rPr>
              <w:t xml:space="preserve">реестра 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недвижимости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600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Оценка расхождения P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(P -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кад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5 кв.м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971CCB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Предельн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минимальный и максимальный размеры земельного участка (P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мин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 xml:space="preserve"> и P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макс</w:t>
            </w:r>
            <w:r w:rsidRPr="00E70CD1">
              <w:rPr>
                <w:rFonts w:ascii="Times New Roman" w:hAnsi="Times New Roman" w:cs="Times New Roman"/>
                <w:sz w:val="24"/>
                <w:szCs w:val="24"/>
              </w:rPr>
              <w:t>), м</w:t>
            </w:r>
            <w:r w:rsidRPr="00E70CD1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6360AC" w:rsidRPr="004A75A7" w:rsidTr="0014372A">
        <w:trPr>
          <w:trHeight w:val="329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 xml:space="preserve">Вид (виды) разрешенного использования 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6360AC" w:rsidRDefault="00C666EB" w:rsidP="00877BFB">
            <w:pPr>
              <w:spacing w:before="120" w:after="120"/>
              <w:jc w:val="both"/>
            </w:pPr>
            <w:r w:rsidRPr="00F70DBD">
              <w:rPr>
                <w:lang w:val="en-US"/>
              </w:rPr>
              <w:t>для садоводства</w:t>
            </w:r>
          </w:p>
        </w:tc>
      </w:tr>
      <w:tr w:rsidR="00AF1B59" w:rsidRPr="004A75A7" w:rsidTr="0014372A">
        <w:trPr>
          <w:trHeight w:val="179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сведения об использовании земельного участка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AF1B59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1177"/>
        </w:trPr>
        <w:tc>
          <w:tcPr>
            <w:tcW w:w="70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CE1DAD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E70CD1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60AC">
              <w:rPr>
                <w:rFonts w:ascii="Times New Roman" w:hAnsi="Times New Roman" w:cs="Times New Roman"/>
                <w:sz w:val="24"/>
                <w:szCs w:val="24"/>
              </w:rPr>
              <w:t>Кадастровый или иной государственный учетный номер (инвентарный) здания, сооружения, объекта незавершенного строительства, расположенного на земельном участке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Default="00C666EB" w:rsidP="00AF1B59">
            <w:pPr>
              <w:spacing w:before="120" w:after="120"/>
              <w:jc w:val="both"/>
            </w:pPr>
            <w:r w:rsidRPr="003C4580">
              <w:rPr>
                <w:lang w:val="en-US"/>
              </w:rPr>
              <w:t>–</w:t>
            </w:r>
          </w:p>
        </w:tc>
      </w:tr>
      <w:tr w:rsidR="00AF1B59" w:rsidRPr="004A75A7" w:rsidTr="0014372A">
        <w:trPr>
          <w:trHeight w:val="163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Default="00C666EB" w:rsidP="00CE1DAD">
            <w:pPr>
              <w:pStyle w:val="ConsPlusNonformat"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6EB" w:rsidRPr="00DC26F1" w:rsidRDefault="00C666EB" w:rsidP="00AF1B59">
            <w:pPr>
              <w:pStyle w:val="ConsPlusNonformat"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26F1">
              <w:rPr>
                <w:rFonts w:ascii="Times New Roman" w:hAnsi="Times New Roman" w:cs="Times New Roman"/>
                <w:sz w:val="24"/>
                <w:szCs w:val="24"/>
              </w:rPr>
              <w:t>Сведения о земельных участках (землях общего пользования, территории общего пользования), посредством которых обеспечивается доступ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C666EB" w:rsidRPr="00DC26F1" w:rsidRDefault="00C666EB" w:rsidP="00AF1B59">
            <w:pPr>
              <w:spacing w:before="120" w:after="120"/>
              <w:jc w:val="both"/>
            </w:pPr>
            <w:r w:rsidRPr="00DC26F1">
              <w:rPr>
                <w:lang w:val="en-US"/>
              </w:rPr>
              <w:t>–</w:t>
            </w:r>
          </w:p>
        </w:tc>
      </w:tr>
      <w:tr w:rsidR="00E70CD1" w:rsidRPr="004A75A7" w:rsidTr="0014372A">
        <w:trPr>
          <w:trHeight w:val="68"/>
        </w:trPr>
        <w:tc>
          <w:tcPr>
            <w:tcW w:w="70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ind w:right="-11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030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816" w:type="dxa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8030E7" w:rsidRDefault="00C666EB" w:rsidP="00AF1B59">
            <w:pPr>
              <w:pStyle w:val="ConsPlusNonformat"/>
              <w:widowControl/>
              <w:spacing w:before="120"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30E7">
              <w:rPr>
                <w:rFonts w:ascii="Times New Roman" w:hAnsi="Times New Roman" w:cs="Times New Roman"/>
                <w:sz w:val="24"/>
                <w:szCs w:val="24"/>
              </w:rPr>
              <w:t>Иные сведения</w:t>
            </w:r>
          </w:p>
        </w:tc>
        <w:tc>
          <w:tcPr>
            <w:tcW w:w="3687" w:type="dxa"/>
            <w:gridSpan w:val="6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8030E7" w:rsidRDefault="00C666EB" w:rsidP="00AF1B59">
            <w:pPr>
              <w:spacing w:before="120" w:after="120"/>
              <w:jc w:val="both"/>
            </w:pPr>
            <w:r w:rsidRPr="008030E7">
              <w:rPr>
                <w:lang w:val="en-US"/>
              </w:rPr>
              <w:t>–</w:t>
            </w:r>
          </w:p>
        </w:tc>
      </w:tr>
      <w:tr w:rsidR="006360AC" w:rsidRPr="004A75A7" w:rsidTr="006A27BB">
        <w:trPr>
          <w:trHeight w:val="68"/>
        </w:trPr>
        <w:tc>
          <w:tcPr>
            <w:tcW w:w="10206" w:type="dxa"/>
            <w:gridSpan w:val="2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</w:tcPr>
          <w:p w:rsidR="00C666EB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</w:pPr>
            <w:r w:rsidRPr="006A27BB">
              <w:rPr>
                <w:b/>
              </w:rPr>
              <w:t>4. Пояснения к сведениям об уточняемом земельном участке с кадастровым номером:</w:t>
            </w:r>
          </w:p>
          <w:p w:rsidR="00C666EB" w:rsidRPr="00CD1C19" w:rsidRDefault="00C666EB" w:rsidP="00AF1B59">
            <w:pPr>
              <w:autoSpaceDE w:val="0"/>
              <w:autoSpaceDN w:val="0"/>
              <w:adjustRightInd w:val="0"/>
              <w:spacing w:before="120" w:after="120"/>
              <w:jc w:val="both"/>
              <w:outlineLvl w:val="2"/>
              <w:rPr>
                <w:u w:val="single"/>
              </w:rPr>
            </w:pPr>
            <w:r w:rsidRPr="00CD1C19">
              <w:rPr>
                <w:u w:val="single"/>
              </w:rPr>
              <w:t>47:26:1119004:99</w:t>
            </w:r>
          </w:p>
        </w:tc>
      </w:tr>
      <w:tr w:rsidR="006360AC" w:rsidRPr="004A75A7" w:rsidTr="0014372A">
        <w:trPr>
          <w:trHeight w:val="68"/>
        </w:trPr>
        <w:tc>
          <w:tcPr>
            <w:tcW w:w="70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C666EB" w:rsidRPr="006360AC" w:rsidRDefault="00C666EB" w:rsidP="00AF1B59">
            <w:pPr>
              <w:spacing w:before="120" w:after="120"/>
              <w:jc w:val="center"/>
              <w:rPr>
                <w:sz w:val="22"/>
                <w:lang w:val="en-US"/>
              </w:rPr>
            </w:pPr>
            <w:r w:rsidRPr="00F70DBD">
              <w:rPr>
                <w:lang w:val="en-US"/>
              </w:rPr>
              <w:t>1</w:t>
            </w:r>
            <w:r>
              <w:rPr>
                <w:sz w:val="22"/>
                <w:lang w:val="en-US"/>
              </w:rPr>
              <w:t>.</w:t>
            </w:r>
          </w:p>
        </w:tc>
        <w:tc>
          <w:tcPr>
            <w:tcW w:w="9503" w:type="dxa"/>
            <w:gridSpan w:val="2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C666EB" w:rsidRPr="00F70DBD" w:rsidRDefault="00C666EB" w:rsidP="00AF1B59">
            <w:pPr>
              <w:autoSpaceDE w:val="0"/>
              <w:autoSpaceDN w:val="0"/>
              <w:adjustRightInd w:val="0"/>
              <w:spacing w:before="120" w:after="120"/>
              <w:outlineLvl w:val="2"/>
              <w:rPr>
                <w:b/>
                <w:sz w:val="22"/>
                <w:szCs w:val="22"/>
                <w:lang w:val="en-US"/>
              </w:rPr>
            </w:pPr>
            <w:r w:rsidRPr="008030E7">
              <w:rPr>
                <w:lang w:val="en-US"/>
              </w:rPr>
              <w:t>–</w:t>
            </w:r>
          </w:p>
        </w:tc>
      </w:tr>
    </w:tbl>
    <w:p w:rsidR="00C666EB" w:rsidRDefault="00C666EB"/>
    <w:sectPr w:rsidR="00C666EB" w:rsidSect="004709A1">
      <w:headerReference w:type="default" r:id="rId8"/>
      <w:footerReference w:type="even" r:id="rId9"/>
      <w:pgSz w:w="11906" w:h="16838" w:code="9"/>
      <w:pgMar w:top="1134" w:right="567" w:bottom="1134" w:left="1134" w:header="709" w:footer="709" w:gutter="0"/>
      <w:pgNumType w:start="1"/>
      <w:cols w:space="39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666EB" w:rsidRDefault="00C666EB">
      <w:r>
        <w:separator/>
      </w:r>
    </w:p>
  </w:endnote>
  <w:endnote w:type="continuationSeparator" w:id="0">
    <w:p w:rsidR="00C666EB" w:rsidRDefault="00C66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36C1" w:rsidRDefault="00652FF0" w:rsidP="000E0AF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636C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636C1" w:rsidRDefault="009636C1" w:rsidP="008D51C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666EB" w:rsidRDefault="00C666EB">
      <w:r>
        <w:separator/>
      </w:r>
    </w:p>
  </w:footnote>
  <w:footnote w:type="continuationSeparator" w:id="0">
    <w:p w:rsidR="00C666EB" w:rsidRDefault="00C666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6734" w:rsidRDefault="004D6734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33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BAE452B"/>
    <w:multiLevelType w:val="multilevel"/>
    <w:tmpl w:val="9E06D2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0DE9611B"/>
    <w:multiLevelType w:val="multilevel"/>
    <w:tmpl w:val="1B7CBB92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0E337137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3835F5"/>
    <w:multiLevelType w:val="multilevel"/>
    <w:tmpl w:val="7C80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1A845F9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1E0C65EA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24AB68B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532160D"/>
    <w:multiLevelType w:val="hybridMultilevel"/>
    <w:tmpl w:val="C62AB6A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393321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2434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" w15:restartNumberingAfterBreak="0">
    <w:nsid w:val="2E8D175C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39471B1B"/>
    <w:multiLevelType w:val="hybridMultilevel"/>
    <w:tmpl w:val="06FEBE1E"/>
    <w:lvl w:ilvl="0" w:tplc="7722F1D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3" w15:restartNumberingAfterBreak="0">
    <w:nsid w:val="3B7F426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 w15:restartNumberingAfterBreak="0">
    <w:nsid w:val="3EEE7A7A"/>
    <w:multiLevelType w:val="hybridMultilevel"/>
    <w:tmpl w:val="FD5EA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13DE"/>
    <w:multiLevelType w:val="multilevel"/>
    <w:tmpl w:val="2DEAB24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43E90E78"/>
    <w:multiLevelType w:val="hybridMultilevel"/>
    <w:tmpl w:val="973C58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FA5C4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8" w15:restartNumberingAfterBreak="0">
    <w:nsid w:val="45F1684A"/>
    <w:multiLevelType w:val="hybridMultilevel"/>
    <w:tmpl w:val="E9FC3134"/>
    <w:lvl w:ilvl="0" w:tplc="CBE6E0A6">
      <w:start w:val="1"/>
      <w:numFmt w:val="decimal"/>
      <w:lvlText w:val="%1"/>
      <w:lvlJc w:val="left"/>
      <w:pPr>
        <w:tabs>
          <w:tab w:val="num" w:pos="1428"/>
        </w:tabs>
        <w:ind w:left="1428" w:hanging="1140"/>
      </w:pPr>
      <w:rPr>
        <w:rFonts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 w15:restartNumberingAfterBreak="0">
    <w:nsid w:val="46671C9A"/>
    <w:multiLevelType w:val="hybridMultilevel"/>
    <w:tmpl w:val="E73202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753027A"/>
    <w:multiLevelType w:val="hybridMultilevel"/>
    <w:tmpl w:val="AB0440F8"/>
    <w:lvl w:ilvl="0" w:tplc="EF5ADF2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8860885"/>
    <w:multiLevelType w:val="multilevel"/>
    <w:tmpl w:val="CE94A728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2" w15:restartNumberingAfterBreak="0">
    <w:nsid w:val="48866ED7"/>
    <w:multiLevelType w:val="hybridMultilevel"/>
    <w:tmpl w:val="4EAA5792"/>
    <w:lvl w:ilvl="0" w:tplc="E5582150">
      <w:start w:val="1"/>
      <w:numFmt w:val="decimal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3" w15:restartNumberingAfterBreak="0">
    <w:nsid w:val="4C5E6CE6"/>
    <w:multiLevelType w:val="hybridMultilevel"/>
    <w:tmpl w:val="FB22F4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BC7B1F"/>
    <w:multiLevelType w:val="hybridMultilevel"/>
    <w:tmpl w:val="F25EA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FE232E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6" w15:restartNumberingAfterBreak="0">
    <w:nsid w:val="57082114"/>
    <w:multiLevelType w:val="hybridMultilevel"/>
    <w:tmpl w:val="636A3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E64988"/>
    <w:multiLevelType w:val="hybridMultilevel"/>
    <w:tmpl w:val="35A8DA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A8A383F"/>
    <w:multiLevelType w:val="multilevel"/>
    <w:tmpl w:val="A7E0ABDE"/>
    <w:lvl w:ilvl="0">
      <w:start w:val="1"/>
      <w:numFmt w:val="decimal"/>
      <w:lvlText w:val="%1.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9" w15:restartNumberingAfterBreak="0">
    <w:nsid w:val="5B1D27E4"/>
    <w:multiLevelType w:val="multilevel"/>
    <w:tmpl w:val="FA540A6E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32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0" w15:restartNumberingAfterBreak="0">
    <w:nsid w:val="64B5427B"/>
    <w:multiLevelType w:val="hybridMultilevel"/>
    <w:tmpl w:val="3932B9F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31" w15:restartNumberingAfterBreak="0">
    <w:nsid w:val="65F12CB6"/>
    <w:multiLevelType w:val="multilevel"/>
    <w:tmpl w:val="EA881A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2" w15:restartNumberingAfterBreak="0">
    <w:nsid w:val="668370EA"/>
    <w:multiLevelType w:val="multilevel"/>
    <w:tmpl w:val="141CBE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 w15:restartNumberingAfterBreak="0">
    <w:nsid w:val="697203A5"/>
    <w:multiLevelType w:val="hybridMultilevel"/>
    <w:tmpl w:val="32D804C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486F52"/>
    <w:multiLevelType w:val="hybridMultilevel"/>
    <w:tmpl w:val="B68A7388"/>
    <w:lvl w:ilvl="0" w:tplc="E402AFA4">
      <w:start w:val="1"/>
      <w:numFmt w:val="decimal"/>
      <w:lvlText w:val="%1.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5" w15:restartNumberingAfterBreak="0">
    <w:nsid w:val="70E02052"/>
    <w:multiLevelType w:val="hybridMultilevel"/>
    <w:tmpl w:val="9EBAE8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CD55C4"/>
    <w:multiLevelType w:val="multilevel"/>
    <w:tmpl w:val="190A00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7" w15:restartNumberingAfterBreak="0">
    <w:nsid w:val="76957476"/>
    <w:multiLevelType w:val="hybridMultilevel"/>
    <w:tmpl w:val="25CC4A7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8" w15:restartNumberingAfterBreak="0">
    <w:nsid w:val="77944D05"/>
    <w:multiLevelType w:val="multilevel"/>
    <w:tmpl w:val="9C68C394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9" w15:restartNumberingAfterBreak="0">
    <w:nsid w:val="77B93752"/>
    <w:multiLevelType w:val="hybridMultilevel"/>
    <w:tmpl w:val="D96CBE1E"/>
    <w:lvl w:ilvl="0" w:tplc="67583C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0" w15:restartNumberingAfterBreak="0">
    <w:nsid w:val="786178EE"/>
    <w:multiLevelType w:val="multilevel"/>
    <w:tmpl w:val="3676B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1" w15:restartNumberingAfterBreak="0">
    <w:nsid w:val="78F93E1A"/>
    <w:multiLevelType w:val="hybridMultilevel"/>
    <w:tmpl w:val="4A10D078"/>
    <w:lvl w:ilvl="0" w:tplc="447A553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386FCB"/>
    <w:multiLevelType w:val="hybridMultilevel"/>
    <w:tmpl w:val="E3D05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BC20404"/>
    <w:multiLevelType w:val="multilevel"/>
    <w:tmpl w:val="700E3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44" w15:restartNumberingAfterBreak="0">
    <w:nsid w:val="7D6024D6"/>
    <w:multiLevelType w:val="hybridMultilevel"/>
    <w:tmpl w:val="59685A6E"/>
    <w:lvl w:ilvl="0" w:tplc="880A86FC">
      <w:start w:val="1"/>
      <w:numFmt w:val="decimal"/>
      <w:pStyle w:val="3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0004DF"/>
    <w:multiLevelType w:val="hybridMultilevel"/>
    <w:tmpl w:val="6B2E3678"/>
    <w:lvl w:ilvl="0" w:tplc="9F68EAC6">
      <w:start w:val="1"/>
      <w:numFmt w:val="decimal"/>
      <w:lvlText w:val="%1)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 w16cid:durableId="1991713036">
    <w:abstractNumId w:val="33"/>
  </w:num>
  <w:num w:numId="2" w16cid:durableId="1372147228">
    <w:abstractNumId w:val="29"/>
  </w:num>
  <w:num w:numId="3" w16cid:durableId="1397581895">
    <w:abstractNumId w:val="39"/>
  </w:num>
  <w:num w:numId="4" w16cid:durableId="607125505">
    <w:abstractNumId w:val="15"/>
  </w:num>
  <w:num w:numId="5" w16cid:durableId="69500804">
    <w:abstractNumId w:val="12"/>
  </w:num>
  <w:num w:numId="6" w16cid:durableId="1746296203">
    <w:abstractNumId w:val="28"/>
  </w:num>
  <w:num w:numId="7" w16cid:durableId="1650742793">
    <w:abstractNumId w:val="17"/>
  </w:num>
  <w:num w:numId="8" w16cid:durableId="1442339551">
    <w:abstractNumId w:val="43"/>
  </w:num>
  <w:num w:numId="9" w16cid:durableId="1404721167">
    <w:abstractNumId w:val="7"/>
  </w:num>
  <w:num w:numId="10" w16cid:durableId="1072314735">
    <w:abstractNumId w:val="1"/>
  </w:num>
  <w:num w:numId="11" w16cid:durableId="1110902982">
    <w:abstractNumId w:val="13"/>
  </w:num>
  <w:num w:numId="12" w16cid:durableId="30350534">
    <w:abstractNumId w:val="31"/>
  </w:num>
  <w:num w:numId="13" w16cid:durableId="212277885">
    <w:abstractNumId w:val="25"/>
  </w:num>
  <w:num w:numId="14" w16cid:durableId="1308587964">
    <w:abstractNumId w:val="32"/>
  </w:num>
  <w:num w:numId="15" w16cid:durableId="353844666">
    <w:abstractNumId w:val="5"/>
  </w:num>
  <w:num w:numId="16" w16cid:durableId="445514274">
    <w:abstractNumId w:val="36"/>
  </w:num>
  <w:num w:numId="17" w16cid:durableId="420684552">
    <w:abstractNumId w:val="0"/>
  </w:num>
  <w:num w:numId="18" w16cid:durableId="1359428911">
    <w:abstractNumId w:val="40"/>
  </w:num>
  <w:num w:numId="19" w16cid:durableId="350450307">
    <w:abstractNumId w:val="10"/>
  </w:num>
  <w:num w:numId="20" w16cid:durableId="401949668">
    <w:abstractNumId w:val="4"/>
  </w:num>
  <w:num w:numId="21" w16cid:durableId="278997709">
    <w:abstractNumId w:val="38"/>
  </w:num>
  <w:num w:numId="22" w16cid:durableId="248739379">
    <w:abstractNumId w:val="11"/>
  </w:num>
  <w:num w:numId="23" w16cid:durableId="145976108">
    <w:abstractNumId w:val="34"/>
  </w:num>
  <w:num w:numId="24" w16cid:durableId="386759996">
    <w:abstractNumId w:val="21"/>
  </w:num>
  <w:num w:numId="25" w16cid:durableId="1709842140">
    <w:abstractNumId w:val="2"/>
  </w:num>
  <w:num w:numId="26" w16cid:durableId="1358970228">
    <w:abstractNumId w:val="22"/>
  </w:num>
  <w:num w:numId="27" w16cid:durableId="927814056">
    <w:abstractNumId w:val="45"/>
  </w:num>
  <w:num w:numId="28" w16cid:durableId="1692487252">
    <w:abstractNumId w:val="30"/>
  </w:num>
  <w:num w:numId="29" w16cid:durableId="1208182048">
    <w:abstractNumId w:val="37"/>
  </w:num>
  <w:num w:numId="30" w16cid:durableId="474030673">
    <w:abstractNumId w:val="14"/>
  </w:num>
  <w:num w:numId="31" w16cid:durableId="171532480">
    <w:abstractNumId w:val="6"/>
  </w:num>
  <w:num w:numId="32" w16cid:durableId="1586450112">
    <w:abstractNumId w:val="8"/>
  </w:num>
  <w:num w:numId="33" w16cid:durableId="1241060272">
    <w:abstractNumId w:val="27"/>
  </w:num>
  <w:num w:numId="34" w16cid:durableId="493648649">
    <w:abstractNumId w:val="18"/>
  </w:num>
  <w:num w:numId="35" w16cid:durableId="507867434">
    <w:abstractNumId w:val="19"/>
  </w:num>
  <w:num w:numId="36" w16cid:durableId="560672112">
    <w:abstractNumId w:val="24"/>
  </w:num>
  <w:num w:numId="37" w16cid:durableId="1579823268">
    <w:abstractNumId w:val="3"/>
  </w:num>
  <w:num w:numId="38" w16cid:durableId="1094283015">
    <w:abstractNumId w:val="9"/>
  </w:num>
  <w:num w:numId="39" w16cid:durableId="847403784">
    <w:abstractNumId w:val="26"/>
  </w:num>
  <w:num w:numId="40" w16cid:durableId="1499925062">
    <w:abstractNumId w:val="44"/>
  </w:num>
  <w:num w:numId="41" w16cid:durableId="1036468203">
    <w:abstractNumId w:val="44"/>
    <w:lvlOverride w:ilvl="0">
      <w:startOverride w:val="1"/>
    </w:lvlOverride>
  </w:num>
  <w:num w:numId="42" w16cid:durableId="1234046817">
    <w:abstractNumId w:val="44"/>
    <w:lvlOverride w:ilvl="0">
      <w:startOverride w:val="1"/>
    </w:lvlOverride>
  </w:num>
  <w:num w:numId="43" w16cid:durableId="1326200171">
    <w:abstractNumId w:val="44"/>
    <w:lvlOverride w:ilvl="0">
      <w:startOverride w:val="1"/>
    </w:lvlOverride>
  </w:num>
  <w:num w:numId="44" w16cid:durableId="1492522791">
    <w:abstractNumId w:val="16"/>
  </w:num>
  <w:num w:numId="45" w16cid:durableId="2130708677">
    <w:abstractNumId w:val="20"/>
  </w:num>
  <w:num w:numId="46" w16cid:durableId="1483541620">
    <w:abstractNumId w:val="42"/>
  </w:num>
  <w:num w:numId="47" w16cid:durableId="1601453749">
    <w:abstractNumId w:val="41"/>
  </w:num>
  <w:num w:numId="48" w16cid:durableId="1373848847">
    <w:abstractNumId w:val="35"/>
  </w:num>
  <w:num w:numId="49" w16cid:durableId="1818843043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40AA"/>
    <w:rsid w:val="00011BCA"/>
    <w:rsid w:val="00013A19"/>
    <w:rsid w:val="00035E0C"/>
    <w:rsid w:val="00036196"/>
    <w:rsid w:val="00037F27"/>
    <w:rsid w:val="000423A0"/>
    <w:rsid w:val="000602F9"/>
    <w:rsid w:val="00060B11"/>
    <w:rsid w:val="000710AB"/>
    <w:rsid w:val="0007437B"/>
    <w:rsid w:val="00080428"/>
    <w:rsid w:val="00081D69"/>
    <w:rsid w:val="00086122"/>
    <w:rsid w:val="000903EC"/>
    <w:rsid w:val="000931F3"/>
    <w:rsid w:val="00094F99"/>
    <w:rsid w:val="00096C4E"/>
    <w:rsid w:val="000B171F"/>
    <w:rsid w:val="000B5C41"/>
    <w:rsid w:val="000C3E63"/>
    <w:rsid w:val="000C6101"/>
    <w:rsid w:val="000C6FE3"/>
    <w:rsid w:val="000D17D3"/>
    <w:rsid w:val="000E0AF3"/>
    <w:rsid w:val="000E147A"/>
    <w:rsid w:val="000E15D8"/>
    <w:rsid w:val="000E6177"/>
    <w:rsid w:val="0010057B"/>
    <w:rsid w:val="00124CB3"/>
    <w:rsid w:val="00151D15"/>
    <w:rsid w:val="00172FF9"/>
    <w:rsid w:val="00176EAD"/>
    <w:rsid w:val="00181EE1"/>
    <w:rsid w:val="00193B7C"/>
    <w:rsid w:val="00194F66"/>
    <w:rsid w:val="001A40E6"/>
    <w:rsid w:val="001B0450"/>
    <w:rsid w:val="001B248E"/>
    <w:rsid w:val="001B5787"/>
    <w:rsid w:val="001C159F"/>
    <w:rsid w:val="001C1D5A"/>
    <w:rsid w:val="001C3AD5"/>
    <w:rsid w:val="001D1BAD"/>
    <w:rsid w:val="001E73ED"/>
    <w:rsid w:val="001F2194"/>
    <w:rsid w:val="00203B8F"/>
    <w:rsid w:val="00203BF6"/>
    <w:rsid w:val="00205123"/>
    <w:rsid w:val="002145BD"/>
    <w:rsid w:val="00214F7F"/>
    <w:rsid w:val="00217EF9"/>
    <w:rsid w:val="002215EE"/>
    <w:rsid w:val="00231FE1"/>
    <w:rsid w:val="00235B59"/>
    <w:rsid w:val="00244AC1"/>
    <w:rsid w:val="00250AF5"/>
    <w:rsid w:val="00281DA4"/>
    <w:rsid w:val="00290D69"/>
    <w:rsid w:val="00291D46"/>
    <w:rsid w:val="002953A8"/>
    <w:rsid w:val="00296364"/>
    <w:rsid w:val="002B4F81"/>
    <w:rsid w:val="002C0C4A"/>
    <w:rsid w:val="002C453E"/>
    <w:rsid w:val="002D1410"/>
    <w:rsid w:val="002E69BF"/>
    <w:rsid w:val="002F04DF"/>
    <w:rsid w:val="002F2CB9"/>
    <w:rsid w:val="002F3837"/>
    <w:rsid w:val="003026D0"/>
    <w:rsid w:val="00316C68"/>
    <w:rsid w:val="0032318F"/>
    <w:rsid w:val="00333228"/>
    <w:rsid w:val="00334845"/>
    <w:rsid w:val="00335943"/>
    <w:rsid w:val="00341334"/>
    <w:rsid w:val="003504A5"/>
    <w:rsid w:val="0039586F"/>
    <w:rsid w:val="00396072"/>
    <w:rsid w:val="0039666B"/>
    <w:rsid w:val="003A2F3B"/>
    <w:rsid w:val="003A6154"/>
    <w:rsid w:val="003A730A"/>
    <w:rsid w:val="003B64B7"/>
    <w:rsid w:val="003C1093"/>
    <w:rsid w:val="003C310B"/>
    <w:rsid w:val="003E196B"/>
    <w:rsid w:val="003F7F20"/>
    <w:rsid w:val="0040093A"/>
    <w:rsid w:val="00406266"/>
    <w:rsid w:val="004179A5"/>
    <w:rsid w:val="00421AFA"/>
    <w:rsid w:val="00430B96"/>
    <w:rsid w:val="00432044"/>
    <w:rsid w:val="00460DB2"/>
    <w:rsid w:val="004648C9"/>
    <w:rsid w:val="004709A1"/>
    <w:rsid w:val="00473B88"/>
    <w:rsid w:val="004764A0"/>
    <w:rsid w:val="00482D1C"/>
    <w:rsid w:val="00484ED8"/>
    <w:rsid w:val="004951A1"/>
    <w:rsid w:val="004A574D"/>
    <w:rsid w:val="004B43CE"/>
    <w:rsid w:val="004B45EA"/>
    <w:rsid w:val="004B4F2D"/>
    <w:rsid w:val="004C2A7C"/>
    <w:rsid w:val="004C5CB2"/>
    <w:rsid w:val="004D6734"/>
    <w:rsid w:val="004E1151"/>
    <w:rsid w:val="004F381C"/>
    <w:rsid w:val="004F6433"/>
    <w:rsid w:val="00512758"/>
    <w:rsid w:val="00521413"/>
    <w:rsid w:val="005246D9"/>
    <w:rsid w:val="00531425"/>
    <w:rsid w:val="00533FA6"/>
    <w:rsid w:val="0053542D"/>
    <w:rsid w:val="00543F5A"/>
    <w:rsid w:val="00545F2F"/>
    <w:rsid w:val="0054745C"/>
    <w:rsid w:val="005567D2"/>
    <w:rsid w:val="00567640"/>
    <w:rsid w:val="005710C3"/>
    <w:rsid w:val="00575FA4"/>
    <w:rsid w:val="0057753C"/>
    <w:rsid w:val="00581244"/>
    <w:rsid w:val="00584E7A"/>
    <w:rsid w:val="00591062"/>
    <w:rsid w:val="00593246"/>
    <w:rsid w:val="005A2F41"/>
    <w:rsid w:val="005B4876"/>
    <w:rsid w:val="005C0DA3"/>
    <w:rsid w:val="005C5C3E"/>
    <w:rsid w:val="005D41C3"/>
    <w:rsid w:val="006141CF"/>
    <w:rsid w:val="006151C2"/>
    <w:rsid w:val="00616A58"/>
    <w:rsid w:val="00624B89"/>
    <w:rsid w:val="006318C3"/>
    <w:rsid w:val="00636ABD"/>
    <w:rsid w:val="00652FF0"/>
    <w:rsid w:val="00655E3F"/>
    <w:rsid w:val="006619A4"/>
    <w:rsid w:val="006731FF"/>
    <w:rsid w:val="0068222D"/>
    <w:rsid w:val="0068648B"/>
    <w:rsid w:val="0069712B"/>
    <w:rsid w:val="006A16E6"/>
    <w:rsid w:val="006B1514"/>
    <w:rsid w:val="006B4080"/>
    <w:rsid w:val="006B7EAA"/>
    <w:rsid w:val="006C1AA7"/>
    <w:rsid w:val="006C682C"/>
    <w:rsid w:val="006C7AFB"/>
    <w:rsid w:val="006D1DF4"/>
    <w:rsid w:val="006F15CC"/>
    <w:rsid w:val="006F2733"/>
    <w:rsid w:val="006F318B"/>
    <w:rsid w:val="006F6A57"/>
    <w:rsid w:val="007024B2"/>
    <w:rsid w:val="007032F8"/>
    <w:rsid w:val="00706863"/>
    <w:rsid w:val="00712E45"/>
    <w:rsid w:val="007148E3"/>
    <w:rsid w:val="00717232"/>
    <w:rsid w:val="00723478"/>
    <w:rsid w:val="00724B44"/>
    <w:rsid w:val="00730CA2"/>
    <w:rsid w:val="00747B15"/>
    <w:rsid w:val="00760549"/>
    <w:rsid w:val="007651FB"/>
    <w:rsid w:val="00765353"/>
    <w:rsid w:val="00770A3A"/>
    <w:rsid w:val="00787A14"/>
    <w:rsid w:val="007920ED"/>
    <w:rsid w:val="0079330C"/>
    <w:rsid w:val="007A7AFC"/>
    <w:rsid w:val="007B1A3F"/>
    <w:rsid w:val="007C396C"/>
    <w:rsid w:val="007C6380"/>
    <w:rsid w:val="007D1217"/>
    <w:rsid w:val="007D5EA7"/>
    <w:rsid w:val="007E1B10"/>
    <w:rsid w:val="007F2625"/>
    <w:rsid w:val="007F2A27"/>
    <w:rsid w:val="007F59BC"/>
    <w:rsid w:val="008015A2"/>
    <w:rsid w:val="00807165"/>
    <w:rsid w:val="0082546C"/>
    <w:rsid w:val="0083400A"/>
    <w:rsid w:val="00835530"/>
    <w:rsid w:val="008444C0"/>
    <w:rsid w:val="00847554"/>
    <w:rsid w:val="00853973"/>
    <w:rsid w:val="0086301E"/>
    <w:rsid w:val="008757C6"/>
    <w:rsid w:val="00875876"/>
    <w:rsid w:val="00882CE6"/>
    <w:rsid w:val="008847D5"/>
    <w:rsid w:val="008A3736"/>
    <w:rsid w:val="008C06BE"/>
    <w:rsid w:val="008C22C9"/>
    <w:rsid w:val="008D1623"/>
    <w:rsid w:val="008D3331"/>
    <w:rsid w:val="008D40AA"/>
    <w:rsid w:val="008D51C3"/>
    <w:rsid w:val="008E3537"/>
    <w:rsid w:val="008E3D70"/>
    <w:rsid w:val="008E4A69"/>
    <w:rsid w:val="008E5C17"/>
    <w:rsid w:val="008E6F48"/>
    <w:rsid w:val="008F310B"/>
    <w:rsid w:val="008F7421"/>
    <w:rsid w:val="008F7691"/>
    <w:rsid w:val="009034B4"/>
    <w:rsid w:val="00920541"/>
    <w:rsid w:val="00924A51"/>
    <w:rsid w:val="00936DD4"/>
    <w:rsid w:val="0094258A"/>
    <w:rsid w:val="00961424"/>
    <w:rsid w:val="00961F5D"/>
    <w:rsid w:val="009636C1"/>
    <w:rsid w:val="00966A27"/>
    <w:rsid w:val="00972D2B"/>
    <w:rsid w:val="00981376"/>
    <w:rsid w:val="0098542B"/>
    <w:rsid w:val="009855A8"/>
    <w:rsid w:val="009922D3"/>
    <w:rsid w:val="00997235"/>
    <w:rsid w:val="00997D53"/>
    <w:rsid w:val="009A0C27"/>
    <w:rsid w:val="009A7986"/>
    <w:rsid w:val="009B303B"/>
    <w:rsid w:val="009B43FE"/>
    <w:rsid w:val="009B7B33"/>
    <w:rsid w:val="009C6EC5"/>
    <w:rsid w:val="009E0C22"/>
    <w:rsid w:val="009E297A"/>
    <w:rsid w:val="009F1A89"/>
    <w:rsid w:val="009F3C61"/>
    <w:rsid w:val="00A14A37"/>
    <w:rsid w:val="00A15DEB"/>
    <w:rsid w:val="00A162D6"/>
    <w:rsid w:val="00A200BC"/>
    <w:rsid w:val="00A21BB7"/>
    <w:rsid w:val="00A21FED"/>
    <w:rsid w:val="00A232A5"/>
    <w:rsid w:val="00A309DC"/>
    <w:rsid w:val="00A30C8E"/>
    <w:rsid w:val="00A4138A"/>
    <w:rsid w:val="00A522C1"/>
    <w:rsid w:val="00A54C29"/>
    <w:rsid w:val="00A61837"/>
    <w:rsid w:val="00A62A9E"/>
    <w:rsid w:val="00A6428F"/>
    <w:rsid w:val="00A65E21"/>
    <w:rsid w:val="00A675D7"/>
    <w:rsid w:val="00A7341C"/>
    <w:rsid w:val="00A831D0"/>
    <w:rsid w:val="00A90D67"/>
    <w:rsid w:val="00A91CB9"/>
    <w:rsid w:val="00A96DE5"/>
    <w:rsid w:val="00AA2415"/>
    <w:rsid w:val="00AA2E2C"/>
    <w:rsid w:val="00AA69D2"/>
    <w:rsid w:val="00AB0141"/>
    <w:rsid w:val="00AC245B"/>
    <w:rsid w:val="00AD0B32"/>
    <w:rsid w:val="00AD1547"/>
    <w:rsid w:val="00AD2104"/>
    <w:rsid w:val="00AE1E33"/>
    <w:rsid w:val="00AE2FF4"/>
    <w:rsid w:val="00AE5C65"/>
    <w:rsid w:val="00B01473"/>
    <w:rsid w:val="00B24595"/>
    <w:rsid w:val="00B334E1"/>
    <w:rsid w:val="00B4125C"/>
    <w:rsid w:val="00B60B00"/>
    <w:rsid w:val="00B61964"/>
    <w:rsid w:val="00B678B2"/>
    <w:rsid w:val="00B75329"/>
    <w:rsid w:val="00B83637"/>
    <w:rsid w:val="00B862FE"/>
    <w:rsid w:val="00B90700"/>
    <w:rsid w:val="00B94B6D"/>
    <w:rsid w:val="00B96A0D"/>
    <w:rsid w:val="00BA5886"/>
    <w:rsid w:val="00BA63F4"/>
    <w:rsid w:val="00BD0F3E"/>
    <w:rsid w:val="00BE1C64"/>
    <w:rsid w:val="00C018DB"/>
    <w:rsid w:val="00C10CE6"/>
    <w:rsid w:val="00C1180D"/>
    <w:rsid w:val="00C15F16"/>
    <w:rsid w:val="00C26752"/>
    <w:rsid w:val="00C31218"/>
    <w:rsid w:val="00C353BB"/>
    <w:rsid w:val="00C364D0"/>
    <w:rsid w:val="00C40534"/>
    <w:rsid w:val="00C42270"/>
    <w:rsid w:val="00C44C4F"/>
    <w:rsid w:val="00C44FA2"/>
    <w:rsid w:val="00C505F1"/>
    <w:rsid w:val="00C51B21"/>
    <w:rsid w:val="00C54B37"/>
    <w:rsid w:val="00C6242B"/>
    <w:rsid w:val="00C666EB"/>
    <w:rsid w:val="00C71517"/>
    <w:rsid w:val="00C746E6"/>
    <w:rsid w:val="00C808E7"/>
    <w:rsid w:val="00CA151C"/>
    <w:rsid w:val="00CA7794"/>
    <w:rsid w:val="00CB275F"/>
    <w:rsid w:val="00CB731D"/>
    <w:rsid w:val="00CC4C2B"/>
    <w:rsid w:val="00CC78C8"/>
    <w:rsid w:val="00CE126D"/>
    <w:rsid w:val="00CF523C"/>
    <w:rsid w:val="00CF61AF"/>
    <w:rsid w:val="00CF75EF"/>
    <w:rsid w:val="00CF7B29"/>
    <w:rsid w:val="00D00B35"/>
    <w:rsid w:val="00D165D6"/>
    <w:rsid w:val="00D21A18"/>
    <w:rsid w:val="00D31A86"/>
    <w:rsid w:val="00D36737"/>
    <w:rsid w:val="00D4067F"/>
    <w:rsid w:val="00D42EF9"/>
    <w:rsid w:val="00D43D87"/>
    <w:rsid w:val="00D51471"/>
    <w:rsid w:val="00D52202"/>
    <w:rsid w:val="00D54A2F"/>
    <w:rsid w:val="00D5662D"/>
    <w:rsid w:val="00D65BF5"/>
    <w:rsid w:val="00D65FAC"/>
    <w:rsid w:val="00D976DC"/>
    <w:rsid w:val="00DA0CE2"/>
    <w:rsid w:val="00DA30ED"/>
    <w:rsid w:val="00DA3B4D"/>
    <w:rsid w:val="00DA51FF"/>
    <w:rsid w:val="00DA6BAC"/>
    <w:rsid w:val="00DB123C"/>
    <w:rsid w:val="00DB6CA0"/>
    <w:rsid w:val="00DC21C5"/>
    <w:rsid w:val="00DC3827"/>
    <w:rsid w:val="00DD7A9C"/>
    <w:rsid w:val="00DD7C8C"/>
    <w:rsid w:val="00DE3C8C"/>
    <w:rsid w:val="00DE69F5"/>
    <w:rsid w:val="00DF340B"/>
    <w:rsid w:val="00DF5051"/>
    <w:rsid w:val="00DF6A6C"/>
    <w:rsid w:val="00DF7293"/>
    <w:rsid w:val="00E0098C"/>
    <w:rsid w:val="00E0274D"/>
    <w:rsid w:val="00E06E9C"/>
    <w:rsid w:val="00E22EAF"/>
    <w:rsid w:val="00E27149"/>
    <w:rsid w:val="00E323C1"/>
    <w:rsid w:val="00E34A2D"/>
    <w:rsid w:val="00E55143"/>
    <w:rsid w:val="00E55487"/>
    <w:rsid w:val="00E66623"/>
    <w:rsid w:val="00E66D99"/>
    <w:rsid w:val="00E74542"/>
    <w:rsid w:val="00E844BD"/>
    <w:rsid w:val="00E8672D"/>
    <w:rsid w:val="00E86795"/>
    <w:rsid w:val="00E93000"/>
    <w:rsid w:val="00E93F2A"/>
    <w:rsid w:val="00E96AA0"/>
    <w:rsid w:val="00EA5D2E"/>
    <w:rsid w:val="00EB5D1E"/>
    <w:rsid w:val="00EC1A3D"/>
    <w:rsid w:val="00EC4360"/>
    <w:rsid w:val="00EC548A"/>
    <w:rsid w:val="00EE1FBE"/>
    <w:rsid w:val="00EF0936"/>
    <w:rsid w:val="00EF31F8"/>
    <w:rsid w:val="00F029FF"/>
    <w:rsid w:val="00F04828"/>
    <w:rsid w:val="00F07C00"/>
    <w:rsid w:val="00F10CB1"/>
    <w:rsid w:val="00F13182"/>
    <w:rsid w:val="00F1500D"/>
    <w:rsid w:val="00F26D72"/>
    <w:rsid w:val="00F33511"/>
    <w:rsid w:val="00F3457B"/>
    <w:rsid w:val="00F35B4A"/>
    <w:rsid w:val="00F52752"/>
    <w:rsid w:val="00F54CB3"/>
    <w:rsid w:val="00F550FD"/>
    <w:rsid w:val="00F568EE"/>
    <w:rsid w:val="00F60973"/>
    <w:rsid w:val="00F61163"/>
    <w:rsid w:val="00F67646"/>
    <w:rsid w:val="00F76CEA"/>
    <w:rsid w:val="00F90BB8"/>
    <w:rsid w:val="00F94324"/>
    <w:rsid w:val="00F95BE1"/>
    <w:rsid w:val="00F969E1"/>
    <w:rsid w:val="00FB1D71"/>
    <w:rsid w:val="00FB4885"/>
    <w:rsid w:val="00FB4D94"/>
    <w:rsid w:val="00FB5EE8"/>
    <w:rsid w:val="00FB7C64"/>
    <w:rsid w:val="00FC1640"/>
    <w:rsid w:val="00FC48B8"/>
    <w:rsid w:val="00FE4E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D66E0AE8-4882-41E5-B236-EA99768F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69BF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5548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4876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5B4876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DF7293"/>
  </w:style>
  <w:style w:type="paragraph" w:customStyle="1" w:styleId="ConsPlusNonformat">
    <w:name w:val="ConsPlusNonformat"/>
    <w:uiPriority w:val="99"/>
    <w:rsid w:val="00035E0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rmal (Web)"/>
    <w:basedOn w:val="a"/>
    <w:uiPriority w:val="99"/>
    <w:unhideWhenUsed/>
    <w:rsid w:val="00035E0C"/>
    <w:pPr>
      <w:spacing w:before="100" w:beforeAutospacing="1" w:after="119"/>
    </w:pPr>
  </w:style>
  <w:style w:type="paragraph" w:styleId="a7">
    <w:name w:val="List Paragraph"/>
    <w:basedOn w:val="a"/>
    <w:link w:val="a8"/>
    <w:uiPriority w:val="34"/>
    <w:qFormat/>
    <w:rsid w:val="00972D2B"/>
    <w:pPr>
      <w:contextualSpacing/>
      <w:jc w:val="center"/>
    </w:pPr>
    <w:rPr>
      <w:lang w:val="en-US"/>
    </w:rPr>
  </w:style>
  <w:style w:type="paragraph" w:customStyle="1" w:styleId="11">
    <w:name w:val="Стиль1"/>
    <w:basedOn w:val="a7"/>
    <w:link w:val="12"/>
    <w:qFormat/>
    <w:rsid w:val="000710AB"/>
  </w:style>
  <w:style w:type="paragraph" w:customStyle="1" w:styleId="2">
    <w:name w:val="Стиль2"/>
    <w:basedOn w:val="a7"/>
    <w:link w:val="20"/>
    <w:qFormat/>
    <w:rsid w:val="000710AB"/>
  </w:style>
  <w:style w:type="character" w:customStyle="1" w:styleId="a8">
    <w:name w:val="Абзац списка Знак"/>
    <w:basedOn w:val="a0"/>
    <w:link w:val="a7"/>
    <w:uiPriority w:val="34"/>
    <w:rsid w:val="00972D2B"/>
    <w:rPr>
      <w:sz w:val="24"/>
      <w:szCs w:val="24"/>
      <w:lang w:val="en-US"/>
    </w:rPr>
  </w:style>
  <w:style w:type="character" w:customStyle="1" w:styleId="12">
    <w:name w:val="Стиль1 Знак"/>
    <w:basedOn w:val="a8"/>
    <w:link w:val="11"/>
    <w:rsid w:val="000710AB"/>
    <w:rPr>
      <w:sz w:val="24"/>
      <w:szCs w:val="24"/>
      <w:lang w:val="en-US"/>
    </w:rPr>
  </w:style>
  <w:style w:type="paragraph" w:customStyle="1" w:styleId="3">
    <w:name w:val="Стиль3"/>
    <w:basedOn w:val="a7"/>
    <w:link w:val="30"/>
    <w:qFormat/>
    <w:rsid w:val="000710AB"/>
    <w:pPr>
      <w:numPr>
        <w:numId w:val="43"/>
      </w:numPr>
    </w:pPr>
  </w:style>
  <w:style w:type="character" w:customStyle="1" w:styleId="20">
    <w:name w:val="Стиль2 Знак"/>
    <w:basedOn w:val="a8"/>
    <w:link w:val="2"/>
    <w:rsid w:val="000710AB"/>
    <w:rPr>
      <w:sz w:val="24"/>
      <w:szCs w:val="24"/>
      <w:lang w:val="en-US"/>
    </w:rPr>
  </w:style>
  <w:style w:type="character" w:customStyle="1" w:styleId="30">
    <w:name w:val="Стиль3 Знак"/>
    <w:basedOn w:val="a8"/>
    <w:link w:val="3"/>
    <w:rsid w:val="000710AB"/>
    <w:rPr>
      <w:sz w:val="24"/>
      <w:szCs w:val="24"/>
      <w:lang w:val="en-US"/>
    </w:rPr>
  </w:style>
  <w:style w:type="paragraph" w:customStyle="1" w:styleId="ConsPlusNormal">
    <w:name w:val="ConsPlusNormal"/>
    <w:rsid w:val="0083400A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Cell">
    <w:name w:val="ConsPlusCell"/>
    <w:uiPriority w:val="99"/>
    <w:rsid w:val="0083400A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10">
    <w:name w:val="Заголовок 1 Знак"/>
    <w:basedOn w:val="a0"/>
    <w:link w:val="1"/>
    <w:uiPriority w:val="9"/>
    <w:rsid w:val="00E55487"/>
    <w:rPr>
      <w:rFonts w:ascii="Cambria" w:hAnsi="Cambria"/>
      <w:b/>
      <w:bCs/>
      <w:kern w:val="32"/>
      <w:sz w:val="32"/>
      <w:szCs w:val="32"/>
    </w:rPr>
  </w:style>
  <w:style w:type="paragraph" w:customStyle="1" w:styleId="13">
    <w:name w:val="Обычный1"/>
    <w:rsid w:val="003B64B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2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88;&#1072;&#1073;&#1086;&#1090;&#1072;\&#1090;&#1077;&#1082;&#1091;&#1097;&#1072;&#1103;%20&#1088;&#1072;&#1073;&#1086;&#1090;&#1072;\&#1087;&#1086;&#1083;&#1080;&#1075;&#1086;&#1085;%20development\Polygon%20Development\Polygon\bin\Debug\&#1064;&#1072;&#1073;&#1083;&#1086;&#1085;&#1099;%20&#1055;&#1058;&#1055;\&#1058;&#1080;&#1090;&#1091;&#1083;&#1100;&#1085;&#1099;&#1081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60646F-2F86-4BE8-B19B-5B9667A8B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Титульный.dot</Template>
  <TotalTime>0</TotalTime>
  <Pages>3</Pages>
  <Words>32110</Words>
  <Characters>183033</Characters>
  <Application>Microsoft Office Word</Application>
  <DocSecurity>0</DocSecurity>
  <Lines>1525</Lines>
  <Paragraphs>429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Лист № 1</vt:lpstr>
    </vt:vector>
  </TitlesOfParts>
  <Company>rnd</Company>
  <LinksUpToDate>false</LinksUpToDate>
  <CharactersWithSpaces>214714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Лист № 1</dc:title>
  <dc:creator>Microsoft</dc:creator>
  <cp:lastModifiedBy>t9535172508@mail.ru</cp:lastModifiedBy>
  <cp:revision>2</cp:revision>
  <cp:lastPrinted>1900-12-31T21:00:00Z</cp:lastPrinted>
  <dcterms:created xsi:type="dcterms:W3CDTF">2026-07-24T10:53:00Z</dcterms:created>
  <dcterms:modified xsi:type="dcterms:W3CDTF">2026-07-24T10:53:00Z</dcterms:modified>
</cp:coreProperties>
</file>